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C92" w:rsidRPr="003526C1" w:rsidRDefault="00BD3C92" w:rsidP="003526C1">
      <w:pPr>
        <w:jc w:val="center"/>
        <w:rPr>
          <w:rFonts w:ascii="Times New Roman" w:hAnsi="Times New Roman"/>
          <w:color w:val="000099"/>
          <w:sz w:val="24"/>
          <w:szCs w:val="24"/>
        </w:rPr>
      </w:pPr>
      <w:r w:rsidRPr="003526C1">
        <w:rPr>
          <w:rFonts w:ascii="Times New Roman" w:hAnsi="Times New Roman"/>
          <w:color w:val="000099"/>
          <w:sz w:val="24"/>
          <w:szCs w:val="24"/>
        </w:rPr>
        <w:t>Управление образования администрации   Сергачского района</w:t>
      </w:r>
    </w:p>
    <w:p w:rsidR="00BD3C92" w:rsidRPr="003526C1" w:rsidRDefault="00BD3C92" w:rsidP="003526C1">
      <w:pPr>
        <w:jc w:val="center"/>
        <w:rPr>
          <w:rFonts w:ascii="Times New Roman" w:hAnsi="Times New Roman"/>
          <w:color w:val="000099"/>
          <w:sz w:val="24"/>
          <w:szCs w:val="24"/>
        </w:rPr>
      </w:pPr>
      <w:r w:rsidRPr="003526C1">
        <w:rPr>
          <w:rFonts w:ascii="Times New Roman" w:hAnsi="Times New Roman"/>
          <w:color w:val="000099"/>
          <w:sz w:val="24"/>
          <w:szCs w:val="24"/>
        </w:rPr>
        <w:t>Муниципальное бюджетное образовательное учреждение Сергачская средняя</w:t>
      </w:r>
    </w:p>
    <w:p w:rsidR="00BD3C92" w:rsidRDefault="00BD3C92" w:rsidP="003526C1">
      <w:pPr>
        <w:jc w:val="center"/>
        <w:rPr>
          <w:rFonts w:ascii="Times New Roman" w:hAnsi="Times New Roman"/>
          <w:color w:val="000099"/>
          <w:sz w:val="24"/>
          <w:szCs w:val="24"/>
        </w:rPr>
      </w:pPr>
      <w:r w:rsidRPr="003526C1">
        <w:rPr>
          <w:rFonts w:ascii="Times New Roman" w:hAnsi="Times New Roman"/>
          <w:color w:val="000099"/>
          <w:sz w:val="24"/>
          <w:szCs w:val="24"/>
        </w:rPr>
        <w:t>общеобразовательная школа №6 г. Сергача Нижегородской области</w:t>
      </w:r>
    </w:p>
    <w:p w:rsidR="00BD3C92" w:rsidRPr="003526C1" w:rsidRDefault="00BD3C92" w:rsidP="003526C1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BD3C92" w:rsidRPr="003526C1" w:rsidRDefault="00BD3C92" w:rsidP="003526C1">
      <w:pPr>
        <w:jc w:val="center"/>
        <w:rPr>
          <w:rFonts w:ascii="Times New Roman" w:hAnsi="Times New Roman"/>
          <w:color w:val="003399"/>
          <w:sz w:val="28"/>
          <w:szCs w:val="28"/>
        </w:rPr>
      </w:pPr>
      <w:r w:rsidRPr="003526C1">
        <w:rPr>
          <w:rFonts w:ascii="Times New Roman" w:hAnsi="Times New Roman"/>
          <w:color w:val="003399"/>
          <w:sz w:val="28"/>
          <w:szCs w:val="28"/>
          <w:lang w:val="en-US"/>
        </w:rPr>
        <w:t>III</w:t>
      </w:r>
      <w:r w:rsidRPr="003526C1">
        <w:rPr>
          <w:rFonts w:ascii="Times New Roman" w:hAnsi="Times New Roman"/>
          <w:color w:val="003399"/>
          <w:sz w:val="28"/>
          <w:szCs w:val="28"/>
        </w:rPr>
        <w:t xml:space="preserve"> районная научно – практическая конференция обучающихся                                    «Шаг в науку»                                                                                                                  </w:t>
      </w:r>
    </w:p>
    <w:p w:rsidR="00BD3C92" w:rsidRPr="003526C1" w:rsidRDefault="00BD3C92" w:rsidP="003526C1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BD3C92" w:rsidRDefault="00BD3C92" w:rsidP="003526C1">
      <w:pPr>
        <w:jc w:val="center"/>
        <w:rPr>
          <w:rFonts w:ascii="Times New Roman" w:hAnsi="Times New Roman"/>
          <w:color w:val="000099"/>
          <w:sz w:val="36"/>
          <w:szCs w:val="24"/>
        </w:rPr>
      </w:pPr>
      <w:r w:rsidRPr="003526C1">
        <w:rPr>
          <w:rFonts w:ascii="Times New Roman" w:hAnsi="Times New Roman"/>
          <w:color w:val="000099"/>
          <w:sz w:val="36"/>
          <w:szCs w:val="24"/>
        </w:rPr>
        <w:t>Секция «Окружающий мир»</w:t>
      </w:r>
    </w:p>
    <w:p w:rsidR="00BD3C92" w:rsidRPr="003526C1" w:rsidRDefault="00BD3C92" w:rsidP="003526C1">
      <w:pPr>
        <w:jc w:val="center"/>
        <w:rPr>
          <w:rFonts w:ascii="Times New Roman" w:hAnsi="Times New Roman"/>
          <w:color w:val="000099"/>
          <w:sz w:val="36"/>
          <w:szCs w:val="24"/>
        </w:rPr>
      </w:pPr>
    </w:p>
    <w:p w:rsidR="00BD3C92" w:rsidRPr="003526C1" w:rsidRDefault="00BD3C92" w:rsidP="003526C1">
      <w:pPr>
        <w:pStyle w:val="NoSpacing"/>
        <w:jc w:val="center"/>
        <w:rPr>
          <w:b/>
          <w:caps/>
          <w:color w:val="C00000"/>
          <w:sz w:val="72"/>
          <w:szCs w:val="72"/>
        </w:rPr>
      </w:pPr>
      <w:r>
        <w:rPr>
          <w:b/>
          <w:caps/>
          <w:color w:val="002060"/>
          <w:sz w:val="72"/>
          <w:szCs w:val="72"/>
        </w:rPr>
        <w:t xml:space="preserve">Исследовательская работа </w:t>
      </w:r>
      <w:r>
        <w:rPr>
          <w:b/>
          <w:caps/>
          <w:color w:val="002060"/>
          <w:sz w:val="72"/>
          <w:szCs w:val="72"/>
        </w:rPr>
        <w:br/>
      </w:r>
      <w:r w:rsidRPr="003526C1">
        <w:rPr>
          <w:b/>
          <w:caps/>
          <w:color w:val="C00000"/>
          <w:sz w:val="72"/>
          <w:szCs w:val="72"/>
        </w:rPr>
        <w:t>«Под тяжестью мусора»</w:t>
      </w:r>
    </w:p>
    <w:p w:rsidR="00BD3C92" w:rsidRDefault="00BD3C92" w:rsidP="00A20B65">
      <w:pPr>
        <w:rPr>
          <w:b/>
          <w:sz w:val="28"/>
          <w:szCs w:val="28"/>
        </w:rPr>
      </w:pPr>
    </w:p>
    <w:p w:rsidR="00BD3C92" w:rsidRDefault="00BD3C92" w:rsidP="00A20B65">
      <w:pPr>
        <w:rPr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9.5pt;margin-top:379.95pt;width:247.2pt;height:276.6pt;z-index:251663872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">
            <v:imagedata r:id="rId7" o:title=""/>
            <o:lock v:ext="edit" aspectratio="f"/>
            <w10:wrap type="square" anchorx="margin" anchory="margin"/>
          </v:shape>
        </w:pict>
      </w:r>
    </w:p>
    <w:p w:rsidR="00BD3C92" w:rsidRPr="003526C1" w:rsidRDefault="00BD3C92" w:rsidP="003526C1">
      <w:pPr>
        <w:jc w:val="right"/>
        <w:rPr>
          <w:rFonts w:ascii="Times New Roman" w:hAnsi="Times New Roman"/>
          <w:color w:val="003399"/>
          <w:sz w:val="28"/>
          <w:szCs w:val="28"/>
        </w:rPr>
      </w:pPr>
      <w:r w:rsidRPr="003526C1">
        <w:rPr>
          <w:rFonts w:ascii="Times New Roman" w:hAnsi="Times New Roman"/>
          <w:color w:val="003399"/>
          <w:sz w:val="28"/>
          <w:szCs w:val="28"/>
        </w:rPr>
        <w:t xml:space="preserve">Работу выполнила:                                                                              </w:t>
      </w:r>
    </w:p>
    <w:p w:rsidR="00BD3C92" w:rsidRPr="003526C1" w:rsidRDefault="00BD3C92" w:rsidP="003526C1">
      <w:pPr>
        <w:jc w:val="right"/>
        <w:rPr>
          <w:rFonts w:ascii="Times New Roman" w:hAnsi="Times New Roman"/>
          <w:color w:val="003399"/>
          <w:sz w:val="28"/>
          <w:szCs w:val="28"/>
        </w:rPr>
      </w:pPr>
      <w:r w:rsidRPr="003526C1">
        <w:rPr>
          <w:rFonts w:ascii="Times New Roman" w:hAnsi="Times New Roman"/>
          <w:color w:val="003399"/>
          <w:sz w:val="28"/>
          <w:szCs w:val="28"/>
        </w:rPr>
        <w:t xml:space="preserve">Гуляева Дарья , 10 лет </w:t>
      </w:r>
    </w:p>
    <w:p w:rsidR="00BD3C92" w:rsidRPr="003526C1" w:rsidRDefault="00BD3C92" w:rsidP="003526C1">
      <w:pPr>
        <w:jc w:val="right"/>
        <w:rPr>
          <w:rFonts w:ascii="Times New Roman" w:hAnsi="Times New Roman"/>
          <w:color w:val="003399"/>
          <w:sz w:val="28"/>
          <w:szCs w:val="28"/>
        </w:rPr>
      </w:pPr>
      <w:r w:rsidRPr="003526C1">
        <w:rPr>
          <w:rFonts w:ascii="Times New Roman" w:hAnsi="Times New Roman"/>
          <w:color w:val="003399"/>
          <w:sz w:val="28"/>
          <w:szCs w:val="28"/>
        </w:rPr>
        <w:t xml:space="preserve">                                                                          Научный руководитель:                                                                           учитель начальных классов                                                                                 Лаптева Марина Николаевна</w:t>
      </w:r>
    </w:p>
    <w:p w:rsidR="00BD3C92" w:rsidRPr="003526C1" w:rsidRDefault="00BD3C92" w:rsidP="003526C1">
      <w:pPr>
        <w:jc w:val="right"/>
        <w:rPr>
          <w:rFonts w:ascii="Times New Roman" w:hAnsi="Times New Roman"/>
          <w:color w:val="003399"/>
          <w:sz w:val="28"/>
          <w:szCs w:val="28"/>
        </w:rPr>
      </w:pPr>
    </w:p>
    <w:p w:rsidR="00BD3C92" w:rsidRPr="003526C1" w:rsidRDefault="00BD3C92" w:rsidP="003526C1">
      <w:pPr>
        <w:jc w:val="right"/>
        <w:rPr>
          <w:rFonts w:ascii="Times New Roman" w:hAnsi="Times New Roman"/>
          <w:color w:val="003399"/>
          <w:sz w:val="28"/>
          <w:szCs w:val="28"/>
        </w:rPr>
      </w:pPr>
      <w:r w:rsidRPr="003526C1">
        <w:rPr>
          <w:rFonts w:ascii="Times New Roman" w:hAnsi="Times New Roman"/>
          <w:color w:val="003399"/>
          <w:sz w:val="28"/>
          <w:szCs w:val="28"/>
        </w:rPr>
        <w:t xml:space="preserve">                                                                                                              </w:t>
      </w:r>
    </w:p>
    <w:p w:rsidR="00BD3C92" w:rsidRDefault="00BD3C92" w:rsidP="003526C1">
      <w:pPr>
        <w:jc w:val="right"/>
        <w:rPr>
          <w:rFonts w:ascii="Times New Roman" w:hAnsi="Times New Roman"/>
          <w:color w:val="003399"/>
          <w:sz w:val="28"/>
          <w:szCs w:val="28"/>
        </w:rPr>
      </w:pPr>
    </w:p>
    <w:p w:rsidR="00BD3C92" w:rsidRDefault="00BD3C92" w:rsidP="003526C1">
      <w:pPr>
        <w:jc w:val="right"/>
        <w:rPr>
          <w:rFonts w:ascii="Times New Roman" w:hAnsi="Times New Roman"/>
          <w:color w:val="003399"/>
          <w:sz w:val="28"/>
          <w:szCs w:val="28"/>
        </w:rPr>
      </w:pPr>
    </w:p>
    <w:p w:rsidR="00BD3C92" w:rsidRDefault="00BD3C92" w:rsidP="003526C1">
      <w:pPr>
        <w:jc w:val="right"/>
        <w:rPr>
          <w:rFonts w:ascii="Times New Roman" w:hAnsi="Times New Roman"/>
          <w:color w:val="003399"/>
          <w:sz w:val="28"/>
          <w:szCs w:val="28"/>
        </w:rPr>
      </w:pPr>
    </w:p>
    <w:p w:rsidR="00BD3C92" w:rsidRPr="003526C1" w:rsidRDefault="00BD3C92" w:rsidP="003526C1">
      <w:pPr>
        <w:jc w:val="right"/>
        <w:rPr>
          <w:rFonts w:ascii="Times New Roman" w:hAnsi="Times New Roman"/>
          <w:color w:val="003399"/>
          <w:sz w:val="28"/>
          <w:szCs w:val="28"/>
        </w:rPr>
      </w:pPr>
    </w:p>
    <w:p w:rsidR="00BD3C92" w:rsidRPr="003526C1" w:rsidRDefault="00BD3C92" w:rsidP="003526C1">
      <w:pPr>
        <w:jc w:val="center"/>
        <w:rPr>
          <w:rFonts w:ascii="Times New Roman" w:hAnsi="Times New Roman"/>
          <w:color w:val="003399"/>
          <w:sz w:val="28"/>
          <w:szCs w:val="28"/>
        </w:rPr>
      </w:pPr>
      <w:r w:rsidRPr="003526C1">
        <w:rPr>
          <w:rFonts w:ascii="Times New Roman" w:hAnsi="Times New Roman"/>
          <w:color w:val="003399"/>
          <w:sz w:val="28"/>
          <w:szCs w:val="28"/>
        </w:rPr>
        <w:t>г. Сергач</w:t>
      </w:r>
    </w:p>
    <w:p w:rsidR="00BD3C92" w:rsidRPr="003526C1" w:rsidRDefault="00BD3C92" w:rsidP="003526C1">
      <w:pPr>
        <w:jc w:val="center"/>
        <w:rPr>
          <w:rFonts w:ascii="Times New Roman" w:hAnsi="Times New Roman"/>
          <w:color w:val="003399"/>
          <w:sz w:val="28"/>
          <w:szCs w:val="28"/>
        </w:rPr>
      </w:pPr>
      <w:r w:rsidRPr="003526C1">
        <w:rPr>
          <w:rFonts w:ascii="Times New Roman" w:hAnsi="Times New Roman"/>
          <w:color w:val="003399"/>
          <w:sz w:val="28"/>
          <w:szCs w:val="28"/>
        </w:rPr>
        <w:t>2014г.</w:t>
      </w:r>
    </w:p>
    <w:p w:rsidR="00BD3C92" w:rsidRPr="001C69AC" w:rsidRDefault="00BD3C92" w:rsidP="00A20B65"/>
    <w:p w:rsidR="00BD3C92" w:rsidRPr="003526C1" w:rsidRDefault="00BD3C92" w:rsidP="002336A5">
      <w:pPr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3526C1">
        <w:rPr>
          <w:rFonts w:ascii="Times New Roman" w:hAnsi="Times New Roman"/>
          <w:b/>
          <w:color w:val="000099"/>
          <w:sz w:val="28"/>
          <w:szCs w:val="28"/>
        </w:rPr>
        <w:t>Оглавление</w:t>
      </w:r>
    </w:p>
    <w:p w:rsidR="00BD3C92" w:rsidRPr="009072B2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Pr="009072B2" w:rsidRDefault="00BD3C92" w:rsidP="00A701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9072B2">
        <w:rPr>
          <w:rFonts w:ascii="Times New Roman" w:hAnsi="Times New Roman"/>
          <w:sz w:val="28"/>
          <w:szCs w:val="28"/>
        </w:rPr>
        <w:t>Введение    ……………………………………</w:t>
      </w:r>
      <w:r>
        <w:rPr>
          <w:rFonts w:ascii="Times New Roman" w:hAnsi="Times New Roman"/>
          <w:sz w:val="28"/>
          <w:szCs w:val="28"/>
        </w:rPr>
        <w:t>..</w:t>
      </w:r>
      <w:r w:rsidRPr="009072B2">
        <w:rPr>
          <w:rFonts w:ascii="Times New Roman" w:hAnsi="Times New Roman"/>
          <w:sz w:val="28"/>
          <w:szCs w:val="28"/>
        </w:rPr>
        <w:t>………</w:t>
      </w:r>
      <w:r>
        <w:rPr>
          <w:rFonts w:ascii="Times New Roman" w:hAnsi="Times New Roman"/>
          <w:sz w:val="28"/>
          <w:szCs w:val="28"/>
        </w:rPr>
        <w:t>…...</w:t>
      </w:r>
      <w:r w:rsidRPr="009072B2">
        <w:rPr>
          <w:rFonts w:ascii="Times New Roman" w:hAnsi="Times New Roman"/>
          <w:sz w:val="28"/>
          <w:szCs w:val="28"/>
        </w:rPr>
        <w:t>……………..  2</w:t>
      </w:r>
    </w:p>
    <w:p w:rsidR="00BD3C92" w:rsidRPr="009072B2" w:rsidRDefault="00BD3C92" w:rsidP="002336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072B2">
        <w:rPr>
          <w:rFonts w:ascii="Times New Roman" w:hAnsi="Times New Roman"/>
          <w:sz w:val="28"/>
          <w:szCs w:val="28"/>
        </w:rPr>
        <w:t>Основная часть</w:t>
      </w:r>
    </w:p>
    <w:p w:rsidR="00BD3C92" w:rsidRPr="009072B2" w:rsidRDefault="00BD3C92" w:rsidP="009072B2">
      <w:pPr>
        <w:rPr>
          <w:rFonts w:ascii="Times New Roman" w:hAnsi="Times New Roman"/>
          <w:sz w:val="28"/>
          <w:szCs w:val="28"/>
        </w:rPr>
      </w:pPr>
      <w:r w:rsidRPr="009072B2">
        <w:rPr>
          <w:rFonts w:ascii="Times New Roman" w:hAnsi="Times New Roman"/>
          <w:sz w:val="28"/>
          <w:szCs w:val="28"/>
        </w:rPr>
        <w:t>2.1. Современное состояние проблемы  ………………………</w:t>
      </w:r>
      <w:r>
        <w:rPr>
          <w:rFonts w:ascii="Times New Roman" w:hAnsi="Times New Roman"/>
          <w:sz w:val="28"/>
          <w:szCs w:val="28"/>
        </w:rPr>
        <w:t>……………</w:t>
      </w:r>
      <w:r w:rsidRPr="009072B2">
        <w:rPr>
          <w:rFonts w:ascii="Times New Roman" w:hAnsi="Times New Roman"/>
          <w:sz w:val="28"/>
          <w:szCs w:val="28"/>
        </w:rPr>
        <w:t xml:space="preserve"> 4</w:t>
      </w:r>
    </w:p>
    <w:p w:rsidR="00BD3C92" w:rsidRPr="009072B2" w:rsidRDefault="00BD3C92" w:rsidP="009072B2">
      <w:pPr>
        <w:rPr>
          <w:rFonts w:ascii="Times New Roman" w:hAnsi="Times New Roman"/>
          <w:sz w:val="28"/>
          <w:szCs w:val="28"/>
        </w:rPr>
      </w:pPr>
      <w:r w:rsidRPr="009072B2">
        <w:rPr>
          <w:rFonts w:ascii="Times New Roman" w:hAnsi="Times New Roman"/>
          <w:sz w:val="28"/>
          <w:szCs w:val="28"/>
        </w:rPr>
        <w:t>2.2.  Утилизация бытовых отходов  ………………………</w:t>
      </w:r>
      <w:r>
        <w:rPr>
          <w:rFonts w:ascii="Times New Roman" w:hAnsi="Times New Roman"/>
          <w:sz w:val="28"/>
          <w:szCs w:val="28"/>
        </w:rPr>
        <w:t>…………...</w:t>
      </w:r>
      <w:r w:rsidRPr="009072B2">
        <w:rPr>
          <w:rFonts w:ascii="Times New Roman" w:hAnsi="Times New Roman"/>
          <w:sz w:val="28"/>
          <w:szCs w:val="28"/>
        </w:rPr>
        <w:t>…..   7</w:t>
      </w:r>
    </w:p>
    <w:p w:rsidR="00BD3C92" w:rsidRPr="009072B2" w:rsidRDefault="00BD3C92" w:rsidP="009072B2">
      <w:pPr>
        <w:rPr>
          <w:rFonts w:ascii="Times New Roman" w:hAnsi="Times New Roman"/>
          <w:sz w:val="28"/>
          <w:szCs w:val="28"/>
        </w:rPr>
      </w:pPr>
      <w:r w:rsidRPr="009072B2">
        <w:rPr>
          <w:rFonts w:ascii="Times New Roman" w:hAnsi="Times New Roman"/>
          <w:sz w:val="28"/>
          <w:szCs w:val="28"/>
        </w:rPr>
        <w:t>2. 3.  Результаты  исследования</w:t>
      </w:r>
    </w:p>
    <w:p w:rsidR="00BD3C92" w:rsidRPr="009072B2" w:rsidRDefault="00BD3C92" w:rsidP="009072B2">
      <w:pPr>
        <w:rPr>
          <w:rFonts w:ascii="Times New Roman" w:hAnsi="Times New Roman"/>
          <w:sz w:val="28"/>
          <w:szCs w:val="28"/>
        </w:rPr>
      </w:pPr>
      <w:r w:rsidRPr="009072B2">
        <w:rPr>
          <w:rFonts w:ascii="Times New Roman" w:hAnsi="Times New Roman"/>
          <w:sz w:val="28"/>
          <w:szCs w:val="28"/>
        </w:rPr>
        <w:t>2.3.1. Социологическое исследование  …………………………</w:t>
      </w:r>
      <w:r>
        <w:rPr>
          <w:rFonts w:ascii="Times New Roman" w:hAnsi="Times New Roman"/>
          <w:sz w:val="28"/>
          <w:szCs w:val="28"/>
        </w:rPr>
        <w:t>………….</w:t>
      </w:r>
      <w:r w:rsidRPr="009072B2">
        <w:rPr>
          <w:rFonts w:ascii="Times New Roman" w:hAnsi="Times New Roman"/>
          <w:sz w:val="28"/>
          <w:szCs w:val="28"/>
        </w:rPr>
        <w:t xml:space="preserve"> 8</w:t>
      </w:r>
    </w:p>
    <w:p w:rsidR="00BD3C92" w:rsidRPr="009072B2" w:rsidRDefault="00BD3C92" w:rsidP="009072B2">
      <w:pPr>
        <w:spacing w:line="360" w:lineRule="auto"/>
        <w:rPr>
          <w:rFonts w:ascii="Times New Roman" w:hAnsi="Times New Roman"/>
          <w:sz w:val="28"/>
          <w:szCs w:val="28"/>
        </w:rPr>
      </w:pPr>
      <w:r w:rsidRPr="009072B2">
        <w:rPr>
          <w:rFonts w:ascii="Times New Roman" w:hAnsi="Times New Roman"/>
          <w:sz w:val="28"/>
          <w:szCs w:val="28"/>
        </w:rPr>
        <w:t>2.3.2. Расчёты количества выбрасываемого мусора . ……</w:t>
      </w:r>
      <w:r>
        <w:rPr>
          <w:rFonts w:ascii="Times New Roman" w:hAnsi="Times New Roman"/>
          <w:sz w:val="28"/>
          <w:szCs w:val="28"/>
        </w:rPr>
        <w:t>……………….</w:t>
      </w:r>
      <w:r w:rsidRPr="009072B2">
        <w:rPr>
          <w:rFonts w:ascii="Times New Roman" w:hAnsi="Times New Roman"/>
          <w:sz w:val="28"/>
          <w:szCs w:val="28"/>
        </w:rPr>
        <w:t xml:space="preserve">10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9072B2">
        <w:rPr>
          <w:rFonts w:ascii="Times New Roman" w:hAnsi="Times New Roman"/>
          <w:sz w:val="28"/>
          <w:szCs w:val="28"/>
        </w:rPr>
        <w:t xml:space="preserve"> 2.4. Методы борьбы с накапливающимся бытовым мусором</w:t>
      </w:r>
      <w:r>
        <w:rPr>
          <w:rFonts w:ascii="Times New Roman" w:hAnsi="Times New Roman"/>
          <w:sz w:val="28"/>
          <w:szCs w:val="28"/>
        </w:rPr>
        <w:t>……………</w:t>
      </w:r>
      <w:r w:rsidRPr="009072B2">
        <w:rPr>
          <w:rFonts w:ascii="Times New Roman" w:hAnsi="Times New Roman"/>
          <w:sz w:val="28"/>
          <w:szCs w:val="28"/>
        </w:rPr>
        <w:t xml:space="preserve"> 12</w:t>
      </w:r>
    </w:p>
    <w:p w:rsidR="00BD3C92" w:rsidRPr="009072B2" w:rsidRDefault="00BD3C92" w:rsidP="009072B2">
      <w:pPr>
        <w:spacing w:line="360" w:lineRule="auto"/>
        <w:rPr>
          <w:rFonts w:ascii="Times New Roman" w:hAnsi="Times New Roman"/>
          <w:sz w:val="28"/>
          <w:szCs w:val="28"/>
        </w:rPr>
      </w:pPr>
      <w:r w:rsidRPr="009072B2">
        <w:rPr>
          <w:rFonts w:ascii="Times New Roman" w:hAnsi="Times New Roman"/>
          <w:sz w:val="28"/>
          <w:szCs w:val="28"/>
        </w:rPr>
        <w:t>3. Заключение………………………………………………</w:t>
      </w:r>
      <w:r>
        <w:rPr>
          <w:rFonts w:ascii="Times New Roman" w:hAnsi="Times New Roman"/>
          <w:sz w:val="28"/>
          <w:szCs w:val="28"/>
        </w:rPr>
        <w:t>……….</w:t>
      </w:r>
      <w:r w:rsidRPr="009072B2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...</w:t>
      </w:r>
      <w:r w:rsidRPr="009072B2">
        <w:rPr>
          <w:rFonts w:ascii="Times New Roman" w:hAnsi="Times New Roman"/>
          <w:sz w:val="28"/>
          <w:szCs w:val="28"/>
        </w:rPr>
        <w:t>. 14</w:t>
      </w:r>
    </w:p>
    <w:p w:rsidR="00BD3C92" w:rsidRPr="009072B2" w:rsidRDefault="00BD3C92" w:rsidP="009072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9072B2">
        <w:rPr>
          <w:rFonts w:ascii="Times New Roman" w:hAnsi="Times New Roman"/>
          <w:sz w:val="28"/>
          <w:szCs w:val="28"/>
        </w:rPr>
        <w:t>Список используемой литературы ………………………</w:t>
      </w:r>
      <w:r>
        <w:rPr>
          <w:rFonts w:ascii="Times New Roman" w:hAnsi="Times New Roman"/>
          <w:sz w:val="28"/>
          <w:szCs w:val="28"/>
        </w:rPr>
        <w:t>……...</w:t>
      </w:r>
      <w:r w:rsidRPr="009072B2">
        <w:rPr>
          <w:rFonts w:ascii="Times New Roman" w:hAnsi="Times New Roman"/>
          <w:sz w:val="28"/>
          <w:szCs w:val="28"/>
        </w:rPr>
        <w:t>………15</w:t>
      </w:r>
    </w:p>
    <w:p w:rsidR="00BD3C92" w:rsidRPr="009072B2" w:rsidRDefault="00BD3C92" w:rsidP="009072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D3C92" w:rsidRPr="009072B2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Default="00BD3C92" w:rsidP="002336A5">
      <w:pPr>
        <w:pStyle w:val="NoSpacing"/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2336A5">
      <w:pPr>
        <w:pStyle w:val="NoSpacing"/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Default="00BD3C92" w:rsidP="002336A5">
      <w:pPr>
        <w:rPr>
          <w:rFonts w:ascii="Times New Roman" w:hAnsi="Times New Roman"/>
          <w:sz w:val="28"/>
          <w:szCs w:val="28"/>
        </w:rPr>
      </w:pPr>
    </w:p>
    <w:p w:rsidR="00BD3C92" w:rsidRPr="00A70123" w:rsidRDefault="00BD3C92" w:rsidP="00A70123">
      <w:pPr>
        <w:numPr>
          <w:ilvl w:val="0"/>
          <w:numId w:val="8"/>
        </w:numPr>
        <w:tabs>
          <w:tab w:val="left" w:pos="1227"/>
        </w:tabs>
        <w:jc w:val="center"/>
        <w:rPr>
          <w:rFonts w:ascii="Times New Roman" w:hAnsi="Times New Roman"/>
          <w:color w:val="C00000"/>
          <w:sz w:val="32"/>
          <w:szCs w:val="28"/>
        </w:rPr>
      </w:pPr>
      <w:r w:rsidRPr="0052037A">
        <w:rPr>
          <w:rFonts w:ascii="Times New Roman" w:hAnsi="Times New Roman"/>
          <w:b/>
          <w:color w:val="C00000"/>
          <w:sz w:val="32"/>
          <w:szCs w:val="28"/>
          <w:u w:val="single"/>
        </w:rPr>
        <w:t>Введение</w:t>
      </w:r>
    </w:p>
    <w:p w:rsidR="00BD3C92" w:rsidRDefault="00BD3C92" w:rsidP="0052037A">
      <w:pPr>
        <w:jc w:val="right"/>
        <w:rPr>
          <w:rFonts w:ascii="Times New Roman" w:hAnsi="Times New Roman"/>
          <w:sz w:val="24"/>
          <w:szCs w:val="24"/>
        </w:rPr>
      </w:pPr>
    </w:p>
    <w:p w:rsidR="00BD3C92" w:rsidRPr="0052037A" w:rsidRDefault="00BD3C92" w:rsidP="0052037A">
      <w:pPr>
        <w:jc w:val="right"/>
        <w:rPr>
          <w:rFonts w:ascii="Times New Roman" w:hAnsi="Times New Roman"/>
          <w:sz w:val="24"/>
          <w:szCs w:val="24"/>
        </w:rPr>
      </w:pPr>
      <w:r w:rsidRPr="0052037A">
        <w:rPr>
          <w:rFonts w:ascii="Times New Roman" w:hAnsi="Times New Roman"/>
          <w:sz w:val="24"/>
          <w:szCs w:val="24"/>
        </w:rPr>
        <w:t>«Стали люди сильными, как боги,</w:t>
      </w:r>
    </w:p>
    <w:p w:rsidR="00BD3C92" w:rsidRPr="0052037A" w:rsidRDefault="00BD3C92" w:rsidP="0052037A">
      <w:pPr>
        <w:jc w:val="right"/>
        <w:rPr>
          <w:rFonts w:ascii="Times New Roman" w:hAnsi="Times New Roman"/>
          <w:sz w:val="24"/>
          <w:szCs w:val="24"/>
        </w:rPr>
      </w:pPr>
      <w:r w:rsidRPr="0052037A">
        <w:rPr>
          <w:rFonts w:ascii="Times New Roman" w:hAnsi="Times New Roman"/>
          <w:sz w:val="24"/>
          <w:szCs w:val="24"/>
        </w:rPr>
        <w:t>И судьба Земли у них в руках.</w:t>
      </w:r>
    </w:p>
    <w:p w:rsidR="00BD3C92" w:rsidRPr="0052037A" w:rsidRDefault="00BD3C92" w:rsidP="0052037A">
      <w:pPr>
        <w:jc w:val="right"/>
        <w:rPr>
          <w:rFonts w:ascii="Times New Roman" w:hAnsi="Times New Roman"/>
          <w:sz w:val="24"/>
          <w:szCs w:val="24"/>
        </w:rPr>
      </w:pPr>
      <w:r w:rsidRPr="0052037A">
        <w:rPr>
          <w:rFonts w:ascii="Times New Roman" w:hAnsi="Times New Roman"/>
          <w:sz w:val="24"/>
          <w:szCs w:val="24"/>
        </w:rPr>
        <w:t>Но темнеют страшные ожоги</w:t>
      </w:r>
    </w:p>
    <w:p w:rsidR="00BD3C92" w:rsidRPr="0052037A" w:rsidRDefault="00BD3C92" w:rsidP="0052037A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left:0;text-align:left;margin-left:-36.3pt;margin-top:44.7pt;width:250.8pt;height:188.1pt;z-index:251662848;mso-position-horizontal-relative:margin;mso-position-vertical-relative:margin" stroked="t" strokeweight="2.25pt">
            <v:imagedata r:id="rId8" o:title=""/>
            <w10:wrap type="square" anchorx="margin" anchory="margin"/>
          </v:shape>
        </w:pict>
      </w:r>
      <w:r w:rsidRPr="0052037A">
        <w:rPr>
          <w:rFonts w:ascii="Times New Roman" w:hAnsi="Times New Roman"/>
          <w:sz w:val="24"/>
          <w:szCs w:val="24"/>
        </w:rPr>
        <w:t>У земного шара на боках.</w:t>
      </w:r>
    </w:p>
    <w:p w:rsidR="00BD3C92" w:rsidRPr="0052037A" w:rsidRDefault="00BD3C92" w:rsidP="0052037A">
      <w:pPr>
        <w:jc w:val="right"/>
        <w:rPr>
          <w:rFonts w:ascii="Times New Roman" w:hAnsi="Times New Roman"/>
          <w:sz w:val="24"/>
          <w:szCs w:val="24"/>
        </w:rPr>
      </w:pPr>
      <w:r w:rsidRPr="0052037A">
        <w:rPr>
          <w:rFonts w:ascii="Times New Roman" w:hAnsi="Times New Roman"/>
          <w:sz w:val="24"/>
          <w:szCs w:val="24"/>
        </w:rPr>
        <w:t>Мы давно «освоили» планету</w:t>
      </w:r>
    </w:p>
    <w:p w:rsidR="00BD3C92" w:rsidRPr="0052037A" w:rsidRDefault="00BD3C92" w:rsidP="0052037A">
      <w:pPr>
        <w:jc w:val="right"/>
        <w:rPr>
          <w:rFonts w:ascii="Times New Roman" w:hAnsi="Times New Roman"/>
          <w:sz w:val="24"/>
          <w:szCs w:val="24"/>
        </w:rPr>
      </w:pPr>
      <w:r w:rsidRPr="0052037A">
        <w:rPr>
          <w:rFonts w:ascii="Times New Roman" w:hAnsi="Times New Roman"/>
          <w:sz w:val="24"/>
          <w:szCs w:val="24"/>
        </w:rPr>
        <w:t>Широко шагает новый век.</w:t>
      </w:r>
    </w:p>
    <w:p w:rsidR="00BD3C92" w:rsidRPr="0052037A" w:rsidRDefault="00BD3C92" w:rsidP="0052037A">
      <w:pPr>
        <w:jc w:val="right"/>
        <w:rPr>
          <w:rFonts w:ascii="Times New Roman" w:hAnsi="Times New Roman"/>
          <w:sz w:val="24"/>
          <w:szCs w:val="24"/>
        </w:rPr>
      </w:pPr>
      <w:r w:rsidRPr="0052037A">
        <w:rPr>
          <w:rFonts w:ascii="Times New Roman" w:hAnsi="Times New Roman"/>
          <w:sz w:val="24"/>
          <w:szCs w:val="24"/>
        </w:rPr>
        <w:t>На Земле уж белых пятен нету</w:t>
      </w:r>
    </w:p>
    <w:p w:rsidR="00BD3C92" w:rsidRPr="0052037A" w:rsidRDefault="00BD3C92" w:rsidP="0052037A">
      <w:pPr>
        <w:jc w:val="right"/>
        <w:rPr>
          <w:rFonts w:ascii="Times New Roman" w:hAnsi="Times New Roman"/>
          <w:sz w:val="24"/>
          <w:szCs w:val="24"/>
        </w:rPr>
      </w:pPr>
      <w:r w:rsidRPr="0052037A">
        <w:rPr>
          <w:rFonts w:ascii="Times New Roman" w:hAnsi="Times New Roman"/>
          <w:sz w:val="24"/>
          <w:szCs w:val="24"/>
        </w:rPr>
        <w:t>Чёрные сотрёшь ли, человек?»</w:t>
      </w:r>
      <w:r w:rsidRPr="0052037A">
        <w:rPr>
          <w:rFonts w:ascii="Times New Roman" w:hAnsi="Times New Roman"/>
          <w:bCs/>
          <w:color w:val="333399"/>
          <w:sz w:val="24"/>
          <w:szCs w:val="24"/>
          <w:lang w:eastAsia="ru-RU"/>
        </w:rPr>
        <w:t xml:space="preserve"> </w:t>
      </w:r>
    </w:p>
    <w:p w:rsidR="00BD3C92" w:rsidRDefault="00BD3C92" w:rsidP="0052037A">
      <w:pPr>
        <w:tabs>
          <w:tab w:val="left" w:pos="1227"/>
        </w:tabs>
        <w:rPr>
          <w:rFonts w:ascii="Times New Roman" w:hAnsi="Times New Roman"/>
          <w:b/>
          <w:sz w:val="24"/>
          <w:szCs w:val="24"/>
        </w:rPr>
      </w:pPr>
    </w:p>
    <w:p w:rsidR="00BD3C92" w:rsidRDefault="00BD3C92" w:rsidP="00842E03">
      <w:pPr>
        <w:pStyle w:val="NormalWeb"/>
        <w:spacing w:before="75" w:beforeAutospacing="0" w:after="75" w:afterAutospacing="0" w:line="360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Pr="00842E03">
        <w:rPr>
          <w:color w:val="111111"/>
          <w:sz w:val="28"/>
          <w:szCs w:val="28"/>
        </w:rPr>
        <w:t>На сегодняшний день важнейшей задачей современного, образованного человека должна быть забота о состоянии окружающей среды. Бурное промышленное развитие в ХХ веке привело к тому, что воздействие человека на природу значительно усилилось, зачастую оно имеет крайне негативный характер</w:t>
      </w:r>
      <w:r>
        <w:rPr>
          <w:color w:val="111111"/>
          <w:sz w:val="28"/>
          <w:szCs w:val="28"/>
        </w:rPr>
        <w:t>.</w:t>
      </w:r>
    </w:p>
    <w:p w:rsidR="00BD3C92" w:rsidRDefault="00BD3C92" w:rsidP="00A06FAF">
      <w:pPr>
        <w:pStyle w:val="NormalWeb"/>
        <w:spacing w:before="75" w:beforeAutospacing="0" w:after="75" w:afterAutospacing="0" w:line="360" w:lineRule="auto"/>
        <w:ind w:left="-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842E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842E03">
        <w:rPr>
          <w:sz w:val="28"/>
          <w:szCs w:val="28"/>
        </w:rPr>
        <w:t>С каждым годом растёт объём отходов, в том числе и токсичных. Места для них выбираются за пределами города, населенного пункта, но, разрастаясь, населённые пункты приближаются к ним.</w:t>
      </w:r>
      <w:r w:rsidRPr="00842E03">
        <w:rPr>
          <w:b/>
          <w:sz w:val="28"/>
          <w:szCs w:val="28"/>
        </w:rPr>
        <w:t xml:space="preserve"> </w:t>
      </w:r>
      <w:r w:rsidRPr="00842E03">
        <w:rPr>
          <w:sz w:val="28"/>
          <w:szCs w:val="28"/>
        </w:rPr>
        <w:t>Все отходы представля</w:t>
      </w:r>
      <w:r>
        <w:rPr>
          <w:sz w:val="28"/>
          <w:szCs w:val="28"/>
        </w:rPr>
        <w:t>ют угрозу для окружающей среды.  М</w:t>
      </w:r>
      <w:r w:rsidRPr="00842E03">
        <w:rPr>
          <w:sz w:val="28"/>
          <w:szCs w:val="28"/>
        </w:rPr>
        <w:t xml:space="preserve">ногие из них опасны для здоровья человека, т.к. содержат красители, растворители, моющие средства, лекарства, ртуть и т.д.    </w:t>
      </w:r>
      <w:r>
        <w:rPr>
          <w:sz w:val="28"/>
          <w:szCs w:val="28"/>
        </w:rPr>
        <w:t xml:space="preserve">                   </w:t>
      </w:r>
      <w:r w:rsidRPr="00842E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06FAF">
        <w:rPr>
          <w:iCs/>
          <w:sz w:val="28"/>
          <w:szCs w:val="28"/>
        </w:rPr>
        <w:t>Огромное количество мусора, образующееся в результате жизнедеятельности человека, привело к появлению целой отрасли промышленности, занимающейся его переработкой. Возникло даже новое научное направление — гарбология, что в переводе означает мусороведение.  Гарбологи всего мира ищут различные пути выхода из мусорного тупика, в котором оказалось человечество.</w:t>
      </w:r>
    </w:p>
    <w:p w:rsidR="00BD3C92" w:rsidRPr="00A06FAF" w:rsidRDefault="00BD3C92" w:rsidP="00A06FAF">
      <w:pPr>
        <w:pStyle w:val="NormalWeb"/>
        <w:spacing w:before="75" w:beforeAutospacing="0" w:after="75" w:afterAutospacing="0"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42E03">
        <w:rPr>
          <w:color w:val="111111"/>
          <w:sz w:val="28"/>
          <w:szCs w:val="28"/>
        </w:rPr>
        <w:t>Моя исследовательская работа направлена на обсуждение актуальной экологической проблемы современности - проблемы обращения с отходами.</w:t>
      </w:r>
    </w:p>
    <w:p w:rsidR="00BD3C92" w:rsidRDefault="00BD3C92" w:rsidP="00842E03">
      <w:pPr>
        <w:tabs>
          <w:tab w:val="left" w:pos="1227"/>
        </w:tabs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842E03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42E03">
        <w:rPr>
          <w:rFonts w:ascii="Times New Roman" w:hAnsi="Times New Roman"/>
          <w:b/>
          <w:sz w:val="28"/>
          <w:szCs w:val="28"/>
        </w:rPr>
        <w:t>Цель работы:</w:t>
      </w:r>
      <w:r w:rsidRPr="00842E03">
        <w:rPr>
          <w:rFonts w:ascii="Times New Roman" w:hAnsi="Times New Roman"/>
          <w:sz w:val="28"/>
          <w:szCs w:val="28"/>
        </w:rPr>
        <w:t xml:space="preserve"> изучение  проблемы мусорного загрязнения в нашем городе и определение путей разрешения ситуации.</w:t>
      </w:r>
    </w:p>
    <w:p w:rsidR="00BD3C92" w:rsidRDefault="00BD3C92" w:rsidP="00842E03">
      <w:pPr>
        <w:tabs>
          <w:tab w:val="left" w:pos="1227"/>
        </w:tabs>
        <w:spacing w:line="36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A20B65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D3C92" w:rsidRPr="00842E03" w:rsidRDefault="00BD3C92" w:rsidP="00842E03">
      <w:pPr>
        <w:numPr>
          <w:ilvl w:val="0"/>
          <w:numId w:val="3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42E03">
        <w:rPr>
          <w:rFonts w:ascii="Times New Roman" w:hAnsi="Times New Roman"/>
          <w:sz w:val="28"/>
          <w:szCs w:val="28"/>
        </w:rPr>
        <w:t>Изучить литературу по  проблеме бытовых отходов</w:t>
      </w:r>
    </w:p>
    <w:p w:rsidR="00BD3C92" w:rsidRDefault="00BD3C92" w:rsidP="00842E03">
      <w:pPr>
        <w:numPr>
          <w:ilvl w:val="0"/>
          <w:numId w:val="3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42E03">
        <w:rPr>
          <w:rFonts w:ascii="Times New Roman" w:hAnsi="Times New Roman"/>
          <w:sz w:val="28"/>
          <w:szCs w:val="28"/>
        </w:rPr>
        <w:t xml:space="preserve">Определить степень загрязнённости </w:t>
      </w:r>
      <w:r>
        <w:rPr>
          <w:rFonts w:ascii="Times New Roman" w:hAnsi="Times New Roman"/>
          <w:sz w:val="28"/>
          <w:szCs w:val="28"/>
        </w:rPr>
        <w:t xml:space="preserve">окрестностей нашего города </w:t>
      </w:r>
      <w:r w:rsidRPr="00842E03">
        <w:rPr>
          <w:rFonts w:ascii="Times New Roman" w:hAnsi="Times New Roman"/>
          <w:sz w:val="28"/>
          <w:szCs w:val="28"/>
        </w:rPr>
        <w:t>бытовым мусором.</w:t>
      </w:r>
    </w:p>
    <w:p w:rsidR="00BD3C92" w:rsidRDefault="00BD3C92" w:rsidP="00842E03">
      <w:pPr>
        <w:numPr>
          <w:ilvl w:val="0"/>
          <w:numId w:val="3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42E03">
        <w:rPr>
          <w:rFonts w:ascii="Times New Roman" w:hAnsi="Times New Roman"/>
          <w:sz w:val="28"/>
          <w:szCs w:val="28"/>
        </w:rPr>
        <w:t xml:space="preserve"> Изучить виды и состав бытового мусора.</w:t>
      </w:r>
    </w:p>
    <w:p w:rsidR="00BD3C92" w:rsidRDefault="00BD3C92" w:rsidP="00842E03">
      <w:pPr>
        <w:numPr>
          <w:ilvl w:val="0"/>
          <w:numId w:val="3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42E03">
        <w:rPr>
          <w:rFonts w:ascii="Times New Roman" w:hAnsi="Times New Roman"/>
          <w:sz w:val="28"/>
          <w:szCs w:val="28"/>
        </w:rPr>
        <w:t xml:space="preserve">Исследовать и описать мусор, накопленный в мусорной корзине </w:t>
      </w:r>
      <w:r>
        <w:rPr>
          <w:rFonts w:ascii="Times New Roman" w:hAnsi="Times New Roman"/>
          <w:sz w:val="28"/>
          <w:szCs w:val="28"/>
        </w:rPr>
        <w:t>нашей семьи.</w:t>
      </w:r>
    </w:p>
    <w:p w:rsidR="00BD3C92" w:rsidRPr="00F32CFD" w:rsidRDefault="00BD3C92" w:rsidP="00842E03">
      <w:pPr>
        <w:numPr>
          <w:ilvl w:val="0"/>
          <w:numId w:val="3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42E03">
        <w:rPr>
          <w:rFonts w:ascii="Times New Roman" w:hAnsi="Times New Roman"/>
          <w:sz w:val="28"/>
          <w:szCs w:val="28"/>
        </w:rPr>
        <w:t xml:space="preserve"> Произвести расчеты количества мусора на семью, на одного человека за неделю, за месяц, за год</w:t>
      </w:r>
      <w:r>
        <w:rPr>
          <w:rFonts w:ascii="Times New Roman" w:hAnsi="Times New Roman"/>
          <w:sz w:val="28"/>
          <w:szCs w:val="28"/>
        </w:rPr>
        <w:t>.</w:t>
      </w:r>
    </w:p>
    <w:p w:rsidR="00BD3C92" w:rsidRDefault="00BD3C92" w:rsidP="00842E03">
      <w:pPr>
        <w:numPr>
          <w:ilvl w:val="0"/>
          <w:numId w:val="3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32CFD">
        <w:rPr>
          <w:rFonts w:ascii="Times New Roman" w:hAnsi="Times New Roman"/>
          <w:sz w:val="28"/>
          <w:szCs w:val="28"/>
        </w:rPr>
        <w:t>Определить отношения людей к чистоте города, к экологическим проблемам с помощью анкетирования.</w:t>
      </w:r>
    </w:p>
    <w:p w:rsidR="00BD3C92" w:rsidRPr="00F32CFD" w:rsidRDefault="00BD3C92" w:rsidP="00842E03">
      <w:pPr>
        <w:numPr>
          <w:ilvl w:val="0"/>
          <w:numId w:val="3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32CFD">
        <w:rPr>
          <w:rFonts w:ascii="Times New Roman" w:hAnsi="Times New Roman"/>
          <w:sz w:val="28"/>
          <w:szCs w:val="28"/>
        </w:rPr>
        <w:t>Предложить варианты уменьшения бытовых отходов</w:t>
      </w:r>
      <w:r>
        <w:rPr>
          <w:rFonts w:ascii="Times New Roman" w:hAnsi="Times New Roman"/>
          <w:sz w:val="28"/>
          <w:szCs w:val="28"/>
        </w:rPr>
        <w:t>.</w:t>
      </w:r>
    </w:p>
    <w:p w:rsidR="00BD3C92" w:rsidRDefault="00BD3C92" w:rsidP="00F32CFD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3C92" w:rsidRPr="00F32CFD" w:rsidRDefault="00BD3C92" w:rsidP="00F32CFD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2CFD">
        <w:rPr>
          <w:rFonts w:ascii="Times New Roman" w:hAnsi="Times New Roman"/>
          <w:b/>
          <w:bCs/>
          <w:sz w:val="28"/>
          <w:szCs w:val="28"/>
        </w:rPr>
        <w:t>Объект</w:t>
      </w:r>
      <w:r>
        <w:rPr>
          <w:rFonts w:ascii="Times New Roman" w:hAnsi="Times New Roman"/>
          <w:b/>
          <w:bCs/>
          <w:sz w:val="28"/>
          <w:szCs w:val="28"/>
        </w:rPr>
        <w:t xml:space="preserve"> исследования</w:t>
      </w:r>
      <w:r w:rsidRPr="00F32CFD">
        <w:rPr>
          <w:rFonts w:ascii="Times New Roman" w:hAnsi="Times New Roman"/>
          <w:b/>
          <w:bCs/>
          <w:sz w:val="28"/>
          <w:szCs w:val="28"/>
        </w:rPr>
        <w:t>:</w:t>
      </w:r>
      <w:r w:rsidRPr="00F32CFD">
        <w:rPr>
          <w:rFonts w:ascii="Times New Roman" w:hAnsi="Times New Roman"/>
          <w:b/>
          <w:sz w:val="28"/>
          <w:szCs w:val="28"/>
        </w:rPr>
        <w:t xml:space="preserve"> </w:t>
      </w:r>
      <w:r w:rsidRPr="00F32CFD">
        <w:rPr>
          <w:rFonts w:ascii="Times New Roman" w:hAnsi="Times New Roman"/>
          <w:sz w:val="28"/>
          <w:szCs w:val="28"/>
        </w:rPr>
        <w:t xml:space="preserve">Свалки мусора </w:t>
      </w:r>
      <w:r>
        <w:rPr>
          <w:rFonts w:ascii="Times New Roman" w:hAnsi="Times New Roman"/>
          <w:sz w:val="28"/>
          <w:szCs w:val="28"/>
        </w:rPr>
        <w:t>нашего города</w:t>
      </w:r>
    </w:p>
    <w:p w:rsidR="00BD3C92" w:rsidRDefault="00BD3C92" w:rsidP="009E7F2F">
      <w:pPr>
        <w:tabs>
          <w:tab w:val="left" w:pos="1227"/>
        </w:tabs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</w:p>
    <w:p w:rsidR="00BD3C92" w:rsidRPr="00F32CFD" w:rsidRDefault="00BD3C92" w:rsidP="00F32CFD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2CFD">
        <w:rPr>
          <w:rFonts w:ascii="Times New Roman" w:hAnsi="Times New Roman"/>
          <w:b/>
          <w:bCs/>
          <w:sz w:val="28"/>
          <w:szCs w:val="28"/>
        </w:rPr>
        <w:t>Гипотеза:</w:t>
      </w:r>
      <w:r w:rsidRPr="00F32CFD">
        <w:rPr>
          <w:rFonts w:ascii="Times New Roman" w:hAnsi="Times New Roman"/>
          <w:sz w:val="28"/>
          <w:szCs w:val="28"/>
        </w:rPr>
        <w:t xml:space="preserve"> Одна из проблем чистоты в </w:t>
      </w:r>
      <w:r>
        <w:rPr>
          <w:rFonts w:ascii="Times New Roman" w:hAnsi="Times New Roman"/>
          <w:sz w:val="28"/>
          <w:szCs w:val="28"/>
        </w:rPr>
        <w:t xml:space="preserve">нашем </w:t>
      </w:r>
      <w:r w:rsidRPr="00F32CFD">
        <w:rPr>
          <w:rFonts w:ascii="Times New Roman" w:hAnsi="Times New Roman"/>
          <w:sz w:val="28"/>
          <w:szCs w:val="28"/>
        </w:rPr>
        <w:t>городе - организация несанкционированных свалок и самовольный сброс мусора в неустановленных местах. Свалки мусора вызывают  загрязнение почвы, воздуха, воды, что ведёт к ухудшению самочувствия, возникновению ряда заболеваний у населения близлежащих районов.</w:t>
      </w:r>
    </w:p>
    <w:p w:rsidR="00BD3C92" w:rsidRDefault="00BD3C92" w:rsidP="00F32CFD">
      <w:pPr>
        <w:jc w:val="both"/>
        <w:rPr>
          <w:rFonts w:ascii="Times New Roman" w:hAnsi="Times New Roman"/>
          <w:sz w:val="28"/>
          <w:szCs w:val="28"/>
        </w:rPr>
      </w:pPr>
    </w:p>
    <w:p w:rsidR="00BD3C92" w:rsidRPr="007227A6" w:rsidRDefault="00BD3C92" w:rsidP="007227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2CFD">
        <w:rPr>
          <w:rFonts w:ascii="Times New Roman" w:hAnsi="Times New Roman"/>
          <w:sz w:val="28"/>
          <w:szCs w:val="28"/>
        </w:rPr>
        <w:t>Для написания работы использовался практический материал (наблюдения, фотоснимки) и теоретический материал.</w:t>
      </w:r>
    </w:p>
    <w:p w:rsidR="00BD3C92" w:rsidRDefault="00BD3C92" w:rsidP="00FB317A">
      <w:pPr>
        <w:rPr>
          <w:sz w:val="32"/>
          <w:szCs w:val="32"/>
        </w:rPr>
      </w:pPr>
    </w:p>
    <w:p w:rsidR="00BD3C92" w:rsidRPr="00566296" w:rsidRDefault="00BD3C92" w:rsidP="00FB317A">
      <w:pPr>
        <w:rPr>
          <w:sz w:val="32"/>
          <w:szCs w:val="32"/>
        </w:rPr>
      </w:pPr>
    </w:p>
    <w:p w:rsidR="00BD3C92" w:rsidRPr="00F748D2" w:rsidRDefault="00BD3C92" w:rsidP="00F748D2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 xml:space="preserve">2.  </w:t>
      </w:r>
      <w:r w:rsidRPr="00F748D2">
        <w:rPr>
          <w:rFonts w:ascii="Times New Roman" w:hAnsi="Times New Roman"/>
          <w:b/>
          <w:color w:val="C00000"/>
          <w:sz w:val="32"/>
          <w:szCs w:val="32"/>
        </w:rPr>
        <w:t xml:space="preserve"> Основная часть</w:t>
      </w:r>
    </w:p>
    <w:p w:rsidR="00BD3C92" w:rsidRDefault="00BD3C92" w:rsidP="00A06FAF">
      <w:pPr>
        <w:jc w:val="center"/>
        <w:rPr>
          <w:rFonts w:ascii="Times New Roman" w:hAnsi="Times New Roman"/>
          <w:b/>
          <w:color w:val="1F497D"/>
          <w:sz w:val="32"/>
          <w:szCs w:val="32"/>
        </w:rPr>
      </w:pPr>
      <w:r w:rsidRPr="00F748D2">
        <w:rPr>
          <w:rFonts w:ascii="Times New Roman" w:hAnsi="Times New Roman"/>
          <w:b/>
          <w:color w:val="1F497D"/>
          <w:sz w:val="32"/>
          <w:szCs w:val="32"/>
        </w:rPr>
        <w:t>2.1. Современное состояние проблемы</w:t>
      </w:r>
    </w:p>
    <w:p w:rsidR="00BD3C92" w:rsidRPr="00A06FAF" w:rsidRDefault="00BD3C92" w:rsidP="00A06FAF">
      <w:pPr>
        <w:jc w:val="center"/>
        <w:rPr>
          <w:rFonts w:ascii="Times New Roman" w:hAnsi="Times New Roman"/>
          <w:b/>
          <w:color w:val="1F497D"/>
          <w:sz w:val="32"/>
          <w:szCs w:val="32"/>
        </w:rPr>
      </w:pPr>
      <w:r>
        <w:rPr>
          <w:noProof/>
          <w:lang w:eastAsia="ru-RU"/>
        </w:rPr>
        <w:pict>
          <v:shape id="Рисунок 10" o:spid="_x0000_s1028" type="#_x0000_t75" style="position:absolute;left:0;text-align:left;margin-left:1pt;margin-top:6.7pt;width:232.3pt;height:160.8pt;z-index:251652608;visibility:visible;mso-position-horizontal-relative:margin" wrapcoords="139 404 139 21196 21391 21196 21391 404 139 404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">
            <v:imagedata r:id="rId9" o:title=""/>
            <o:lock v:ext="edit" aspectratio="f"/>
            <w10:wrap type="through" anchorx="margin"/>
          </v:shape>
        </w:pict>
      </w:r>
    </w:p>
    <w:p w:rsidR="00BD3C92" w:rsidRPr="004A5761" w:rsidRDefault="00BD3C92" w:rsidP="00A06FAF">
      <w:pPr>
        <w:autoSpaceDE w:val="0"/>
        <w:autoSpaceDN w:val="0"/>
        <w:adjustRightInd w:val="0"/>
        <w:jc w:val="right"/>
        <w:rPr>
          <w:rFonts w:ascii="Times New Roman" w:hAnsi="Times New Roman"/>
          <w:bCs/>
          <w:color w:val="C00000"/>
          <w:sz w:val="28"/>
          <w:szCs w:val="24"/>
        </w:rPr>
      </w:pPr>
      <w:r w:rsidRPr="004A5761">
        <w:rPr>
          <w:rFonts w:ascii="Times New Roman" w:hAnsi="Times New Roman"/>
          <w:bCs/>
          <w:color w:val="C00000"/>
          <w:sz w:val="28"/>
          <w:szCs w:val="24"/>
        </w:rPr>
        <w:t>Любимый город – это город,                                                                                        которым можно гордиться,</w:t>
      </w:r>
      <w:r w:rsidRPr="004A5761">
        <w:rPr>
          <w:rFonts w:ascii="Times New Roman" w:hAnsi="Times New Roman"/>
          <w:bCs/>
          <w:color w:val="C00000"/>
          <w:sz w:val="28"/>
          <w:szCs w:val="24"/>
        </w:rPr>
        <w:br/>
        <w:t xml:space="preserve"> за который можно бороться,                                                                                                              в котором   можно отдыхать                                                                                               и работать!</w:t>
      </w:r>
    </w:p>
    <w:p w:rsidR="00BD3C92" w:rsidRDefault="00BD3C92" w:rsidP="00A06FAF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8"/>
          <w:szCs w:val="24"/>
        </w:rPr>
      </w:pPr>
    </w:p>
    <w:p w:rsidR="00BD3C92" w:rsidRDefault="00BD3C92" w:rsidP="00A06FA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C92" w:rsidRDefault="00BD3C92" w:rsidP="00A06FA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F32CFD">
        <w:rPr>
          <w:rFonts w:ascii="Times New Roman" w:hAnsi="Times New Roman"/>
          <w:sz w:val="28"/>
          <w:szCs w:val="28"/>
        </w:rPr>
        <w:t xml:space="preserve">Источниками образования твердых бытовых отходов на территории Нижегородской области являются организации и промышленные предприятия, население </w:t>
      </w:r>
      <w:r>
        <w:rPr>
          <w:rFonts w:ascii="Times New Roman" w:hAnsi="Times New Roman"/>
          <w:sz w:val="28"/>
          <w:szCs w:val="28"/>
        </w:rPr>
        <w:t>области</w:t>
      </w:r>
      <w:r w:rsidRPr="00F32CFD">
        <w:rPr>
          <w:rFonts w:ascii="Times New Roman" w:hAnsi="Times New Roman"/>
          <w:sz w:val="28"/>
          <w:szCs w:val="28"/>
        </w:rPr>
        <w:t>. Ежегодно в области образуется более 1,2 млн. тонн ТБО, из них на долю населения приходится максимальное количество ТБО - около 900 тыс. тонн.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D3C92" w:rsidRPr="00A06FAF" w:rsidRDefault="00BD3C92" w:rsidP="00A06FA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2C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целях </w:t>
      </w:r>
      <w:r w:rsidRPr="00F32CFD">
        <w:rPr>
          <w:rFonts w:ascii="Times New Roman" w:hAnsi="Times New Roman"/>
          <w:sz w:val="28"/>
          <w:szCs w:val="28"/>
        </w:rPr>
        <w:t xml:space="preserve">обеспечения конституционного права каждого человека на благоприятную окружающую среду, улучшения условий проживания населения, а также </w:t>
      </w:r>
      <w:r w:rsidRPr="00F32C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снижения негативного влияния на природные комплексы разработана и утверждена областная целевая программа «Развитие системы обращения с отходами производства и потребления в Нижегородской области на 2009-2014 гг.» (Постановление Правительства Нижегородской области №104 от 06.03.2009 г.).</w:t>
      </w:r>
    </w:p>
    <w:p w:rsidR="00BD3C92" w:rsidRDefault="00BD3C92" w:rsidP="00A06FAF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Как же обстоят дела с утилизацией отходов в нашем городе Сергач?</w:t>
      </w:r>
    </w:p>
    <w:p w:rsidR="00BD3C92" w:rsidRDefault="00BD3C92" w:rsidP="004A5761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  <w:r w:rsidRPr="00A20B65">
        <w:rPr>
          <w:rFonts w:ascii="Times New Roman" w:hAnsi="Times New Roman"/>
          <w:sz w:val="28"/>
          <w:szCs w:val="28"/>
        </w:rPr>
        <w:t xml:space="preserve">Город наш находится на берегу когда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A20B65">
        <w:rPr>
          <w:rFonts w:ascii="Times New Roman" w:hAnsi="Times New Roman"/>
          <w:sz w:val="28"/>
          <w:szCs w:val="28"/>
        </w:rPr>
        <w:t>то очень чистой реки Пьяны.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D3C92" w:rsidRPr="004A5761" w:rsidRDefault="00BD3C92" w:rsidP="004A5761">
      <w:pPr>
        <w:tabs>
          <w:tab w:val="left" w:pos="1227"/>
        </w:tabs>
        <w:rPr>
          <w:rFonts w:ascii="Times New Roman" w:hAnsi="Times New Roman"/>
          <w:b/>
          <w:color w:val="C00000"/>
          <w:sz w:val="32"/>
          <w:szCs w:val="32"/>
        </w:rPr>
      </w:pPr>
      <w:r w:rsidRPr="004A5761">
        <w:rPr>
          <w:rFonts w:ascii="Times New Roman" w:hAnsi="Times New Roman"/>
          <w:b/>
          <w:color w:val="C00000"/>
          <w:sz w:val="32"/>
          <w:szCs w:val="32"/>
        </w:rPr>
        <w:t>Все мы горячо любим свою Родину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  <w:r w:rsidRPr="004A5761">
        <w:rPr>
          <w:rFonts w:ascii="Times New Roman" w:hAnsi="Times New Roman"/>
          <w:b/>
          <w:color w:val="C00000"/>
          <w:sz w:val="32"/>
          <w:szCs w:val="32"/>
        </w:rPr>
        <w:t>-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  <w:r w:rsidRPr="004A5761">
        <w:rPr>
          <w:rFonts w:ascii="Times New Roman" w:hAnsi="Times New Roman"/>
          <w:b/>
          <w:color w:val="C00000"/>
          <w:sz w:val="32"/>
          <w:szCs w:val="32"/>
        </w:rPr>
        <w:t>отчий дом г. Сергач.</w:t>
      </w:r>
    </w:p>
    <w:p w:rsidR="00BD3C92" w:rsidRPr="004A5761" w:rsidRDefault="00BD3C92" w:rsidP="004A5761">
      <w:pPr>
        <w:tabs>
          <w:tab w:val="left" w:pos="1227"/>
        </w:tabs>
        <w:rPr>
          <w:rFonts w:ascii="Times New Roman" w:hAnsi="Times New Roman"/>
          <w:color w:val="C00000"/>
          <w:sz w:val="28"/>
          <w:szCs w:val="28"/>
        </w:rPr>
      </w:pPr>
      <w:r w:rsidRPr="004A5761">
        <w:rPr>
          <w:rFonts w:ascii="Times New Roman" w:hAnsi="Times New Roman"/>
          <w:color w:val="C00000"/>
          <w:sz w:val="28"/>
          <w:szCs w:val="28"/>
        </w:rPr>
        <w:t>Но это дом надо не только любить,  но и беречь!</w:t>
      </w:r>
    </w:p>
    <w:p w:rsidR="00BD3C92" w:rsidRDefault="00BD3C92" w:rsidP="003526C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Pr="002B5BCE">
        <w:rPr>
          <w:rFonts w:ascii="Times New Roman" w:hAnsi="Times New Roman"/>
          <w:sz w:val="28"/>
          <w:szCs w:val="28"/>
        </w:rPr>
        <w:t xml:space="preserve">население </w:t>
      </w:r>
      <w:r>
        <w:rPr>
          <w:rFonts w:ascii="Times New Roman" w:hAnsi="Times New Roman"/>
          <w:sz w:val="28"/>
          <w:szCs w:val="28"/>
        </w:rPr>
        <w:t xml:space="preserve">нашего города </w:t>
      </w:r>
      <w:r w:rsidRPr="002B5BCE">
        <w:rPr>
          <w:rFonts w:ascii="Times New Roman" w:hAnsi="Times New Roman"/>
          <w:sz w:val="28"/>
          <w:szCs w:val="28"/>
        </w:rPr>
        <w:t>экологически неграмотно и потребительски относится к природе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B5BCE">
        <w:rPr>
          <w:rFonts w:ascii="Times New Roman" w:hAnsi="Times New Roman"/>
          <w:sz w:val="28"/>
          <w:szCs w:val="28"/>
        </w:rPr>
        <w:t>Это доказывается тем, что бытовой мусор выбрасывается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B5BCE">
        <w:rPr>
          <w:rFonts w:ascii="Times New Roman" w:hAnsi="Times New Roman"/>
          <w:sz w:val="28"/>
          <w:szCs w:val="28"/>
        </w:rPr>
        <w:t xml:space="preserve"> куда и где угодно. Люди не осознают того, что этим они вредят себе.</w:t>
      </w:r>
    </w:p>
    <w:p w:rsidR="00BD3C92" w:rsidRPr="00316E3A" w:rsidRDefault="00BD3C92" w:rsidP="00845BE7">
      <w:pPr>
        <w:tabs>
          <w:tab w:val="left" w:pos="1227"/>
        </w:tabs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Реке </w:t>
      </w:r>
      <w:r w:rsidRPr="00A20B65">
        <w:rPr>
          <w:rFonts w:ascii="Times New Roman" w:hAnsi="Times New Roman"/>
          <w:sz w:val="28"/>
          <w:szCs w:val="28"/>
        </w:rPr>
        <w:t>Пьяне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0B65">
        <w:rPr>
          <w:rFonts w:ascii="Times New Roman" w:hAnsi="Times New Roman"/>
          <w:sz w:val="28"/>
          <w:szCs w:val="28"/>
        </w:rPr>
        <w:t>наносится огромный вред не только отходами производства</w:t>
      </w:r>
      <w:r>
        <w:rPr>
          <w:rFonts w:ascii="Times New Roman" w:hAnsi="Times New Roman"/>
          <w:sz w:val="28"/>
          <w:szCs w:val="28"/>
        </w:rPr>
        <w:t xml:space="preserve">, но и </w:t>
      </w:r>
      <w:r w:rsidRPr="00A20B65">
        <w:rPr>
          <w:rFonts w:ascii="Times New Roman" w:hAnsi="Times New Roman"/>
          <w:sz w:val="28"/>
          <w:szCs w:val="28"/>
        </w:rPr>
        <w:t>бытовыми отходами населения.</w:t>
      </w:r>
      <w:r>
        <w:rPr>
          <w:rFonts w:ascii="Times New Roman" w:hAnsi="Times New Roman"/>
          <w:sz w:val="28"/>
          <w:szCs w:val="28"/>
        </w:rPr>
        <w:t xml:space="preserve"> Этими отходами буквально завален и наш город, </w:t>
      </w:r>
      <w:r>
        <w:t xml:space="preserve"> </w:t>
      </w:r>
      <w:r w:rsidRPr="002B5BCE">
        <w:rPr>
          <w:rFonts w:ascii="Times New Roman" w:hAnsi="Times New Roman"/>
          <w:sz w:val="28"/>
          <w:szCs w:val="28"/>
        </w:rPr>
        <w:t xml:space="preserve">несмотря на то, что мусор вывозится, правда, не совсем регулярно. </w:t>
      </w:r>
    </w:p>
    <w:p w:rsidR="00BD3C92" w:rsidRDefault="00BD3C92" w:rsidP="00845BE7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2B5BCE">
        <w:rPr>
          <w:rFonts w:ascii="Times New Roman" w:hAnsi="Times New Roman"/>
          <w:sz w:val="28"/>
          <w:szCs w:val="28"/>
        </w:rPr>
        <w:t xml:space="preserve">На наших свалках можно увидеть мусор разного происхождения: пластиковые бутылки, бумага, мешки, старая техника. И очень часто – трупы мертвых животных. В летнее время мусор начинает гнить, появляются насекомые, которые являются переносчиками различных инфекционных заболеваний. </w:t>
      </w:r>
      <w:r>
        <w:rPr>
          <w:rFonts w:ascii="Times New Roman" w:hAnsi="Times New Roman"/>
          <w:sz w:val="28"/>
          <w:szCs w:val="28"/>
        </w:rPr>
        <w:t>Отсюда и частые вспышки бешенства среди животных.</w:t>
      </w:r>
    </w:p>
    <w:p w:rsidR="00BD3C92" w:rsidRPr="0061787C" w:rsidRDefault="00BD3C92" w:rsidP="00845BE7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1787C">
        <w:rPr>
          <w:rFonts w:ascii="Times New Roman" w:hAnsi="Times New Roman"/>
          <w:sz w:val="28"/>
          <w:szCs w:val="28"/>
        </w:rPr>
        <w:t>Вместе с загрязняющими веществами, часто в почву попадают болезнетворные бактерии, яйца гельминтов и другие вредные организмы.</w:t>
      </w:r>
    </w:p>
    <w:p w:rsidR="00BD3C92" w:rsidRPr="0061787C" w:rsidRDefault="00BD3C92" w:rsidP="00845BE7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178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61787C">
        <w:rPr>
          <w:rFonts w:ascii="Times New Roman" w:hAnsi="Times New Roman"/>
          <w:sz w:val="28"/>
          <w:szCs w:val="28"/>
        </w:rPr>
        <w:t>В фекальных остатках могут быть возбудители тифа, дизентерии, туберкулёза, полиомиелита. Некоторые болезнетворные бактерии могут долгое время сохраняться в почве и даже размножаться - это возбудители столбняка (до12 лет), газовой гангрены.</w:t>
      </w:r>
    </w:p>
    <w:p w:rsidR="00BD3C92" w:rsidRPr="0061787C" w:rsidRDefault="00BD3C92" w:rsidP="00845BE7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3" o:spid="_x0000_s1029" type="#_x0000_t75" style="position:absolute;left:0;text-align:left;margin-left:284.65pt;margin-top:46.25pt;width:192.9pt;height:249.6pt;z-index:251654656;visibility:visible">
            <v:imagedata r:id="rId10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61787C">
        <w:rPr>
          <w:rFonts w:ascii="Times New Roman" w:hAnsi="Times New Roman"/>
          <w:sz w:val="28"/>
          <w:szCs w:val="28"/>
        </w:rPr>
        <w:t xml:space="preserve"> Некоторые гельминты могут сохраняться в почве до 7-8 лет</w:t>
      </w:r>
      <w:r>
        <w:rPr>
          <w:rFonts w:ascii="Times New Roman" w:hAnsi="Times New Roman"/>
          <w:sz w:val="28"/>
          <w:szCs w:val="28"/>
        </w:rPr>
        <w:t>.</w:t>
      </w:r>
      <w:r w:rsidRPr="0061787C">
        <w:rPr>
          <w:rFonts w:ascii="Times New Roman" w:hAnsi="Times New Roman"/>
          <w:sz w:val="28"/>
          <w:szCs w:val="28"/>
        </w:rPr>
        <w:t xml:space="preserve"> Из почвы токсичные вещества и яйца гельминтов могут попасть в органы животных и человека, вызывая тяжёлые заболевания и даже смерть.</w:t>
      </w:r>
    </w:p>
    <w:p w:rsidR="00BD3C92" w:rsidRDefault="00BD3C92" w:rsidP="00845BE7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1787C">
        <w:rPr>
          <w:rFonts w:ascii="Times New Roman" w:hAnsi="Times New Roman"/>
          <w:sz w:val="28"/>
          <w:szCs w:val="28"/>
        </w:rPr>
        <w:t xml:space="preserve"> Несанкционированные свалки мусора являются главной причиной распространения клещей. 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 xml:space="preserve">Что происходит на свете?  </w:t>
      </w:r>
      <w:r>
        <w:rPr>
          <w:rFonts w:ascii="Times New Roman" w:hAnsi="Times New Roman"/>
          <w:b/>
          <w:sz w:val="28"/>
          <w:szCs w:val="28"/>
        </w:rPr>
        <w:tab/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>А просто живём,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 xml:space="preserve"> Просто едим, просто пьём, 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>Просто мусор бросаем,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margin-left:225.25pt;margin-top:20.8pt;width:224.25pt;height:168pt;z-index:251657728;mso-position-horizontal-relative:margin;mso-position-vertical-relative:margin" stroked="t" strokecolor="#eeece1" strokeweight="8pt">
            <v:imagedata r:id="rId11" o:title=""/>
            <w10:wrap type="square" anchorx="margin" anchory="margin"/>
          </v:shape>
        </w:pict>
      </w:r>
      <w:r w:rsidRPr="000F5AD1">
        <w:rPr>
          <w:rFonts w:ascii="Times New Roman" w:hAnsi="Times New Roman"/>
          <w:b/>
          <w:sz w:val="28"/>
          <w:szCs w:val="28"/>
        </w:rPr>
        <w:t xml:space="preserve"> Мусор горой, только мы.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>Его не замечаем,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 xml:space="preserve"> Снова едим, снова пьём,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 xml:space="preserve"> В общем, просто живём.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>Что же за всем этим будет?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 xml:space="preserve"> А будет финал,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 xml:space="preserve"> Только знать бы,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 xml:space="preserve"> Каким же он будет: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>Помудревшие люди?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 xml:space="preserve"> Или планета погибнет?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F5AD1">
        <w:rPr>
          <w:rFonts w:ascii="Times New Roman" w:hAnsi="Times New Roman"/>
          <w:b/>
          <w:sz w:val="28"/>
          <w:szCs w:val="28"/>
        </w:rPr>
        <w:t>Или…..</w:t>
      </w:r>
    </w:p>
    <w:p w:rsidR="00BD3C92" w:rsidRPr="000F5AD1" w:rsidRDefault="00BD3C92" w:rsidP="009F102D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D3C92" w:rsidRPr="003526C1" w:rsidRDefault="00BD3C92" w:rsidP="003526C1">
      <w:pPr>
        <w:tabs>
          <w:tab w:val="left" w:pos="122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0F5AD1">
        <w:rPr>
          <w:rFonts w:ascii="Times New Roman" w:hAnsi="Times New Roman"/>
          <w:b/>
          <w:sz w:val="28"/>
          <w:szCs w:val="28"/>
        </w:rPr>
        <w:t>Такое о</w:t>
      </w:r>
      <w:r>
        <w:rPr>
          <w:rFonts w:ascii="Times New Roman" w:hAnsi="Times New Roman"/>
          <w:b/>
          <w:sz w:val="28"/>
          <w:szCs w:val="28"/>
        </w:rPr>
        <w:t>тношение к природе недопустимо!</w:t>
      </w:r>
    </w:p>
    <w:p w:rsidR="00BD3C92" w:rsidRPr="009072B2" w:rsidRDefault="00BD3C92" w:rsidP="009072B2">
      <w:pPr>
        <w:tabs>
          <w:tab w:val="left" w:pos="1227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margin-left:110.25pt;margin-top:410.2pt;width:3in;height:162pt;z-index:251656704;mso-position-horizontal-relative:margin;mso-position-vertical-relative:margin" stroked="t" strokecolor="#eeece1" strokeweight="6pt">
            <v:imagedata r:id="rId12" o:title=""/>
            <w10:wrap type="square" anchorx="margin" anchory="margin"/>
          </v:shape>
        </w:pict>
      </w:r>
      <w:r w:rsidRPr="00A20B65">
        <w:rPr>
          <w:rFonts w:ascii="Times New Roman" w:hAnsi="Times New Roman"/>
          <w:sz w:val="28"/>
          <w:szCs w:val="28"/>
        </w:rPr>
        <w:t xml:space="preserve">В ходе работы </w:t>
      </w:r>
      <w:r>
        <w:rPr>
          <w:rFonts w:ascii="Times New Roman" w:hAnsi="Times New Roman"/>
          <w:sz w:val="28"/>
          <w:szCs w:val="28"/>
        </w:rPr>
        <w:t>я узнала</w:t>
      </w:r>
      <w:r w:rsidRPr="00A20B65">
        <w:rPr>
          <w:rFonts w:ascii="Times New Roman" w:hAnsi="Times New Roman"/>
          <w:sz w:val="28"/>
          <w:szCs w:val="28"/>
        </w:rPr>
        <w:t>, что в городе имеется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0B65">
        <w:rPr>
          <w:rFonts w:ascii="Times New Roman" w:hAnsi="Times New Roman"/>
          <w:sz w:val="28"/>
          <w:szCs w:val="28"/>
        </w:rPr>
        <w:t>несколько официальных мест для свалки мусора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20B65">
        <w:rPr>
          <w:rFonts w:ascii="Times New Roman" w:hAnsi="Times New Roman"/>
          <w:sz w:val="28"/>
          <w:szCs w:val="28"/>
        </w:rPr>
        <w:t>возле до</w:t>
      </w:r>
      <w:r>
        <w:rPr>
          <w:rFonts w:ascii="Times New Roman" w:hAnsi="Times New Roman"/>
          <w:sz w:val="28"/>
          <w:szCs w:val="28"/>
        </w:rPr>
        <w:t>мов стоят контейнеры для мусора</w:t>
      </w:r>
      <w:r w:rsidRPr="00A20B65">
        <w:rPr>
          <w:rFonts w:ascii="Times New Roman" w:hAnsi="Times New Roman"/>
          <w:sz w:val="28"/>
          <w:szCs w:val="28"/>
        </w:rPr>
        <w:t>.</w:t>
      </w:r>
    </w:p>
    <w:p w:rsidR="00BD3C92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C92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C92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C92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C92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C92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C92" w:rsidRPr="00DC7E80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C7E80">
        <w:rPr>
          <w:rFonts w:ascii="Times New Roman" w:hAnsi="Times New Roman"/>
          <w:sz w:val="28"/>
          <w:szCs w:val="28"/>
        </w:rPr>
        <w:t>Но возникают проблемы:</w:t>
      </w:r>
    </w:p>
    <w:p w:rsidR="00BD3C92" w:rsidRPr="00DC7E80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1.М</w:t>
      </w:r>
      <w:r w:rsidRPr="00DC7E80">
        <w:rPr>
          <w:rFonts w:ascii="Times New Roman" w:hAnsi="Times New Roman"/>
          <w:sz w:val="28"/>
          <w:szCs w:val="28"/>
        </w:rPr>
        <w:t>усорные контейнеры не имеют крышек, поэтому являются местом посещения</w:t>
      </w:r>
      <w:r>
        <w:rPr>
          <w:rFonts w:ascii="Times New Roman" w:hAnsi="Times New Roman"/>
          <w:sz w:val="28"/>
          <w:szCs w:val="28"/>
        </w:rPr>
        <w:t xml:space="preserve"> мышей, крыс, бездомных </w:t>
      </w:r>
      <w:r w:rsidRPr="0061787C">
        <w:rPr>
          <w:rFonts w:ascii="Times New Roman" w:hAnsi="Times New Roman"/>
          <w:sz w:val="28"/>
          <w:szCs w:val="28"/>
        </w:rPr>
        <w:t>собак</w:t>
      </w:r>
      <w:r>
        <w:rPr>
          <w:rFonts w:ascii="Times New Roman" w:hAnsi="Times New Roman"/>
          <w:sz w:val="28"/>
          <w:szCs w:val="28"/>
        </w:rPr>
        <w:t xml:space="preserve"> и кошек, которые </w:t>
      </w:r>
      <w:r w:rsidRPr="0061787C">
        <w:rPr>
          <w:rFonts w:ascii="Times New Roman" w:hAnsi="Times New Roman"/>
          <w:sz w:val="28"/>
          <w:szCs w:val="28"/>
        </w:rPr>
        <w:t xml:space="preserve">копаются в мусоре, и людям самим приходится иногда пробираться через эти мусорные свалки. </w:t>
      </w:r>
    </w:p>
    <w:p w:rsidR="00BD3C92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2" type="#_x0000_t75" style="position:absolute;left:0;text-align:left;margin-left:283.65pt;margin-top:7.85pt;width:195.35pt;height:150.25pt;z-index:251655680;visibility:visible" wrapcoords="83 324 83 21276 21268 21276 21268 324 83 324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">
            <v:imagedata r:id="rId13" o:title=""/>
            <o:lock v:ext="edit" aspectratio="f"/>
            <w10:wrap type="through"/>
          </v:shape>
        </w:pict>
      </w:r>
      <w:r>
        <w:rPr>
          <w:rFonts w:ascii="Times New Roman" w:hAnsi="Times New Roman"/>
          <w:sz w:val="28"/>
          <w:szCs w:val="28"/>
        </w:rPr>
        <w:t>2.В</w:t>
      </w:r>
      <w:r w:rsidRPr="00DC7E80">
        <w:rPr>
          <w:rFonts w:ascii="Times New Roman" w:hAnsi="Times New Roman"/>
          <w:sz w:val="28"/>
          <w:szCs w:val="28"/>
        </w:rPr>
        <w:t xml:space="preserve"> выходные дни мусор не вывозится, что приводит к тому, что вокруг места сбора накапливаются вредные в</w:t>
      </w:r>
      <w:r>
        <w:rPr>
          <w:rFonts w:ascii="Times New Roman" w:hAnsi="Times New Roman"/>
          <w:sz w:val="28"/>
          <w:szCs w:val="28"/>
        </w:rPr>
        <w:t>ещества, и зрелище мало приятное.  Ветром мусор разносится на несколько метров.</w:t>
      </w:r>
    </w:p>
    <w:p w:rsidR="00BD3C92" w:rsidRPr="003B7226" w:rsidRDefault="00BD3C92" w:rsidP="003B7226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61787C">
        <w:rPr>
          <w:rFonts w:ascii="Times New Roman" w:hAnsi="Times New Roman"/>
          <w:sz w:val="28"/>
          <w:szCs w:val="28"/>
        </w:rPr>
        <w:t>Любой выброшенный в окружающую среду предмет, будь то сгнивший кузов автомобиля или пакет, набитый мусором, тут же превращается в несанкционированную свалку.</w:t>
      </w:r>
    </w:p>
    <w:p w:rsidR="00BD3C92" w:rsidRPr="00722761" w:rsidRDefault="00BD3C92" w:rsidP="00722761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  <w:r>
        <w:rPr>
          <w:rFonts w:ascii="Times New Roman" w:hAnsi="Times New Roman"/>
          <w:b/>
          <w:color w:val="000099"/>
          <w:sz w:val="32"/>
          <w:szCs w:val="32"/>
        </w:rPr>
        <w:t xml:space="preserve">2.2. </w:t>
      </w:r>
      <w:r w:rsidRPr="007227A6">
        <w:rPr>
          <w:rFonts w:ascii="Times New Roman" w:hAnsi="Times New Roman"/>
          <w:b/>
          <w:color w:val="000099"/>
          <w:sz w:val="32"/>
          <w:szCs w:val="32"/>
        </w:rPr>
        <w:t xml:space="preserve"> Утилизация бытовых отходов</w:t>
      </w:r>
    </w:p>
    <w:p w:rsidR="00BD3C92" w:rsidRPr="007227A6" w:rsidRDefault="00BD3C92" w:rsidP="00722761">
      <w:pPr>
        <w:spacing w:line="360" w:lineRule="auto"/>
        <w:jc w:val="both"/>
        <w:rPr>
          <w:rFonts w:ascii="Times New Roman" w:hAnsi="Times New Roman"/>
          <w:b/>
          <w:color w:val="000099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20B65">
        <w:rPr>
          <w:rFonts w:ascii="Times New Roman" w:hAnsi="Times New Roman"/>
          <w:sz w:val="28"/>
          <w:szCs w:val="28"/>
        </w:rPr>
        <w:t>Наш Сергачской район располагается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0B65">
        <w:rPr>
          <w:rFonts w:ascii="Times New Roman" w:hAnsi="Times New Roman"/>
          <w:sz w:val="28"/>
          <w:szCs w:val="28"/>
        </w:rPr>
        <w:t>на юго-востоке нашей области.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0B65">
        <w:rPr>
          <w:rFonts w:ascii="Times New Roman" w:hAnsi="Times New Roman"/>
          <w:sz w:val="28"/>
          <w:szCs w:val="28"/>
        </w:rPr>
        <w:t>В городе имеется большой завод по производству сахарного песка,</w:t>
      </w:r>
      <w:r>
        <w:rPr>
          <w:rFonts w:ascii="Times New Roman" w:hAnsi="Times New Roman"/>
          <w:sz w:val="28"/>
          <w:szCs w:val="28"/>
        </w:rPr>
        <w:t xml:space="preserve"> большой железнодорожный узел,</w:t>
      </w:r>
      <w:r w:rsidRPr="00A20B65">
        <w:rPr>
          <w:rFonts w:ascii="Times New Roman" w:hAnsi="Times New Roman"/>
          <w:sz w:val="28"/>
          <w:szCs w:val="28"/>
        </w:rPr>
        <w:t xml:space="preserve"> но основная часть населения района проживает в сельской местности. Поэтому основным видом загрязнения можно считать бытовые отходы населения.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D3C92" w:rsidRPr="00722761" w:rsidRDefault="00BD3C92" w:rsidP="0072276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7227A6">
        <w:rPr>
          <w:rFonts w:ascii="Times New Roman" w:hAnsi="Times New Roman"/>
          <w:sz w:val="28"/>
          <w:szCs w:val="28"/>
        </w:rPr>
        <w:t>Бытовые отходы представлены различными видами органических и неорганических соединений, естественного или искусственного происхождения.</w:t>
      </w:r>
    </w:p>
    <w:p w:rsidR="00BD3C92" w:rsidRPr="002B5BCE" w:rsidRDefault="00BD3C92" w:rsidP="00722761">
      <w:pPr>
        <w:tabs>
          <w:tab w:val="left" w:pos="1227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Всем </w:t>
      </w:r>
      <w:r w:rsidRPr="002B5BCE">
        <w:rPr>
          <w:rFonts w:ascii="Times New Roman" w:hAnsi="Times New Roman"/>
          <w:sz w:val="28"/>
          <w:szCs w:val="28"/>
        </w:rPr>
        <w:t xml:space="preserve">известно, что разложение веществ, не характерных для природы, идет десятки и сотни лет: </w:t>
      </w:r>
    </w:p>
    <w:p w:rsidR="00BD3C92" w:rsidRPr="002B5BCE" w:rsidRDefault="00BD3C92" w:rsidP="00722761">
      <w:pPr>
        <w:tabs>
          <w:tab w:val="left" w:pos="122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B5BCE">
        <w:rPr>
          <w:rFonts w:ascii="Times New Roman" w:hAnsi="Times New Roman"/>
          <w:sz w:val="28"/>
          <w:szCs w:val="28"/>
        </w:rPr>
        <w:t xml:space="preserve">— бумага: 5—10 лет; </w:t>
      </w:r>
    </w:p>
    <w:p w:rsidR="00BD3C92" w:rsidRPr="002B5BCE" w:rsidRDefault="00BD3C92" w:rsidP="00722761">
      <w:pPr>
        <w:tabs>
          <w:tab w:val="left" w:pos="122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B5BCE">
        <w:rPr>
          <w:rFonts w:ascii="Times New Roman" w:hAnsi="Times New Roman"/>
          <w:sz w:val="28"/>
          <w:szCs w:val="28"/>
        </w:rPr>
        <w:t xml:space="preserve">— железо: 100 лет; </w:t>
      </w:r>
    </w:p>
    <w:p w:rsidR="00BD3C92" w:rsidRPr="002B5BCE" w:rsidRDefault="00BD3C92" w:rsidP="00722761">
      <w:pPr>
        <w:tabs>
          <w:tab w:val="left" w:pos="122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B5BCE">
        <w:rPr>
          <w:rFonts w:ascii="Times New Roman" w:hAnsi="Times New Roman"/>
          <w:sz w:val="28"/>
          <w:szCs w:val="28"/>
        </w:rPr>
        <w:t xml:space="preserve">— полиэтиленовый пакет: 200 лет; </w:t>
      </w:r>
    </w:p>
    <w:p w:rsidR="00BD3C92" w:rsidRPr="002B5BCE" w:rsidRDefault="00BD3C92" w:rsidP="00722761">
      <w:pPr>
        <w:tabs>
          <w:tab w:val="left" w:pos="122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B5BCE">
        <w:rPr>
          <w:rFonts w:ascii="Times New Roman" w:hAnsi="Times New Roman"/>
          <w:sz w:val="28"/>
          <w:szCs w:val="28"/>
        </w:rPr>
        <w:t xml:space="preserve">— пластик: 500 лет. </w:t>
      </w:r>
    </w:p>
    <w:p w:rsidR="00BD3C92" w:rsidRPr="00722761" w:rsidRDefault="00BD3C92" w:rsidP="00722761">
      <w:pPr>
        <w:tabs>
          <w:tab w:val="left" w:pos="122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B5BCE">
        <w:rPr>
          <w:rFonts w:ascii="Times New Roman" w:hAnsi="Times New Roman"/>
          <w:sz w:val="28"/>
          <w:szCs w:val="28"/>
        </w:rPr>
        <w:t xml:space="preserve">Человек – часть </w:t>
      </w:r>
      <w:r>
        <w:rPr>
          <w:rFonts w:ascii="Times New Roman" w:hAnsi="Times New Roman"/>
          <w:sz w:val="28"/>
          <w:szCs w:val="28"/>
        </w:rPr>
        <w:t>природы</w:t>
      </w:r>
      <w:r w:rsidRPr="002B5BCE">
        <w:rPr>
          <w:rFonts w:ascii="Times New Roman" w:hAnsi="Times New Roman"/>
          <w:sz w:val="28"/>
          <w:szCs w:val="28"/>
        </w:rPr>
        <w:t>, и ухудшение ее состояния опасно для него</w:t>
      </w:r>
      <w:r>
        <w:rPr>
          <w:rFonts w:ascii="Times New Roman" w:hAnsi="Times New Roman"/>
          <w:sz w:val="28"/>
          <w:szCs w:val="28"/>
        </w:rPr>
        <w:t>.</w:t>
      </w:r>
    </w:p>
    <w:p w:rsidR="00BD3C92" w:rsidRDefault="00BD3C92" w:rsidP="00722761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</w:p>
    <w:p w:rsidR="00BD3C92" w:rsidRDefault="00BD3C92" w:rsidP="00722761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  <w:r>
        <w:rPr>
          <w:rFonts w:ascii="Times New Roman" w:hAnsi="Times New Roman"/>
          <w:b/>
          <w:color w:val="000099"/>
          <w:sz w:val="32"/>
          <w:szCs w:val="32"/>
        </w:rPr>
        <w:t>2. 3.  Результаты  исследования</w:t>
      </w:r>
    </w:p>
    <w:p w:rsidR="00BD3C92" w:rsidRDefault="00BD3C92" w:rsidP="00722761">
      <w:pPr>
        <w:jc w:val="center"/>
        <w:rPr>
          <w:rFonts w:ascii="Times New Roman" w:hAnsi="Times New Roman"/>
          <w:b/>
          <w:color w:val="000099"/>
          <w:sz w:val="32"/>
          <w:szCs w:val="32"/>
        </w:rPr>
      </w:pPr>
      <w:r>
        <w:rPr>
          <w:rFonts w:ascii="Times New Roman" w:hAnsi="Times New Roman"/>
          <w:b/>
          <w:color w:val="000099"/>
          <w:sz w:val="32"/>
          <w:szCs w:val="32"/>
        </w:rPr>
        <w:t>2.3.1. Социологическое исследование</w:t>
      </w:r>
    </w:p>
    <w:p w:rsidR="00BD3C92" w:rsidRDefault="00BD3C92" w:rsidP="00E97C9D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p w:rsidR="00BD3C92" w:rsidRDefault="00BD3C92" w:rsidP="00E97C9D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margin-left:-44.25pt;margin-top:66pt;width:216.75pt;height:162.75pt;z-index:251659776;mso-position-horizontal-relative:margin;mso-position-vertical-relative:margin" stroked="t" strokecolor="#eeece1" strokeweight="4.5pt">
            <v:imagedata r:id="rId14" o:title=""/>
            <w10:wrap type="square" anchorx="margin" anchory="margin"/>
          </v:shape>
        </w:pict>
      </w:r>
      <w:r>
        <w:rPr>
          <w:rFonts w:ascii="Times New Roman" w:hAnsi="Times New Roman"/>
          <w:sz w:val="28"/>
          <w:szCs w:val="28"/>
        </w:rPr>
        <w:t xml:space="preserve">Я поставила для себя задачу: </w:t>
      </w:r>
      <w:r w:rsidRPr="00A20B65">
        <w:rPr>
          <w:rFonts w:ascii="Times New Roman" w:hAnsi="Times New Roman"/>
          <w:sz w:val="28"/>
          <w:szCs w:val="28"/>
        </w:rPr>
        <w:t xml:space="preserve">обойти и осмотреть наш город, провести анкетирование </w:t>
      </w:r>
      <w:r>
        <w:rPr>
          <w:rFonts w:ascii="Times New Roman" w:hAnsi="Times New Roman"/>
          <w:sz w:val="28"/>
          <w:szCs w:val="28"/>
        </w:rPr>
        <w:t>жителей.</w:t>
      </w:r>
    </w:p>
    <w:p w:rsidR="00BD3C92" w:rsidRDefault="00BD3C92" w:rsidP="00E97C9D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составила </w:t>
      </w:r>
      <w:r w:rsidRPr="00DC7E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DC7E80">
        <w:rPr>
          <w:rFonts w:ascii="Times New Roman" w:hAnsi="Times New Roman"/>
          <w:sz w:val="28"/>
          <w:szCs w:val="28"/>
        </w:rPr>
        <w:t>нкету в виде теста с возможны</w:t>
      </w:r>
      <w:r>
        <w:rPr>
          <w:rFonts w:ascii="Times New Roman" w:hAnsi="Times New Roman"/>
          <w:sz w:val="28"/>
          <w:szCs w:val="28"/>
        </w:rPr>
        <w:t>ми вариантами ответов и раздала её своим одноклассникам, чтобы они сами, и их родители ответили на эти вопросы.</w:t>
      </w:r>
    </w:p>
    <w:p w:rsidR="00BD3C92" w:rsidRPr="00DC7E80" w:rsidRDefault="00BD3C92" w:rsidP="00E97C9D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p w:rsidR="00BD3C92" w:rsidRPr="005E50EB" w:rsidRDefault="00BD3C92" w:rsidP="00E97C9D">
      <w:pPr>
        <w:tabs>
          <w:tab w:val="left" w:pos="1227"/>
        </w:tabs>
        <w:jc w:val="center"/>
        <w:rPr>
          <w:rFonts w:ascii="Times New Roman" w:hAnsi="Times New Roman"/>
          <w:sz w:val="28"/>
          <w:szCs w:val="32"/>
        </w:rPr>
      </w:pPr>
      <w:r w:rsidRPr="005E50EB">
        <w:rPr>
          <w:rFonts w:ascii="Times New Roman" w:hAnsi="Times New Roman"/>
          <w:b/>
          <w:sz w:val="28"/>
          <w:szCs w:val="32"/>
        </w:rPr>
        <w:t>Анкета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Пол: ___ Муж. ___Жен.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Возрастная группа: ___ 7-12 лет; ___13-17 лет; ___ 18-25 лет; ___ 26-35 лет; ___36-50 лет; ___ старше 50 лет.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Социальная категория: ___ учащийся ___рабочий ___ служащий ___ пенсионер.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Ответьте, пожалуйста, «да», «нет» или «затрудняюсь ответить» на приведенные ниже вопросы.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1.Считаете ли вы, что наш город замусорен.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2.Влияет ли замусоривание на красоту нашего города.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3.Как, по-вашему, дорого ли обходится очистка города от мусора.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4.Приходилось ли вам обращаться в какие-либо инстанции с жалобой на замусоривание.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5.Принимаете ли вы участие в улучшении санитарного состояния своего дома, двора, улицы.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6.Как вы считаете, какие места нашего города больше всего замусорены: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-Улицы,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-Дворы жилых домов,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-Торговые центры,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-Школьные территории,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-Зоны отдыха горожан,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-Иные места (если возможно, укажите, какие именно). ____________________________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7.Как вы считаете, кто больше всех мусорит: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-Дошкольники и ученики младших классов,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 xml:space="preserve">-Подростки 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 xml:space="preserve">-Молодежь 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 xml:space="preserve">-Взрослые 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8.Что бы вы бросили, не задумываясь, в общественном месте: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-Пустую картонную коробку,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-Пустую банку или бутылку из-под сока, воды, пива и т.п.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-Обертку от жевательной резинки,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-Прочитанную газету, бумажный стаканчик, шкурки от банана, апельсина и т.п.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-Что-либо иное_________________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-Вообще ничего.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9.В чем, по-вашему, главная причина замусоривания нашего города: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-Недостаточное количество урн и контейнеров для мусора,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-Плохая работа дворников,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-Отсутствие четкой системы сбора и утилизации мусора,</w:t>
      </w:r>
    </w:p>
    <w:p w:rsidR="00BD3C92" w:rsidRPr="00E97C9D" w:rsidRDefault="00BD3C92" w:rsidP="00E97C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1227"/>
        </w:tabs>
        <w:rPr>
          <w:rFonts w:ascii="Times New Roman" w:hAnsi="Times New Roman"/>
        </w:rPr>
      </w:pPr>
      <w:r w:rsidRPr="00E97C9D">
        <w:rPr>
          <w:rFonts w:ascii="Times New Roman" w:hAnsi="Times New Roman"/>
        </w:rPr>
        <w:t>-Низкий уровень культуры жителей нашего города,</w:t>
      </w:r>
    </w:p>
    <w:p w:rsidR="00BD3C92" w:rsidRPr="00E97C9D" w:rsidRDefault="00BD3C92" w:rsidP="00E97C9D">
      <w:pPr>
        <w:jc w:val="center"/>
        <w:rPr>
          <w:rFonts w:ascii="Times New Roman" w:hAnsi="Times New Roman"/>
        </w:rPr>
      </w:pPr>
      <w:r w:rsidRPr="00E97C9D">
        <w:rPr>
          <w:rFonts w:ascii="Times New Roman" w:hAnsi="Times New Roman"/>
        </w:rPr>
        <w:t>-Иные причины (если можно, укажите, какие именно). ______________________</w:t>
      </w:r>
    </w:p>
    <w:p w:rsidR="00BD3C92" w:rsidRPr="00E97C9D" w:rsidRDefault="00BD3C92" w:rsidP="00E97C9D">
      <w:pPr>
        <w:jc w:val="center"/>
        <w:rPr>
          <w:rFonts w:ascii="Times New Roman" w:hAnsi="Times New Roman"/>
          <w:color w:val="000099"/>
          <w:sz w:val="32"/>
          <w:szCs w:val="32"/>
        </w:rPr>
      </w:pPr>
    </w:p>
    <w:p w:rsidR="00BD3C92" w:rsidRPr="00E97C9D" w:rsidRDefault="00BD3C92" w:rsidP="00E97C9D">
      <w:pPr>
        <w:tabs>
          <w:tab w:val="left" w:pos="1227"/>
        </w:tabs>
        <w:jc w:val="center"/>
        <w:rPr>
          <w:rFonts w:ascii="Times New Roman" w:hAnsi="Times New Roman"/>
          <w:b/>
          <w:sz w:val="28"/>
          <w:szCs w:val="28"/>
        </w:rPr>
      </w:pPr>
      <w:r w:rsidRPr="00E97C9D">
        <w:rPr>
          <w:rFonts w:ascii="Times New Roman" w:hAnsi="Times New Roman"/>
          <w:b/>
          <w:sz w:val="28"/>
          <w:szCs w:val="28"/>
        </w:rPr>
        <w:t>Анализ анкеты позволяет сделать следующие выводы:</w:t>
      </w:r>
    </w:p>
    <w:p w:rsidR="00BD3C92" w:rsidRPr="00044F73" w:rsidRDefault="00BD3C92" w:rsidP="00E97C9D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721.45pt;margin-top:34.1pt;width:280.8pt;height:191.5pt;z-index:251658752;visibility:visible;mso-position-horizontal:right;mso-position-horizontal-relative:margin" wrapcoords="173 424 173 21092 21369 21092 21369 424 173 424">
            <v:imagedata r:id="rId15" o:title=""/>
            <w10:wrap type="through" anchorx="margin"/>
          </v:shape>
          <o:OLEObject Type="Embed" ProgID="Excel.Sheet.8" ShapeID="_x0000_s1034" DrawAspect="Content" ObjectID="_1518082021" r:id="rId16"/>
        </w:pict>
      </w:r>
      <w:r>
        <w:rPr>
          <w:rFonts w:ascii="Times New Roman" w:hAnsi="Times New Roman"/>
          <w:sz w:val="28"/>
          <w:szCs w:val="28"/>
        </w:rPr>
        <w:t>1</w:t>
      </w:r>
      <w:r w:rsidRPr="00044F73">
        <w:rPr>
          <w:rFonts w:ascii="Times New Roman" w:hAnsi="Times New Roman"/>
          <w:sz w:val="28"/>
          <w:szCs w:val="28"/>
        </w:rPr>
        <w:t xml:space="preserve">. Все 100% опрашиваемых ответили, что хотят, чтобы не только около своего </w:t>
      </w:r>
      <w:r>
        <w:rPr>
          <w:rFonts w:ascii="Times New Roman" w:hAnsi="Times New Roman"/>
          <w:sz w:val="28"/>
          <w:szCs w:val="28"/>
        </w:rPr>
        <w:t>дома, а весь город был чистым.                                      Б</w:t>
      </w:r>
      <w:r w:rsidRPr="00044F73">
        <w:rPr>
          <w:rFonts w:ascii="Times New Roman" w:hAnsi="Times New Roman"/>
          <w:sz w:val="28"/>
          <w:szCs w:val="28"/>
        </w:rPr>
        <w:t>езразличных к этому вопросу нет.</w:t>
      </w:r>
    </w:p>
    <w:p w:rsidR="00BD3C92" w:rsidRPr="00044F73" w:rsidRDefault="00BD3C92" w:rsidP="00E97C9D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4F73">
        <w:rPr>
          <w:rFonts w:ascii="Times New Roman" w:hAnsi="Times New Roman"/>
          <w:sz w:val="28"/>
          <w:szCs w:val="28"/>
        </w:rPr>
        <w:t xml:space="preserve">2.Большинство </w:t>
      </w:r>
      <w:r>
        <w:rPr>
          <w:rFonts w:ascii="Times New Roman" w:hAnsi="Times New Roman"/>
          <w:sz w:val="28"/>
          <w:szCs w:val="28"/>
        </w:rPr>
        <w:t>опрашиваемых выбрасывают мусор в специальные контейнеры для мусора, и   в</w:t>
      </w:r>
      <w:r w:rsidRPr="00044F73">
        <w:rPr>
          <w:rFonts w:ascii="Times New Roman" w:hAnsi="Times New Roman"/>
          <w:sz w:val="28"/>
          <w:szCs w:val="28"/>
        </w:rPr>
        <w:t xml:space="preserve"> основном </w:t>
      </w:r>
      <w:r>
        <w:rPr>
          <w:rFonts w:ascii="Times New Roman" w:hAnsi="Times New Roman"/>
          <w:sz w:val="28"/>
          <w:szCs w:val="28"/>
        </w:rPr>
        <w:t xml:space="preserve">только то, что нельзя сжечь. </w:t>
      </w:r>
      <w:r w:rsidRPr="00044F73">
        <w:rPr>
          <w:rFonts w:ascii="Times New Roman" w:hAnsi="Times New Roman"/>
          <w:sz w:val="28"/>
          <w:szCs w:val="28"/>
        </w:rPr>
        <w:t>10% населения вывозят мусор</w:t>
      </w:r>
      <w:r>
        <w:rPr>
          <w:rFonts w:ascii="Times New Roman" w:hAnsi="Times New Roman"/>
          <w:sz w:val="28"/>
          <w:szCs w:val="28"/>
        </w:rPr>
        <w:t>,</w:t>
      </w:r>
      <w:r w:rsidRPr="00044F73">
        <w:rPr>
          <w:rFonts w:ascii="Times New Roman" w:hAnsi="Times New Roman"/>
          <w:sz w:val="28"/>
          <w:szCs w:val="28"/>
        </w:rPr>
        <w:t xml:space="preserve"> куда угодно.</w:t>
      </w:r>
    </w:p>
    <w:p w:rsidR="00BD3C92" w:rsidRPr="00044F73" w:rsidRDefault="00BD3C92" w:rsidP="00E97C9D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4F73">
        <w:rPr>
          <w:rFonts w:ascii="Times New Roman" w:hAnsi="Times New Roman"/>
          <w:sz w:val="28"/>
          <w:szCs w:val="28"/>
        </w:rPr>
        <w:t>3. 9%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4F73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4F73">
        <w:rPr>
          <w:rFonts w:ascii="Times New Roman" w:hAnsi="Times New Roman"/>
          <w:sz w:val="28"/>
          <w:szCs w:val="28"/>
        </w:rPr>
        <w:t xml:space="preserve">могут выбросить бытовой мусор и на дорогу, и в канавы, лишь бы не в своём дворе. </w:t>
      </w:r>
    </w:p>
    <w:p w:rsidR="00BD3C92" w:rsidRPr="005E50EB" w:rsidRDefault="00BD3C92" w:rsidP="00E97C9D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4F73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По вопросу:  «П</w:t>
      </w:r>
      <w:r w:rsidRPr="007E2109">
        <w:rPr>
          <w:rFonts w:ascii="Times New Roman" w:hAnsi="Times New Roman"/>
          <w:sz w:val="28"/>
          <w:szCs w:val="28"/>
        </w:rPr>
        <w:t>ринимаете ли вы участие в улучшении санитарного состояния своего дома, двора, улицы</w:t>
      </w:r>
      <w:r>
        <w:rPr>
          <w:rFonts w:ascii="Times New Roman" w:hAnsi="Times New Roman"/>
          <w:sz w:val="28"/>
          <w:szCs w:val="28"/>
        </w:rPr>
        <w:t xml:space="preserve">?» - 50% опрашиваемых ответили </w:t>
      </w:r>
      <w:r w:rsidRPr="00044F73">
        <w:rPr>
          <w:rFonts w:ascii="Times New Roman" w:hAnsi="Times New Roman"/>
          <w:sz w:val="28"/>
          <w:szCs w:val="28"/>
        </w:rPr>
        <w:t>отрицательно</w:t>
      </w:r>
      <w:r w:rsidRPr="00044F73">
        <w:rPr>
          <w:rFonts w:ascii="Times New Roman" w:hAnsi="Times New Roman"/>
          <w:sz w:val="44"/>
          <w:szCs w:val="28"/>
        </w:rPr>
        <w:t>.</w:t>
      </w:r>
    </w:p>
    <w:p w:rsidR="00BD3C92" w:rsidRPr="00044F73" w:rsidRDefault="00BD3C92" w:rsidP="005E50EB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анкетировании участвовали </w:t>
      </w:r>
      <w:r w:rsidRPr="00044F73">
        <w:rPr>
          <w:rFonts w:ascii="Times New Roman" w:hAnsi="Times New Roman"/>
          <w:sz w:val="28"/>
          <w:szCs w:val="28"/>
        </w:rPr>
        <w:t xml:space="preserve"> разные люди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44F73">
        <w:rPr>
          <w:rFonts w:ascii="Times New Roman" w:hAnsi="Times New Roman"/>
          <w:sz w:val="28"/>
          <w:szCs w:val="28"/>
        </w:rPr>
        <w:t xml:space="preserve"> и по их ответам можно выделить следующее: более молодое население, </w:t>
      </w:r>
      <w:r>
        <w:rPr>
          <w:rFonts w:ascii="Times New Roman" w:hAnsi="Times New Roman"/>
          <w:sz w:val="28"/>
          <w:szCs w:val="28"/>
        </w:rPr>
        <w:t>менее задумывается о</w:t>
      </w:r>
      <w:r w:rsidRPr="00044F73">
        <w:rPr>
          <w:rFonts w:ascii="Times New Roman" w:hAnsi="Times New Roman"/>
          <w:sz w:val="28"/>
          <w:szCs w:val="28"/>
        </w:rPr>
        <w:t xml:space="preserve"> вопрос</w:t>
      </w:r>
      <w:r>
        <w:rPr>
          <w:rFonts w:ascii="Times New Roman" w:hAnsi="Times New Roman"/>
          <w:sz w:val="28"/>
          <w:szCs w:val="28"/>
        </w:rPr>
        <w:t xml:space="preserve">ах загрязнения окружающей среды. Они </w:t>
      </w:r>
      <w:r w:rsidRPr="00044F73">
        <w:rPr>
          <w:rFonts w:ascii="Times New Roman" w:hAnsi="Times New Roman"/>
          <w:sz w:val="28"/>
          <w:szCs w:val="28"/>
        </w:rPr>
        <w:t xml:space="preserve">знают об экологических проблемах человечества, </w:t>
      </w:r>
      <w:r>
        <w:rPr>
          <w:rFonts w:ascii="Times New Roman" w:hAnsi="Times New Roman"/>
          <w:sz w:val="28"/>
          <w:szCs w:val="28"/>
        </w:rPr>
        <w:t>но</w:t>
      </w:r>
      <w:r w:rsidRPr="00044F73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hAnsi="Times New Roman"/>
          <w:sz w:val="28"/>
          <w:szCs w:val="28"/>
        </w:rPr>
        <w:t xml:space="preserve">вычки и сознание </w:t>
      </w:r>
      <w:r w:rsidRPr="00044F7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ерестраиваются гораздо труднее.   М</w:t>
      </w:r>
      <w:r w:rsidRPr="00044F73">
        <w:rPr>
          <w:rFonts w:ascii="Times New Roman" w:hAnsi="Times New Roman"/>
          <w:sz w:val="28"/>
          <w:szCs w:val="28"/>
        </w:rPr>
        <w:t xml:space="preserve">олодое население </w:t>
      </w:r>
      <w:r>
        <w:rPr>
          <w:rFonts w:ascii="Times New Roman" w:hAnsi="Times New Roman"/>
          <w:sz w:val="28"/>
          <w:szCs w:val="28"/>
        </w:rPr>
        <w:t xml:space="preserve">не осознаёт </w:t>
      </w:r>
      <w:r w:rsidRPr="00044F73">
        <w:rPr>
          <w:rFonts w:ascii="Times New Roman" w:hAnsi="Times New Roman"/>
          <w:sz w:val="28"/>
          <w:szCs w:val="28"/>
        </w:rPr>
        <w:t xml:space="preserve"> опасность современного мусора</w:t>
      </w:r>
      <w:r>
        <w:rPr>
          <w:rFonts w:ascii="Times New Roman" w:hAnsi="Times New Roman"/>
          <w:sz w:val="28"/>
          <w:szCs w:val="28"/>
        </w:rPr>
        <w:t>.</w:t>
      </w:r>
    </w:p>
    <w:p w:rsidR="00BD3C92" w:rsidRPr="003B7226" w:rsidRDefault="00BD3C92" w:rsidP="003B7226">
      <w:pPr>
        <w:tabs>
          <w:tab w:val="left" w:pos="1227"/>
        </w:tabs>
        <w:spacing w:line="360" w:lineRule="auto"/>
        <w:rPr>
          <w:rFonts w:ascii="Times New Roman" w:hAnsi="Times New Roman"/>
          <w:color w:val="FF0000"/>
          <w:sz w:val="28"/>
          <w:szCs w:val="24"/>
        </w:rPr>
      </w:pPr>
      <w:r>
        <w:rPr>
          <w:noProof/>
          <w:lang w:eastAsia="ru-RU"/>
        </w:rPr>
        <w:pict>
          <v:shape id="Рисунок 15" o:spid="_x0000_s1035" type="#_x0000_t75" style="position:absolute;margin-left:-36.75pt;margin-top:284.6pt;width:203.5pt;height:164.15pt;z-index:251661824;visibility:visible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">
            <v:imagedata r:id="rId17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sz w:val="24"/>
          <w:szCs w:val="24"/>
        </w:rPr>
        <w:t xml:space="preserve">  </w:t>
      </w:r>
      <w:r w:rsidRPr="00DB27F6">
        <w:rPr>
          <w:rFonts w:ascii="Times New Roman" w:hAnsi="Times New Roman"/>
          <w:sz w:val="28"/>
          <w:szCs w:val="24"/>
        </w:rPr>
        <w:t>Я предложила своим одноклассникам на уроке рисования нарисовать листовки «Соблюдайте чистоту в нашем городе», чтобы они повесили их в своих домах, в своих подъездах или просто раздали прохожим. Чтобы люди</w:t>
      </w:r>
      <w:r>
        <w:rPr>
          <w:rFonts w:ascii="Times New Roman" w:hAnsi="Times New Roman"/>
          <w:sz w:val="28"/>
          <w:szCs w:val="24"/>
        </w:rPr>
        <w:t>,</w:t>
      </w:r>
      <w:r w:rsidRPr="00DB27F6">
        <w:rPr>
          <w:rFonts w:ascii="Times New Roman" w:hAnsi="Times New Roman"/>
          <w:sz w:val="28"/>
          <w:szCs w:val="24"/>
        </w:rPr>
        <w:t xml:space="preserve"> прочитав их</w:t>
      </w:r>
      <w:r>
        <w:rPr>
          <w:rFonts w:ascii="Times New Roman" w:hAnsi="Times New Roman"/>
          <w:sz w:val="28"/>
          <w:szCs w:val="24"/>
        </w:rPr>
        <w:t>,</w:t>
      </w:r>
      <w:r w:rsidRPr="00DB27F6">
        <w:rPr>
          <w:rFonts w:ascii="Times New Roman" w:hAnsi="Times New Roman"/>
          <w:sz w:val="28"/>
          <w:szCs w:val="24"/>
        </w:rPr>
        <w:t xml:space="preserve"> задумались, а стоит ли выбрасывать</w:t>
      </w:r>
      <w:r>
        <w:rPr>
          <w:rFonts w:ascii="Times New Roman" w:hAnsi="Times New Roman"/>
          <w:sz w:val="28"/>
          <w:szCs w:val="24"/>
        </w:rPr>
        <w:t xml:space="preserve"> мусор в овраг или ещё куда-   ни</w:t>
      </w:r>
      <w:r w:rsidRPr="00DB27F6">
        <w:rPr>
          <w:rFonts w:ascii="Times New Roman" w:hAnsi="Times New Roman"/>
          <w:sz w:val="28"/>
          <w:szCs w:val="24"/>
        </w:rPr>
        <w:t>будь</w:t>
      </w:r>
      <w:r>
        <w:rPr>
          <w:rFonts w:ascii="Times New Roman" w:hAnsi="Times New Roman"/>
          <w:sz w:val="28"/>
          <w:szCs w:val="24"/>
        </w:rPr>
        <w:t xml:space="preserve">. </w:t>
      </w:r>
      <w:r w:rsidRPr="00DB27F6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Л</w:t>
      </w:r>
      <w:r w:rsidRPr="00DB27F6">
        <w:rPr>
          <w:rFonts w:ascii="Times New Roman" w:hAnsi="Times New Roman"/>
          <w:sz w:val="28"/>
          <w:szCs w:val="24"/>
        </w:rPr>
        <w:t>учше отнести его в контейнер для мусора.</w:t>
      </w:r>
    </w:p>
    <w:p w:rsidR="00BD3C92" w:rsidRPr="003B7226" w:rsidRDefault="00BD3C92" w:rsidP="003B7226">
      <w:pPr>
        <w:spacing w:line="360" w:lineRule="auto"/>
        <w:jc w:val="center"/>
        <w:rPr>
          <w:rFonts w:ascii="Times New Roman" w:hAnsi="Times New Roman"/>
          <w:b/>
          <w:color w:val="002060"/>
          <w:sz w:val="36"/>
          <w:szCs w:val="32"/>
        </w:rPr>
      </w:pPr>
      <w:r>
        <w:rPr>
          <w:noProof/>
          <w:lang w:eastAsia="ru-RU"/>
        </w:rPr>
        <w:pict>
          <v:shape id="Рисунок 7" o:spid="_x0000_s1036" type="#_x0000_t75" style="position:absolute;left:0;text-align:left;margin-left:298.95pt;margin-top:544.8pt;width:170.25pt;height:201pt;z-index:25166080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">
            <v:imagedata r:id="rId7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b/>
          <w:color w:val="000099"/>
          <w:sz w:val="32"/>
          <w:szCs w:val="32"/>
        </w:rPr>
        <w:t xml:space="preserve">2.3.2. </w:t>
      </w:r>
      <w:r>
        <w:rPr>
          <w:rFonts w:ascii="Times New Roman" w:hAnsi="Times New Roman"/>
          <w:b/>
          <w:color w:val="002060"/>
          <w:sz w:val="32"/>
          <w:szCs w:val="28"/>
        </w:rPr>
        <w:t>Р</w:t>
      </w:r>
      <w:r w:rsidRPr="003B7226">
        <w:rPr>
          <w:rFonts w:ascii="Times New Roman" w:hAnsi="Times New Roman"/>
          <w:b/>
          <w:color w:val="002060"/>
          <w:sz w:val="32"/>
          <w:szCs w:val="28"/>
        </w:rPr>
        <w:t>асч</w:t>
      </w:r>
      <w:r>
        <w:rPr>
          <w:rFonts w:ascii="Times New Roman" w:hAnsi="Times New Roman"/>
          <w:b/>
          <w:color w:val="002060"/>
          <w:sz w:val="32"/>
          <w:szCs w:val="28"/>
        </w:rPr>
        <w:t>ё</w:t>
      </w:r>
      <w:r w:rsidRPr="003B7226">
        <w:rPr>
          <w:rFonts w:ascii="Times New Roman" w:hAnsi="Times New Roman"/>
          <w:b/>
          <w:color w:val="002060"/>
          <w:sz w:val="32"/>
          <w:szCs w:val="28"/>
        </w:rPr>
        <w:t xml:space="preserve">ты количества </w:t>
      </w:r>
      <w:r>
        <w:rPr>
          <w:rFonts w:ascii="Times New Roman" w:hAnsi="Times New Roman"/>
          <w:b/>
          <w:color w:val="002060"/>
          <w:sz w:val="32"/>
          <w:szCs w:val="28"/>
        </w:rPr>
        <w:t xml:space="preserve">выбрасываемого </w:t>
      </w:r>
      <w:r w:rsidRPr="003B7226">
        <w:rPr>
          <w:rFonts w:ascii="Times New Roman" w:hAnsi="Times New Roman"/>
          <w:b/>
          <w:color w:val="002060"/>
          <w:sz w:val="32"/>
          <w:szCs w:val="28"/>
        </w:rPr>
        <w:t>мусора</w:t>
      </w:r>
    </w:p>
    <w:p w:rsidR="00BD3C92" w:rsidRPr="003B7226" w:rsidRDefault="00BD3C92" w:rsidP="004F1B8E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color w:val="FF0000"/>
          <w:sz w:val="44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Мной</w:t>
      </w:r>
      <w:r w:rsidRPr="00A20B65">
        <w:rPr>
          <w:rFonts w:ascii="Times New Roman" w:hAnsi="Times New Roman"/>
          <w:sz w:val="28"/>
          <w:szCs w:val="28"/>
        </w:rPr>
        <w:t xml:space="preserve"> проведена оценка количества и состава мусора, выбрасываемого </w:t>
      </w:r>
      <w:r>
        <w:rPr>
          <w:rFonts w:ascii="Times New Roman" w:hAnsi="Times New Roman"/>
          <w:sz w:val="28"/>
          <w:szCs w:val="28"/>
        </w:rPr>
        <w:t xml:space="preserve">нашей </w:t>
      </w:r>
      <w:r w:rsidRPr="00A20B65">
        <w:rPr>
          <w:rFonts w:ascii="Times New Roman" w:hAnsi="Times New Roman"/>
          <w:sz w:val="28"/>
          <w:szCs w:val="28"/>
        </w:rPr>
        <w:t>семьёй из четырёх человек за неделю</w:t>
      </w:r>
      <w:r>
        <w:rPr>
          <w:rFonts w:ascii="Times New Roman" w:hAnsi="Times New Roman"/>
          <w:sz w:val="28"/>
          <w:szCs w:val="28"/>
        </w:rPr>
        <w:t>. Мусор взвешивали и сортировали, отдельно пластиковые бутылки, стекло, бумагу. Оказалось, что наша семья за неделю выбрасывает 5кг 595 г. Значит, один человек в среднем за неделю выбрасывает 1кг 399г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5"/>
        <w:gridCol w:w="2512"/>
        <w:gridCol w:w="3230"/>
        <w:gridCol w:w="3372"/>
      </w:tblGrid>
      <w:tr w:rsidR="00BD3C92" w:rsidTr="0049547F">
        <w:tc>
          <w:tcPr>
            <w:tcW w:w="1153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3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547F">
              <w:rPr>
                <w:rFonts w:ascii="Times New Roman" w:hAnsi="Times New Roman"/>
                <w:b/>
                <w:sz w:val="28"/>
                <w:szCs w:val="28"/>
              </w:rPr>
              <w:t>За неделю</w:t>
            </w:r>
          </w:p>
        </w:tc>
        <w:tc>
          <w:tcPr>
            <w:tcW w:w="3261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547F">
              <w:rPr>
                <w:rFonts w:ascii="Times New Roman" w:hAnsi="Times New Roman"/>
                <w:b/>
                <w:sz w:val="28"/>
                <w:szCs w:val="28"/>
              </w:rPr>
              <w:t>За месяц</w:t>
            </w:r>
          </w:p>
        </w:tc>
        <w:tc>
          <w:tcPr>
            <w:tcW w:w="3402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547F">
              <w:rPr>
                <w:rFonts w:ascii="Times New Roman" w:hAnsi="Times New Roman"/>
                <w:b/>
                <w:sz w:val="28"/>
                <w:szCs w:val="28"/>
              </w:rPr>
              <w:t>За год</w:t>
            </w:r>
          </w:p>
        </w:tc>
      </w:tr>
      <w:tr w:rsidR="00BD3C92" w:rsidTr="0049547F">
        <w:tc>
          <w:tcPr>
            <w:tcW w:w="1153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547F">
              <w:rPr>
                <w:rFonts w:ascii="Times New Roman" w:hAnsi="Times New Roman"/>
                <w:b/>
                <w:sz w:val="28"/>
                <w:szCs w:val="28"/>
              </w:rPr>
              <w:t>Наша                    семья</w:t>
            </w:r>
          </w:p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547F">
              <w:rPr>
                <w:rFonts w:ascii="Times New Roman" w:hAnsi="Times New Roman"/>
                <w:sz w:val="28"/>
                <w:szCs w:val="28"/>
              </w:rPr>
              <w:t>(4 чел)</w:t>
            </w:r>
          </w:p>
        </w:tc>
        <w:tc>
          <w:tcPr>
            <w:tcW w:w="2533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9547F">
              <w:rPr>
                <w:rFonts w:ascii="Times New Roman" w:hAnsi="Times New Roman"/>
                <w:sz w:val="24"/>
                <w:szCs w:val="28"/>
              </w:rPr>
              <w:t>1,399 г х 4 чел.=</w:t>
            </w:r>
          </w:p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8"/>
              </w:rPr>
            </w:pPr>
            <w:r w:rsidRPr="0049547F">
              <w:rPr>
                <w:rFonts w:ascii="Times New Roman" w:hAnsi="Times New Roman"/>
                <w:b/>
                <w:color w:val="C00000"/>
                <w:sz w:val="24"/>
                <w:szCs w:val="28"/>
              </w:rPr>
              <w:t xml:space="preserve">= </w:t>
            </w:r>
            <w:r w:rsidRPr="0049547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5595 г</w:t>
            </w:r>
          </w:p>
        </w:tc>
        <w:tc>
          <w:tcPr>
            <w:tcW w:w="3261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9547F">
              <w:rPr>
                <w:rFonts w:ascii="Times New Roman" w:hAnsi="Times New Roman"/>
                <w:sz w:val="24"/>
                <w:szCs w:val="28"/>
              </w:rPr>
              <w:t>5595 г х 30 дн. =</w:t>
            </w:r>
          </w:p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547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= 167850 г</w:t>
            </w:r>
          </w:p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9547F">
              <w:rPr>
                <w:rFonts w:ascii="Times New Roman" w:hAnsi="Times New Roman"/>
                <w:sz w:val="24"/>
                <w:szCs w:val="28"/>
              </w:rPr>
              <w:t>5595 г х 365 дн. =</w:t>
            </w:r>
          </w:p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547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=2042175 г</w:t>
            </w:r>
          </w:p>
        </w:tc>
      </w:tr>
      <w:tr w:rsidR="00BD3C92" w:rsidTr="0049547F">
        <w:tc>
          <w:tcPr>
            <w:tcW w:w="1153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547F">
              <w:rPr>
                <w:rFonts w:ascii="Times New Roman" w:hAnsi="Times New Roman"/>
                <w:b/>
                <w:sz w:val="28"/>
                <w:szCs w:val="28"/>
              </w:rPr>
              <w:t>Жители города</w:t>
            </w:r>
          </w:p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547F">
              <w:rPr>
                <w:rFonts w:ascii="Times New Roman" w:hAnsi="Times New Roman"/>
                <w:sz w:val="28"/>
                <w:szCs w:val="28"/>
              </w:rPr>
              <w:t>22000 чел.</w:t>
            </w:r>
          </w:p>
        </w:tc>
        <w:tc>
          <w:tcPr>
            <w:tcW w:w="2533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9547F">
              <w:rPr>
                <w:rFonts w:ascii="Times New Roman" w:hAnsi="Times New Roman"/>
                <w:sz w:val="24"/>
                <w:szCs w:val="28"/>
              </w:rPr>
              <w:t>1,399 г х  22000 чел. =</w:t>
            </w:r>
          </w:p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547F">
              <w:rPr>
                <w:rFonts w:ascii="Times New Roman" w:hAnsi="Times New Roman"/>
                <w:color w:val="C00000"/>
                <w:sz w:val="24"/>
                <w:szCs w:val="28"/>
              </w:rPr>
              <w:t xml:space="preserve">= </w:t>
            </w:r>
            <w:r w:rsidRPr="0049547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30778 кг</w:t>
            </w:r>
          </w:p>
        </w:tc>
        <w:tc>
          <w:tcPr>
            <w:tcW w:w="3261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9547F">
              <w:rPr>
                <w:rFonts w:ascii="Times New Roman" w:hAnsi="Times New Roman"/>
                <w:sz w:val="24"/>
                <w:szCs w:val="28"/>
              </w:rPr>
              <w:t>1,399 г х 30дн  х 22000 чел. =</w:t>
            </w:r>
          </w:p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547F">
              <w:rPr>
                <w:rFonts w:ascii="Times New Roman" w:hAnsi="Times New Roman"/>
                <w:color w:val="C00000"/>
                <w:sz w:val="24"/>
                <w:szCs w:val="28"/>
              </w:rPr>
              <w:t>=</w:t>
            </w:r>
            <w:r w:rsidRPr="0049547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49547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923.340 кг</w:t>
            </w:r>
          </w:p>
        </w:tc>
        <w:tc>
          <w:tcPr>
            <w:tcW w:w="3402" w:type="dxa"/>
          </w:tcPr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9547F">
              <w:rPr>
                <w:rFonts w:ascii="Times New Roman" w:hAnsi="Times New Roman"/>
                <w:sz w:val="24"/>
                <w:szCs w:val="28"/>
              </w:rPr>
              <w:t>1,399 г х 365дн х 22000 чел.=</w:t>
            </w:r>
          </w:p>
          <w:p w:rsidR="00BD3C92" w:rsidRPr="0049547F" w:rsidRDefault="00BD3C92" w:rsidP="0049547F">
            <w:pPr>
              <w:tabs>
                <w:tab w:val="left" w:pos="1227"/>
              </w:tabs>
              <w:spacing w:line="36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547F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= 12239970 кг</w:t>
            </w:r>
          </w:p>
        </w:tc>
      </w:tr>
    </w:tbl>
    <w:p w:rsidR="00BD3C92" w:rsidRDefault="00BD3C92" w:rsidP="004F1B8E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C92" w:rsidRPr="009F102D" w:rsidRDefault="00BD3C92" w:rsidP="009F102D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Но, е</w:t>
      </w:r>
      <w:r w:rsidRPr="00A20B65">
        <w:rPr>
          <w:rFonts w:ascii="Times New Roman" w:hAnsi="Times New Roman"/>
          <w:sz w:val="28"/>
          <w:szCs w:val="28"/>
        </w:rPr>
        <w:t xml:space="preserve">сли производить сортировку мусора и сдавать на вторичную переработку бумагу и стекло, то количество мусора </w:t>
      </w:r>
      <w:r w:rsidRPr="009F102D">
        <w:rPr>
          <w:rFonts w:ascii="Times New Roman" w:hAnsi="Times New Roman"/>
          <w:b/>
          <w:color w:val="C00000"/>
          <w:sz w:val="28"/>
          <w:szCs w:val="28"/>
        </w:rPr>
        <w:t xml:space="preserve">уменьшится примерно на 30,1%. </w:t>
      </w:r>
    </w:p>
    <w:p w:rsidR="00BD3C92" w:rsidRPr="009F102D" w:rsidRDefault="00BD3C92" w:rsidP="009F102D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A20B65">
        <w:rPr>
          <w:rFonts w:ascii="Times New Roman" w:hAnsi="Times New Roman"/>
          <w:sz w:val="28"/>
          <w:szCs w:val="28"/>
        </w:rPr>
        <w:t xml:space="preserve">Таким образом, количество мусора в городе за год составит </w:t>
      </w:r>
      <w:r>
        <w:rPr>
          <w:rFonts w:ascii="Times New Roman" w:hAnsi="Times New Roman"/>
          <w:b/>
          <w:color w:val="C00000"/>
          <w:sz w:val="28"/>
          <w:szCs w:val="28"/>
        </w:rPr>
        <w:t>7861</w:t>
      </w:r>
      <w:r w:rsidRPr="009F102D">
        <w:rPr>
          <w:rFonts w:ascii="Times New Roman" w:hAnsi="Times New Roman"/>
          <w:b/>
          <w:color w:val="C00000"/>
          <w:sz w:val="28"/>
          <w:szCs w:val="28"/>
        </w:rPr>
        <w:t xml:space="preserve">370кг. </w:t>
      </w:r>
    </w:p>
    <w:p w:rsidR="00BD3C92" w:rsidRPr="00DB27F6" w:rsidRDefault="00BD3C92" w:rsidP="00DB27F6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20B65">
        <w:rPr>
          <w:rFonts w:ascii="Times New Roman" w:hAnsi="Times New Roman"/>
          <w:sz w:val="28"/>
          <w:szCs w:val="28"/>
        </w:rPr>
        <w:t xml:space="preserve">А если собирать пищевые отходы и компостировать их, то количество мусора </w:t>
      </w:r>
      <w:r w:rsidRPr="009F102D">
        <w:rPr>
          <w:rFonts w:ascii="Times New Roman" w:hAnsi="Times New Roman"/>
          <w:b/>
          <w:color w:val="C00000"/>
          <w:sz w:val="28"/>
          <w:szCs w:val="28"/>
        </w:rPr>
        <w:t>уменьшится</w:t>
      </w:r>
      <w:r w:rsidRPr="00A20B65">
        <w:rPr>
          <w:rFonts w:ascii="Times New Roman" w:hAnsi="Times New Roman"/>
          <w:sz w:val="28"/>
          <w:szCs w:val="28"/>
        </w:rPr>
        <w:t xml:space="preserve"> ещ</w:t>
      </w:r>
      <w:r>
        <w:rPr>
          <w:rFonts w:ascii="Times New Roman" w:hAnsi="Times New Roman"/>
          <w:sz w:val="28"/>
          <w:szCs w:val="28"/>
        </w:rPr>
        <w:t xml:space="preserve">ё примерно </w:t>
      </w:r>
      <w:r w:rsidRPr="009F102D">
        <w:rPr>
          <w:rFonts w:ascii="Times New Roman" w:hAnsi="Times New Roman"/>
          <w:b/>
          <w:color w:val="C00000"/>
          <w:sz w:val="28"/>
          <w:szCs w:val="28"/>
        </w:rPr>
        <w:t>на 34,5%</w:t>
      </w:r>
      <w:r w:rsidRPr="00A20B65">
        <w:rPr>
          <w:rFonts w:ascii="Times New Roman" w:hAnsi="Times New Roman"/>
          <w:sz w:val="28"/>
          <w:szCs w:val="28"/>
        </w:rPr>
        <w:t xml:space="preserve"> и составит за год </w:t>
      </w:r>
      <w:r w:rsidRPr="009F102D">
        <w:rPr>
          <w:rFonts w:ascii="Times New Roman" w:hAnsi="Times New Roman"/>
          <w:b/>
          <w:color w:val="C00000"/>
          <w:sz w:val="28"/>
          <w:szCs w:val="28"/>
        </w:rPr>
        <w:t>7355480кг.</w:t>
      </w:r>
    </w:p>
    <w:p w:rsidR="00BD3C92" w:rsidRDefault="00BD3C92" w:rsidP="00DC7E80">
      <w:pPr>
        <w:tabs>
          <w:tab w:val="left" w:pos="1227"/>
        </w:tabs>
        <w:rPr>
          <w:rFonts w:ascii="Times New Roman" w:hAnsi="Times New Roman"/>
          <w:sz w:val="24"/>
          <w:szCs w:val="24"/>
        </w:rPr>
      </w:pPr>
    </w:p>
    <w:p w:rsidR="00BD3C92" w:rsidRPr="00DB27F6" w:rsidRDefault="00BD3C92" w:rsidP="00DB27F6">
      <w:pPr>
        <w:jc w:val="center"/>
        <w:rPr>
          <w:rFonts w:ascii="Times New Roman" w:hAnsi="Times New Roman"/>
          <w:b/>
          <w:color w:val="000099"/>
          <w:sz w:val="32"/>
          <w:szCs w:val="36"/>
        </w:rPr>
      </w:pPr>
      <w:r>
        <w:rPr>
          <w:rFonts w:ascii="Times New Roman" w:hAnsi="Times New Roman"/>
          <w:b/>
          <w:color w:val="000099"/>
          <w:sz w:val="32"/>
          <w:szCs w:val="36"/>
        </w:rPr>
        <w:t xml:space="preserve">2.4. </w:t>
      </w:r>
      <w:r w:rsidRPr="00DB27F6">
        <w:rPr>
          <w:rFonts w:ascii="Times New Roman" w:hAnsi="Times New Roman"/>
          <w:b/>
          <w:color w:val="000099"/>
          <w:sz w:val="32"/>
          <w:szCs w:val="36"/>
        </w:rPr>
        <w:t>Методы борьбы с накапливающимся бытовым мусором</w:t>
      </w:r>
    </w:p>
    <w:p w:rsidR="00BD3C92" w:rsidRPr="00DB27F6" w:rsidRDefault="00BD3C92" w:rsidP="00DB27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B27F6">
        <w:rPr>
          <w:rFonts w:ascii="Times New Roman" w:hAnsi="Times New Roman"/>
          <w:sz w:val="28"/>
          <w:szCs w:val="28"/>
        </w:rPr>
        <w:t>Известный учёный и писатель – фантаст Артур Кларк писал, что « твёрдые отходы – это сырьё, которое мы не используем исключительно в силу нашей глупости».</w:t>
      </w:r>
    </w:p>
    <w:p w:rsidR="00BD3C92" w:rsidRPr="00DB27F6" w:rsidRDefault="00BD3C92" w:rsidP="00DB27F6">
      <w:pPr>
        <w:jc w:val="both"/>
        <w:rPr>
          <w:rFonts w:ascii="Times New Roman" w:hAnsi="Times New Roman"/>
          <w:sz w:val="28"/>
          <w:szCs w:val="28"/>
        </w:rPr>
      </w:pPr>
      <w:r w:rsidRPr="00DB27F6">
        <w:rPr>
          <w:rFonts w:ascii="Times New Roman" w:hAnsi="Times New Roman"/>
          <w:sz w:val="28"/>
          <w:szCs w:val="28"/>
        </w:rPr>
        <w:t>На сегодняшний день существует несколько методов борьбы с накапливающимся бытовым мусором на планете. Но ни один из этих методов не может считаться удовлетворительным.</w:t>
      </w:r>
    </w:p>
    <w:p w:rsidR="00BD3C92" w:rsidRPr="00DB27F6" w:rsidRDefault="00BD3C92" w:rsidP="003D6BB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27F6">
        <w:rPr>
          <w:rFonts w:ascii="Times New Roman" w:hAnsi="Times New Roman"/>
          <w:sz w:val="28"/>
          <w:szCs w:val="28"/>
        </w:rPr>
        <w:t xml:space="preserve">1.Захоронение на свалках – наиболее старый и самый распространённый   вид утилизации отходов. Идеальная свалка представляет из себя целый комплекс сложных инженерных сооружений. Её дно покрыто   полиэтиленом, каждый новый слой мусора уплотняют, затем посыпают слоем песка и глины, который снова закрывается плёнкой. Внизу свалки особый сборник собирает всю поступающую жидкость, потом она идёт на переработку.   </w:t>
      </w:r>
    </w:p>
    <w:p w:rsidR="00BD3C92" w:rsidRPr="00DB27F6" w:rsidRDefault="00BD3C92" w:rsidP="003D6BB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27F6">
        <w:rPr>
          <w:rFonts w:ascii="Times New Roman" w:hAnsi="Times New Roman"/>
          <w:sz w:val="28"/>
          <w:szCs w:val="28"/>
        </w:rPr>
        <w:t xml:space="preserve">Однако это самый неэффективный способ борьбы с ТБО, так как мусорные свалки, занимающие огромные территории земель, часто горят, загрязняя окружающую среду отходящими газами. Кроме того, мусорные свалки являются источниками загрязнения как поверхностных, так и подземных вод за счёт дренажа свалок атмосферными осадками.    </w:t>
      </w:r>
    </w:p>
    <w:p w:rsidR="00BD3C92" w:rsidRPr="00DB27F6" w:rsidRDefault="00BD3C92" w:rsidP="003D6BB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27F6">
        <w:rPr>
          <w:rFonts w:ascii="Times New Roman" w:hAnsi="Times New Roman"/>
          <w:sz w:val="28"/>
          <w:szCs w:val="28"/>
        </w:rPr>
        <w:t xml:space="preserve">2. Ещё один проверенный способ заключается в сжигании мусора на специальных мусоросжигательных предприятиях. Здесь есть свои плюсы: уменьшение  объёма отходов в  2 – 10 раз, использование тепла, образуемого при сжигании. Однако тут же всплывает загрязнённая атмосфера. В процессе горения образуются токсины и тяжёлые металлы. Все эти вещества наиболее опасны. Они могут попасть в продукты питания, так как в виде мельчащих  частиц сажи попадают на растения, которыми питаются животные. А если человеческий организм усвоит вместе с пищей полученные эти элементы, они могут вызвать непредсказуемые последствия и заболевания раком, расстройство гормональной системы организма. Поэтому необходимо на мусоросжигательных предприятиях печи оборудовать сложными фильтрами, осуществлять постоянный контроль за окружающей средой : воздухом, водой, почвой. Плюс зола, которую тоже надо где – то захоранивать. </w:t>
      </w:r>
    </w:p>
    <w:p w:rsidR="00BD3C92" w:rsidRDefault="00BD3C92" w:rsidP="003D6BB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27F6">
        <w:rPr>
          <w:rFonts w:ascii="Times New Roman" w:hAnsi="Times New Roman"/>
          <w:sz w:val="28"/>
          <w:szCs w:val="28"/>
        </w:rPr>
        <w:t xml:space="preserve">  3.Наиболее новый и эффективный подход к борьбе с бытовым мусором используют биотехнологии. Суть биотехнологий состоит в том, что органическая часть отходов    (пищевые отходы) разлагается микроорганизмами. Получившийся компост используют в качестве лёгкого удобрения, которое будет способствовать развитию эко системы, а не уничтожению её.</w:t>
      </w:r>
    </w:p>
    <w:p w:rsidR="00BD3C92" w:rsidRPr="003D6BB7" w:rsidRDefault="00BD3C92" w:rsidP="003D6BB7">
      <w:pPr>
        <w:tabs>
          <w:tab w:val="left" w:pos="709"/>
        </w:tabs>
        <w:spacing w:line="360" w:lineRule="auto"/>
        <w:ind w:firstLine="720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3D6BB7">
        <w:rPr>
          <w:rFonts w:ascii="Times New Roman" w:hAnsi="Times New Roman"/>
          <w:b/>
          <w:color w:val="C00000"/>
          <w:sz w:val="28"/>
          <w:szCs w:val="28"/>
        </w:rPr>
        <w:t>По мнению экспертов, разумнее всего перерабатывать бытовые отходы. Как показывает опыт многих стран, это выгодный и наиболее ресурсосберегающий путь. Отходы можно  вернуть в сферу  производства.</w:t>
      </w:r>
    </w:p>
    <w:p w:rsidR="00BD3C92" w:rsidRPr="003D6BB7" w:rsidRDefault="00BD3C92" w:rsidP="003D6BB7">
      <w:pPr>
        <w:tabs>
          <w:tab w:val="left" w:pos="709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6BB7">
        <w:rPr>
          <w:rFonts w:ascii="Times New Roman" w:hAnsi="Times New Roman"/>
          <w:sz w:val="28"/>
          <w:szCs w:val="28"/>
        </w:rPr>
        <w:t xml:space="preserve">Наши мамы и бабушки помнят времена, когда  утилизации придавалось большое значение. Были разработаны унифицированные бутылки для </w:t>
      </w:r>
      <w:r>
        <w:rPr>
          <w:rFonts w:ascii="Times New Roman" w:hAnsi="Times New Roman"/>
          <w:sz w:val="28"/>
          <w:szCs w:val="28"/>
        </w:rPr>
        <w:t>молочных продуктов  и прохладительных напитков</w:t>
      </w:r>
      <w:r w:rsidRPr="003D6B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3D6BB7">
        <w:rPr>
          <w:rFonts w:ascii="Times New Roman" w:hAnsi="Times New Roman"/>
          <w:sz w:val="28"/>
          <w:szCs w:val="28"/>
        </w:rPr>
        <w:t>о всей стране существовали пункты сбора стеклотары. Для сбора макулатуры и металлолома привлекались школьники и члены пионерской организации. Был налажен жёсткий учет драгметаллов, применяемых в промышленности, в частности в электронике.</w:t>
      </w:r>
    </w:p>
    <w:p w:rsidR="00BD3C92" w:rsidRDefault="00BD3C92" w:rsidP="00A70123">
      <w:pPr>
        <w:tabs>
          <w:tab w:val="left" w:pos="1227"/>
        </w:tabs>
        <w:spacing w:line="360" w:lineRule="auto"/>
        <w:jc w:val="center"/>
        <w:rPr>
          <w:rFonts w:ascii="Times New Roman" w:hAnsi="Times New Roman"/>
          <w:b/>
          <w:color w:val="000099"/>
          <w:sz w:val="32"/>
          <w:szCs w:val="28"/>
        </w:rPr>
      </w:pPr>
      <w:r w:rsidRPr="00847195">
        <w:rPr>
          <w:rFonts w:ascii="Times New Roman" w:hAnsi="Times New Roman"/>
          <w:b/>
          <w:color w:val="000099"/>
          <w:sz w:val="32"/>
          <w:szCs w:val="28"/>
        </w:rPr>
        <w:t>Выводы и предложения</w:t>
      </w:r>
    </w:p>
    <w:p w:rsidR="00BD3C92" w:rsidRPr="00A20B65" w:rsidRDefault="00BD3C92" w:rsidP="0063745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637451">
        <w:rPr>
          <w:rFonts w:ascii="Times New Roman" w:hAnsi="Times New Roman"/>
          <w:sz w:val="28"/>
          <w:szCs w:val="28"/>
        </w:rPr>
        <w:t>В ходе выполнения исследовательской работы я заметила, что</w:t>
      </w:r>
      <w:r>
        <w:rPr>
          <w:noProof/>
          <w:lang w:eastAsia="ru-RU"/>
        </w:rPr>
        <w:pict>
          <v:shape id="Рисунок 6" o:spid="_x0000_s1037" type="#_x0000_t75" style="position:absolute;left:0;text-align:left;margin-left:253.5pt;margin-top:461.7pt;width:213.6pt;height:164.15pt;z-index:251651584;visibility:visible;mso-position-horizontal-relative:text;mso-position-vertical-relative:page" wrapcoords="152 395 152 21205 21297 21205 21297 395 152 395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">
            <v:imagedata r:id="rId18" o:title=""/>
            <o:lock v:ext="edit" aspectratio="f"/>
            <w10:wrap type="through" anchory="page"/>
          </v:shape>
        </w:pict>
      </w:r>
      <w:r>
        <w:rPr>
          <w:rFonts w:ascii="Times New Roman" w:hAnsi="Times New Roman"/>
          <w:sz w:val="28"/>
          <w:szCs w:val="28"/>
        </w:rPr>
        <w:t xml:space="preserve"> н</w:t>
      </w:r>
      <w:r w:rsidRPr="00A20B65">
        <w:rPr>
          <w:rFonts w:ascii="Times New Roman" w:hAnsi="Times New Roman"/>
          <w:sz w:val="28"/>
          <w:szCs w:val="28"/>
        </w:rPr>
        <w:t>аселение вывозит мусор со своих домов не только на специально отведённые   д</w:t>
      </w:r>
      <w:r>
        <w:rPr>
          <w:rFonts w:ascii="Times New Roman" w:hAnsi="Times New Roman"/>
          <w:sz w:val="28"/>
          <w:szCs w:val="28"/>
        </w:rPr>
        <w:t xml:space="preserve">ля мусора места, но и  в овраги, и на </w:t>
      </w:r>
      <w:r w:rsidRPr="00A20B65">
        <w:rPr>
          <w:rFonts w:ascii="Times New Roman" w:hAnsi="Times New Roman"/>
          <w:sz w:val="28"/>
          <w:szCs w:val="28"/>
        </w:rPr>
        <w:t>пустыри.</w:t>
      </w:r>
    </w:p>
    <w:p w:rsidR="00BD3C92" w:rsidRPr="00A20B65" w:rsidRDefault="00BD3C92" w:rsidP="003D6BB7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2.Рассмотрев качество мусора,  можно сделать</w:t>
      </w:r>
      <w:r w:rsidRPr="00A20B65">
        <w:rPr>
          <w:rFonts w:ascii="Times New Roman" w:hAnsi="Times New Roman"/>
          <w:sz w:val="28"/>
          <w:szCs w:val="28"/>
        </w:rPr>
        <w:t xml:space="preserve"> вывод, что более 50% его можно было </w:t>
      </w:r>
      <w:r>
        <w:rPr>
          <w:rFonts w:ascii="Times New Roman" w:hAnsi="Times New Roman"/>
          <w:sz w:val="28"/>
          <w:szCs w:val="28"/>
        </w:rPr>
        <w:t xml:space="preserve">бы </w:t>
      </w:r>
      <w:r w:rsidRPr="00A20B65">
        <w:rPr>
          <w:rFonts w:ascii="Times New Roman" w:hAnsi="Times New Roman"/>
          <w:sz w:val="28"/>
          <w:szCs w:val="28"/>
        </w:rPr>
        <w:t>использовать для отопления</w:t>
      </w:r>
      <w:r>
        <w:rPr>
          <w:rFonts w:ascii="Times New Roman" w:hAnsi="Times New Roman"/>
          <w:sz w:val="28"/>
          <w:szCs w:val="28"/>
        </w:rPr>
        <w:t xml:space="preserve"> угольных котельных</w:t>
      </w:r>
      <w:r w:rsidRPr="00A20B65">
        <w:rPr>
          <w:rFonts w:ascii="Times New Roman" w:hAnsi="Times New Roman"/>
          <w:sz w:val="28"/>
          <w:szCs w:val="28"/>
        </w:rPr>
        <w:t>, так как многие жители города вывозят на свалку старую одежду и обувь, бумагу и т.д. При нужном отношении к мусору наша свалка могла бы быть в 2 раза меньше.</w:t>
      </w:r>
    </w:p>
    <w:p w:rsidR="00BD3C92" w:rsidRDefault="00BD3C92" w:rsidP="0063745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A20B65">
        <w:rPr>
          <w:rFonts w:ascii="Times New Roman" w:hAnsi="Times New Roman"/>
          <w:sz w:val="28"/>
          <w:szCs w:val="28"/>
        </w:rPr>
        <w:t>Проходя по улицам города,</w:t>
      </w:r>
      <w:r>
        <w:rPr>
          <w:rFonts w:ascii="Times New Roman" w:hAnsi="Times New Roman"/>
          <w:sz w:val="28"/>
          <w:szCs w:val="28"/>
        </w:rPr>
        <w:t xml:space="preserve"> по</w:t>
      </w:r>
      <w:r w:rsidRPr="00A20B65">
        <w:rPr>
          <w:rFonts w:ascii="Times New Roman" w:hAnsi="Times New Roman"/>
          <w:sz w:val="28"/>
          <w:szCs w:val="28"/>
        </w:rPr>
        <w:t>смо</w:t>
      </w:r>
      <w:r>
        <w:rPr>
          <w:rFonts w:ascii="Times New Roman" w:hAnsi="Times New Roman"/>
          <w:sz w:val="28"/>
          <w:szCs w:val="28"/>
        </w:rPr>
        <w:t>трев на</w:t>
      </w:r>
      <w:r w:rsidRPr="00A20B65">
        <w:rPr>
          <w:rFonts w:ascii="Times New Roman" w:hAnsi="Times New Roman"/>
          <w:sz w:val="28"/>
          <w:szCs w:val="28"/>
        </w:rPr>
        <w:t xml:space="preserve"> чистоту участков около домов</w:t>
      </w:r>
      <w:r>
        <w:rPr>
          <w:rFonts w:ascii="Times New Roman" w:hAnsi="Times New Roman"/>
          <w:sz w:val="28"/>
          <w:szCs w:val="28"/>
        </w:rPr>
        <w:t>,</w:t>
      </w:r>
      <w:r w:rsidRPr="00A20B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 сказать что, о</w:t>
      </w:r>
      <w:r w:rsidRPr="00A20B65">
        <w:rPr>
          <w:rFonts w:ascii="Times New Roman" w:hAnsi="Times New Roman"/>
          <w:sz w:val="28"/>
          <w:szCs w:val="28"/>
        </w:rPr>
        <w:t xml:space="preserve">коло 50% жителей следят за своей территорией возле </w:t>
      </w:r>
      <w:r>
        <w:rPr>
          <w:rFonts w:ascii="Times New Roman" w:hAnsi="Times New Roman"/>
          <w:sz w:val="28"/>
          <w:szCs w:val="28"/>
        </w:rPr>
        <w:t>домов. О</w:t>
      </w:r>
      <w:r w:rsidRPr="00A20B65">
        <w:rPr>
          <w:rFonts w:ascii="Times New Roman" w:hAnsi="Times New Roman"/>
          <w:sz w:val="28"/>
          <w:szCs w:val="28"/>
        </w:rPr>
        <w:t xml:space="preserve">стальные могут высыпать около дома отходы, сухую траву из палисадников. </w:t>
      </w:r>
    </w:p>
    <w:p w:rsidR="00BD3C92" w:rsidRPr="00637451" w:rsidRDefault="00BD3C92" w:rsidP="00637451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C92" w:rsidRDefault="00BD3C92" w:rsidP="00847195">
      <w:pPr>
        <w:tabs>
          <w:tab w:val="left" w:pos="1227"/>
        </w:tabs>
        <w:jc w:val="center"/>
        <w:rPr>
          <w:rFonts w:ascii="Times New Roman" w:hAnsi="Times New Roman"/>
          <w:b/>
          <w:color w:val="C00000"/>
          <w:sz w:val="32"/>
          <w:szCs w:val="28"/>
        </w:rPr>
      </w:pPr>
      <w:r>
        <w:rPr>
          <w:rFonts w:ascii="Times New Roman" w:hAnsi="Times New Roman"/>
          <w:b/>
          <w:color w:val="C00000"/>
          <w:sz w:val="32"/>
          <w:szCs w:val="28"/>
        </w:rPr>
        <w:t xml:space="preserve">3. </w:t>
      </w:r>
      <w:r w:rsidRPr="00847195">
        <w:rPr>
          <w:rFonts w:ascii="Times New Roman" w:hAnsi="Times New Roman"/>
          <w:b/>
          <w:color w:val="C00000"/>
          <w:sz w:val="32"/>
          <w:szCs w:val="28"/>
        </w:rPr>
        <w:t>Заключение</w:t>
      </w:r>
    </w:p>
    <w:p w:rsidR="00BD3C92" w:rsidRDefault="00BD3C92" w:rsidP="00637451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75" style="position:absolute;margin-left:-32.25pt;margin-top:41.25pt;width:175.5pt;height:132.75pt;z-index:251653632;mso-position-horizontal-relative:margin;mso-position-vertical-relative:margin" stroked="t" strokeweight="3pt">
            <v:imagedata r:id="rId19" o:title=""/>
            <w10:wrap type="square" anchorx="margin" anchory="margin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BD3C92" w:rsidRDefault="00BD3C92" w:rsidP="00637451">
      <w:pPr>
        <w:tabs>
          <w:tab w:val="left" w:pos="1227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637451">
        <w:rPr>
          <w:rFonts w:ascii="Times New Roman" w:hAnsi="Times New Roman"/>
          <w:sz w:val="28"/>
          <w:szCs w:val="28"/>
        </w:rPr>
        <w:t>Моя гипотеза подтвердилась.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7195">
        <w:rPr>
          <w:rFonts w:ascii="Times New Roman" w:hAnsi="Times New Roman"/>
          <w:sz w:val="28"/>
          <w:szCs w:val="28"/>
        </w:rPr>
        <w:t>Проблема бытовых отходов является одной из главнейших проблем в мире. С каждым годом отходов становится всё больше и больше. Состав их усложняется, следовательно, увеличивается токсичность таких отходов</w:t>
      </w:r>
      <w:r>
        <w:rPr>
          <w:rFonts w:ascii="Times New Roman" w:hAnsi="Times New Roman"/>
          <w:sz w:val="28"/>
          <w:szCs w:val="28"/>
        </w:rPr>
        <w:t>.</w:t>
      </w:r>
    </w:p>
    <w:p w:rsidR="00BD3C92" w:rsidRPr="00847195" w:rsidRDefault="00BD3C92" w:rsidP="00847195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BD3C92" w:rsidRPr="00847195" w:rsidRDefault="00BD3C92" w:rsidP="00847195">
      <w:pPr>
        <w:tabs>
          <w:tab w:val="left" w:pos="709"/>
        </w:tabs>
        <w:spacing w:line="360" w:lineRule="auto"/>
        <w:ind w:firstLine="720"/>
        <w:jc w:val="both"/>
        <w:rPr>
          <w:rFonts w:ascii="Times New Roman" w:hAnsi="Times New Roman"/>
          <w:color w:val="C00000"/>
          <w:sz w:val="28"/>
          <w:szCs w:val="28"/>
        </w:rPr>
      </w:pPr>
      <w:r w:rsidRPr="00847195">
        <w:rPr>
          <w:rFonts w:ascii="Times New Roman" w:hAnsi="Times New Roman"/>
          <w:color w:val="C00000"/>
          <w:sz w:val="28"/>
          <w:szCs w:val="28"/>
        </w:rPr>
        <w:t xml:space="preserve">Что может сделать каждый из нас? </w:t>
      </w:r>
    </w:p>
    <w:p w:rsidR="00BD3C92" w:rsidRPr="00847195" w:rsidRDefault="00BD3C92" w:rsidP="00847195">
      <w:pPr>
        <w:numPr>
          <w:ilvl w:val="0"/>
          <w:numId w:val="5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>С малых лет бережно относиться к природе</w:t>
      </w:r>
      <w:r>
        <w:rPr>
          <w:rFonts w:ascii="Times New Roman" w:hAnsi="Times New Roman"/>
          <w:sz w:val="28"/>
          <w:szCs w:val="28"/>
        </w:rPr>
        <w:t>,</w:t>
      </w:r>
      <w:r w:rsidRPr="00847195">
        <w:rPr>
          <w:rFonts w:ascii="Times New Roman" w:hAnsi="Times New Roman"/>
          <w:sz w:val="28"/>
          <w:szCs w:val="28"/>
        </w:rPr>
        <w:t xml:space="preserve"> обязательно убирать свою территорию, не бросать где попало мусор.</w:t>
      </w:r>
    </w:p>
    <w:p w:rsidR="00BD3C92" w:rsidRPr="00847195" w:rsidRDefault="00BD3C92" w:rsidP="00847195">
      <w:pPr>
        <w:numPr>
          <w:ilvl w:val="0"/>
          <w:numId w:val="5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>Посадить больше зелени около домов.</w:t>
      </w:r>
    </w:p>
    <w:p w:rsidR="00BD3C92" w:rsidRPr="00847195" w:rsidRDefault="00BD3C92" w:rsidP="00847195">
      <w:pPr>
        <w:numPr>
          <w:ilvl w:val="0"/>
          <w:numId w:val="5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847195">
        <w:rPr>
          <w:rFonts w:ascii="Times New Roman" w:hAnsi="Times New Roman"/>
          <w:sz w:val="28"/>
          <w:szCs w:val="28"/>
        </w:rPr>
        <w:t xml:space="preserve">еобходимо вести </w:t>
      </w:r>
      <w:r>
        <w:rPr>
          <w:rFonts w:ascii="Times New Roman" w:hAnsi="Times New Roman"/>
          <w:sz w:val="28"/>
          <w:szCs w:val="28"/>
        </w:rPr>
        <w:t>с</w:t>
      </w:r>
      <w:r w:rsidRPr="00847195">
        <w:rPr>
          <w:rFonts w:ascii="Times New Roman" w:hAnsi="Times New Roman"/>
          <w:sz w:val="28"/>
          <w:szCs w:val="28"/>
        </w:rPr>
        <w:t xml:space="preserve">реди населения просветительскую работу об ухудшении экологической обстановки в городе. </w:t>
      </w:r>
    </w:p>
    <w:p w:rsidR="00BD3C92" w:rsidRPr="00847195" w:rsidRDefault="00BD3C92" w:rsidP="00847195">
      <w:pPr>
        <w:numPr>
          <w:ilvl w:val="0"/>
          <w:numId w:val="5"/>
        </w:num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>Убрать все несанкционированные свалки.</w:t>
      </w:r>
    </w:p>
    <w:p w:rsidR="00BD3C92" w:rsidRPr="001B7BB2" w:rsidRDefault="00BD3C92" w:rsidP="001B7BB2">
      <w:pPr>
        <w:tabs>
          <w:tab w:val="left" w:pos="709"/>
        </w:tabs>
        <w:spacing w:line="360" w:lineRule="auto"/>
        <w:ind w:firstLine="720"/>
        <w:jc w:val="both"/>
        <w:rPr>
          <w:rFonts w:ascii="Times New Roman" w:hAnsi="Times New Roman"/>
          <w:color w:val="C00000"/>
        </w:rPr>
      </w:pPr>
      <w:r w:rsidRPr="001B7BB2">
        <w:rPr>
          <w:rFonts w:ascii="Times New Roman" w:hAnsi="Times New Roman"/>
          <w:color w:val="C00000"/>
          <w:sz w:val="28"/>
          <w:szCs w:val="28"/>
        </w:rPr>
        <w:t>Администрация должна строже следить за чистотой города.</w:t>
      </w:r>
      <w:r w:rsidRPr="00847195">
        <w:rPr>
          <w:rFonts w:ascii="Times New Roman" w:hAnsi="Times New Roman"/>
          <w:sz w:val="28"/>
          <w:szCs w:val="28"/>
        </w:rPr>
        <w:t xml:space="preserve"> </w:t>
      </w:r>
      <w:r w:rsidRPr="001B7BB2">
        <w:rPr>
          <w:rFonts w:ascii="Times New Roman" w:hAnsi="Times New Roman"/>
          <w:color w:val="C00000"/>
          <w:sz w:val="28"/>
          <w:szCs w:val="28"/>
        </w:rPr>
        <w:t xml:space="preserve">Необходимо установить контейнеры для раздельного сбора мусора. Достаточно окрасить каждый бак в соответствующий тон. </w:t>
      </w:r>
    </w:p>
    <w:p w:rsidR="00BD3C92" w:rsidRDefault="00BD3C92" w:rsidP="001B7BB2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 w:rsidRPr="001B7BB2">
        <w:rPr>
          <w:rFonts w:ascii="Times New Roman" w:hAnsi="Times New Roman"/>
          <w:color w:val="C00000"/>
          <w:sz w:val="28"/>
          <w:szCs w:val="28"/>
        </w:rPr>
        <w:t>За несанкционированные свалки около домов и предприятий необходимо выписывать административные штрафы</w:t>
      </w:r>
      <w:r>
        <w:rPr>
          <w:rFonts w:ascii="Times New Roman" w:hAnsi="Times New Roman"/>
          <w:color w:val="C00000"/>
          <w:sz w:val="28"/>
          <w:szCs w:val="28"/>
        </w:rPr>
        <w:t>.</w:t>
      </w:r>
    </w:p>
    <w:p w:rsidR="00BD3C92" w:rsidRPr="001B7BB2" w:rsidRDefault="00BD3C92" w:rsidP="001B7BB2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BD3C92" w:rsidRPr="00191ACA" w:rsidRDefault="00BD3C92" w:rsidP="001B7BB2">
      <w:pPr>
        <w:tabs>
          <w:tab w:val="left" w:pos="1227"/>
        </w:tabs>
        <w:jc w:val="center"/>
        <w:rPr>
          <w:rFonts w:ascii="Times New Roman" w:hAnsi="Times New Roman"/>
          <w:sz w:val="28"/>
          <w:szCs w:val="28"/>
        </w:rPr>
      </w:pPr>
      <w:r w:rsidRPr="00191ACA">
        <w:rPr>
          <w:rFonts w:ascii="Times New Roman" w:hAnsi="Times New Roman"/>
          <w:sz w:val="28"/>
          <w:szCs w:val="28"/>
        </w:rPr>
        <w:t xml:space="preserve">Мне хочется закончить </w:t>
      </w:r>
      <w:r>
        <w:rPr>
          <w:rFonts w:ascii="Times New Roman" w:hAnsi="Times New Roman"/>
          <w:sz w:val="28"/>
          <w:szCs w:val="28"/>
        </w:rPr>
        <w:t>свою работу такими словами:</w:t>
      </w:r>
    </w:p>
    <w:p w:rsidR="00BD3C92" w:rsidRPr="00191ACA" w:rsidRDefault="00BD3C92" w:rsidP="00191ACA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p w:rsidR="00BD3C92" w:rsidRPr="00637451" w:rsidRDefault="00BD3C92" w:rsidP="00637451">
      <w:pPr>
        <w:tabs>
          <w:tab w:val="left" w:pos="1227"/>
        </w:tabs>
        <w:jc w:val="center"/>
        <w:rPr>
          <w:rFonts w:ascii="Times New Roman" w:hAnsi="Times New Roman"/>
          <w:b/>
          <w:i/>
          <w:color w:val="C00000"/>
          <w:sz w:val="32"/>
          <w:szCs w:val="28"/>
        </w:rPr>
      </w:pPr>
      <w:r w:rsidRPr="001B7BB2">
        <w:rPr>
          <w:rFonts w:ascii="Times New Roman" w:hAnsi="Times New Roman"/>
          <w:b/>
          <w:i/>
          <w:color w:val="C00000"/>
          <w:sz w:val="32"/>
          <w:szCs w:val="28"/>
        </w:rPr>
        <w:t>Люди! Планета – наш дом. Содержите её в чистоте, оберегайте, любите, и она станет нашей крепостью!</w:t>
      </w:r>
    </w:p>
    <w:p w:rsidR="00BD3C92" w:rsidRPr="001B7BB2" w:rsidRDefault="00BD3C92" w:rsidP="001F4886">
      <w:pPr>
        <w:tabs>
          <w:tab w:val="left" w:pos="1227"/>
        </w:tabs>
        <w:jc w:val="center"/>
        <w:rPr>
          <w:rFonts w:ascii="Times New Roman" w:hAnsi="Times New Roman"/>
          <w:b/>
          <w:color w:val="C00000"/>
          <w:sz w:val="32"/>
          <w:szCs w:val="28"/>
        </w:rPr>
      </w:pPr>
      <w:r w:rsidRPr="001B7BB2">
        <w:rPr>
          <w:rFonts w:ascii="Times New Roman" w:hAnsi="Times New Roman"/>
          <w:b/>
          <w:color w:val="C00000"/>
          <w:sz w:val="32"/>
          <w:szCs w:val="28"/>
        </w:rPr>
        <w:t>4. Список используемой литературы</w:t>
      </w:r>
    </w:p>
    <w:p w:rsidR="00BD3C92" w:rsidRPr="00A20B65" w:rsidRDefault="00BD3C92" w:rsidP="00A20B65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p w:rsidR="00BD3C92" w:rsidRPr="00A20B65" w:rsidRDefault="00BD3C92" w:rsidP="00A20B65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p w:rsidR="00BD3C92" w:rsidRPr="001C69AC" w:rsidRDefault="00BD3C92" w:rsidP="001C69AC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9AC">
        <w:rPr>
          <w:rFonts w:ascii="Times New Roman" w:hAnsi="Times New Roman"/>
          <w:sz w:val="28"/>
          <w:szCs w:val="28"/>
        </w:rPr>
        <w:t>1. «Природопользование» Н.Ф. Винокурова и др.</w:t>
      </w:r>
    </w:p>
    <w:p w:rsidR="00BD3C92" w:rsidRPr="001C69AC" w:rsidRDefault="00BD3C92" w:rsidP="001C69AC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9AC">
        <w:rPr>
          <w:rFonts w:ascii="Times New Roman" w:hAnsi="Times New Roman"/>
          <w:sz w:val="28"/>
          <w:szCs w:val="28"/>
        </w:rPr>
        <w:t>2. Протасов В. Ф. «Экология, здоровье и охрана окружающей среды».</w:t>
      </w:r>
    </w:p>
    <w:p w:rsidR="00BD3C92" w:rsidRPr="001C69AC" w:rsidRDefault="00BD3C92" w:rsidP="001C69AC">
      <w:pPr>
        <w:tabs>
          <w:tab w:val="left" w:pos="122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9AC">
        <w:rPr>
          <w:rFonts w:ascii="Times New Roman" w:hAnsi="Times New Roman"/>
          <w:sz w:val="28"/>
          <w:szCs w:val="28"/>
        </w:rPr>
        <w:t>3. Экология. Биосфера и человек. Разработано: Полищуком Ю. М., д.ф.-м. н., проф. – М.: Современный Гуманитарный Университет, 2003.</w:t>
      </w:r>
    </w:p>
    <w:p w:rsidR="00BD3C92" w:rsidRPr="001C69AC" w:rsidRDefault="00BD3C92" w:rsidP="001C69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4.</w:t>
      </w:r>
      <w:r w:rsidRPr="001C69AC">
        <w:rPr>
          <w:sz w:val="28"/>
          <w:szCs w:val="28"/>
        </w:rPr>
        <w:t xml:space="preserve">  </w:t>
      </w:r>
      <w:r w:rsidRPr="001C69AC">
        <w:rPr>
          <w:rFonts w:ascii="Times New Roman" w:hAnsi="Times New Roman"/>
          <w:sz w:val="28"/>
          <w:szCs w:val="28"/>
        </w:rPr>
        <w:t xml:space="preserve">Чем занимаются гарбологи? [ Электронный ресурс] </w:t>
      </w:r>
      <w:r>
        <w:rPr>
          <w:rFonts w:ascii="Times New Roman" w:hAnsi="Times New Roman"/>
          <w:sz w:val="28"/>
          <w:szCs w:val="28"/>
        </w:rPr>
        <w:t>–</w:t>
      </w:r>
      <w:r w:rsidRPr="001C69AC">
        <w:rPr>
          <w:rFonts w:ascii="Times New Roman" w:hAnsi="Times New Roman"/>
          <w:sz w:val="28"/>
          <w:szCs w:val="28"/>
        </w:rPr>
        <w:t xml:space="preserve"> Режим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69AC">
        <w:rPr>
          <w:rFonts w:ascii="Times New Roman" w:hAnsi="Times New Roman"/>
          <w:sz w:val="28"/>
          <w:szCs w:val="28"/>
        </w:rPr>
        <w:t xml:space="preserve"> доступа: </w:t>
      </w:r>
      <w:hyperlink r:id="rId20" w:history="1">
        <w:r w:rsidRPr="001C69AC">
          <w:rPr>
            <w:rStyle w:val="Hyperlink"/>
            <w:rFonts w:ascii="Times New Roman" w:hAnsi="Times New Roman"/>
            <w:sz w:val="28"/>
            <w:szCs w:val="28"/>
            <w:lang w:val="en-US"/>
          </w:rPr>
          <w:t>http</w:t>
        </w:r>
        <w:r w:rsidRPr="001C69AC">
          <w:rPr>
            <w:rStyle w:val="Hyperlink"/>
            <w:rFonts w:ascii="Times New Roman" w:hAnsi="Times New Roman"/>
            <w:sz w:val="28"/>
            <w:szCs w:val="28"/>
          </w:rPr>
          <w:t>://</w:t>
        </w:r>
        <w:r w:rsidRPr="001C69AC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1C69AC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1C69AC">
          <w:rPr>
            <w:rStyle w:val="Hyperlink"/>
            <w:rFonts w:ascii="Times New Roman" w:hAnsi="Times New Roman"/>
            <w:sz w:val="28"/>
            <w:szCs w:val="28"/>
            <w:lang w:val="en-US"/>
          </w:rPr>
          <w:t>vokrugsveta</w:t>
        </w:r>
        <w:r w:rsidRPr="001C69AC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1C69AC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  <w:r w:rsidRPr="001C69AC">
          <w:rPr>
            <w:rStyle w:val="Hyperlink"/>
            <w:rFonts w:ascii="Times New Roman" w:hAnsi="Times New Roman"/>
            <w:sz w:val="28"/>
            <w:szCs w:val="28"/>
          </w:rPr>
          <w:t>/</w:t>
        </w:r>
        <w:r w:rsidRPr="001C69AC">
          <w:rPr>
            <w:rStyle w:val="Hyperlink"/>
            <w:rFonts w:ascii="Times New Roman" w:hAnsi="Times New Roman"/>
            <w:sz w:val="28"/>
            <w:szCs w:val="28"/>
            <w:lang w:val="en-US"/>
          </w:rPr>
          <w:t>quiz</w:t>
        </w:r>
        <w:r w:rsidRPr="001C69AC">
          <w:rPr>
            <w:rStyle w:val="Hyperlink"/>
            <w:rFonts w:ascii="Times New Roman" w:hAnsi="Times New Roman"/>
            <w:sz w:val="28"/>
            <w:szCs w:val="28"/>
          </w:rPr>
          <w:t>/78/.-</w:t>
        </w:r>
      </w:hyperlink>
      <w:r w:rsidRPr="001C69AC">
        <w:rPr>
          <w:rFonts w:ascii="Times New Roman" w:hAnsi="Times New Roman"/>
          <w:sz w:val="28"/>
          <w:szCs w:val="28"/>
        </w:rPr>
        <w:t xml:space="preserve"> Чем занимаются  гарбологи?/ - </w:t>
      </w:r>
    </w:p>
    <w:p w:rsidR="00BD3C92" w:rsidRPr="001C69AC" w:rsidRDefault="00BD3C92" w:rsidP="001C69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6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5. </w:t>
      </w:r>
      <w:r w:rsidRPr="001C69AC">
        <w:rPr>
          <w:rFonts w:ascii="Times New Roman" w:hAnsi="Times New Roman"/>
          <w:sz w:val="28"/>
          <w:szCs w:val="28"/>
        </w:rPr>
        <w:t xml:space="preserve">  Торбы вместо полиэтиленовых авосек [Электронный ресурс] –  Режим доступа:  </w:t>
      </w:r>
      <w:hyperlink r:id="rId21" w:history="1">
        <w:r w:rsidRPr="001C69AC">
          <w:rPr>
            <w:rStyle w:val="Hyperlink"/>
            <w:rFonts w:ascii="Times New Roman" w:hAnsi="Times New Roman"/>
            <w:sz w:val="28"/>
            <w:szCs w:val="28"/>
          </w:rPr>
          <w:t>http://www.vokrugsveta.ru/news/810/.-</w:t>
        </w:r>
      </w:hyperlink>
      <w:r w:rsidRPr="001C69AC">
        <w:rPr>
          <w:rFonts w:ascii="Times New Roman" w:hAnsi="Times New Roman"/>
          <w:sz w:val="28"/>
          <w:szCs w:val="28"/>
        </w:rPr>
        <w:t xml:space="preserve"> Торбы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69AC">
        <w:rPr>
          <w:rFonts w:ascii="Times New Roman" w:hAnsi="Times New Roman"/>
          <w:sz w:val="28"/>
          <w:szCs w:val="28"/>
        </w:rPr>
        <w:t xml:space="preserve"> вместо полиэтиленовых авосек/ - </w:t>
      </w:r>
    </w:p>
    <w:p w:rsidR="00BD3C92" w:rsidRPr="00A20B65" w:rsidRDefault="00BD3C92" w:rsidP="00A20B65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p w:rsidR="00BD3C92" w:rsidRDefault="00BD3C92" w:rsidP="00A20B65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p w:rsidR="00BD3C92" w:rsidRPr="001C69AC" w:rsidRDefault="00BD3C92" w:rsidP="00A20B65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p w:rsidR="00BD3C92" w:rsidRPr="001C69AC" w:rsidRDefault="00BD3C92" w:rsidP="00A20B65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p w:rsidR="00BD3C92" w:rsidRPr="001C69AC" w:rsidRDefault="00BD3C92" w:rsidP="00A20B65">
      <w:pPr>
        <w:tabs>
          <w:tab w:val="left" w:pos="1227"/>
        </w:tabs>
        <w:rPr>
          <w:rFonts w:ascii="Times New Roman" w:hAnsi="Times New Roman"/>
          <w:sz w:val="28"/>
          <w:szCs w:val="28"/>
        </w:rPr>
      </w:pPr>
    </w:p>
    <w:sectPr w:rsidR="00BD3C92" w:rsidRPr="001C69AC" w:rsidSect="006F7E62">
      <w:footerReference w:type="default" r:id="rId22"/>
      <w:pgSz w:w="11906" w:h="16838"/>
      <w:pgMar w:top="1134" w:right="850" w:bottom="1134" w:left="1701" w:header="708" w:footer="708" w:gutter="0"/>
      <w:pgBorders w:offsetFrom="page">
        <w:top w:val="dashDotStroked" w:sz="24" w:space="24" w:color="3E762A"/>
        <w:left w:val="dashDotStroked" w:sz="24" w:space="24" w:color="3E762A"/>
        <w:bottom w:val="dashDotStroked" w:sz="24" w:space="24" w:color="3E762A"/>
        <w:right w:val="dashDotStroked" w:sz="24" w:space="24" w:color="3E762A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C92" w:rsidRDefault="00BD3C92" w:rsidP="00A20B65">
      <w:pPr>
        <w:spacing w:after="0" w:line="240" w:lineRule="auto"/>
      </w:pPr>
      <w:r>
        <w:separator/>
      </w:r>
    </w:p>
  </w:endnote>
  <w:endnote w:type="continuationSeparator" w:id="0">
    <w:p w:rsidR="00BD3C92" w:rsidRDefault="00BD3C92" w:rsidP="00A20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C92" w:rsidRDefault="00BD3C92">
    <w:pPr>
      <w:pStyle w:val="Footer"/>
      <w:jc w:val="center"/>
    </w:pPr>
    <w:fldSimple w:instr="PAGE   \* MERGEFORMAT">
      <w:r>
        <w:rPr>
          <w:noProof/>
        </w:rPr>
        <w:t>15</w:t>
      </w:r>
    </w:fldSimple>
  </w:p>
  <w:p w:rsidR="00BD3C92" w:rsidRDefault="00BD3C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C92" w:rsidRDefault="00BD3C92" w:rsidP="00A20B65">
      <w:pPr>
        <w:spacing w:after="0" w:line="240" w:lineRule="auto"/>
      </w:pPr>
      <w:r>
        <w:separator/>
      </w:r>
    </w:p>
  </w:footnote>
  <w:footnote w:type="continuationSeparator" w:id="0">
    <w:p w:rsidR="00BD3C92" w:rsidRDefault="00BD3C92" w:rsidP="00A20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20597"/>
    <w:multiLevelType w:val="hybridMultilevel"/>
    <w:tmpl w:val="44AE2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C4774"/>
    <w:multiLevelType w:val="hybridMultilevel"/>
    <w:tmpl w:val="081ED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E3E27"/>
    <w:multiLevelType w:val="hybridMultilevel"/>
    <w:tmpl w:val="CA90A2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0132392"/>
    <w:multiLevelType w:val="hybridMultilevel"/>
    <w:tmpl w:val="8F9258F6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">
    <w:nsid w:val="43A723B5"/>
    <w:multiLevelType w:val="hybridMultilevel"/>
    <w:tmpl w:val="0818E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B06CC2"/>
    <w:multiLevelType w:val="hybridMultilevel"/>
    <w:tmpl w:val="82C8D7E6"/>
    <w:lvl w:ilvl="0" w:tplc="3C388D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C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8D19F4"/>
    <w:multiLevelType w:val="hybridMultilevel"/>
    <w:tmpl w:val="86EC8A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B617A57"/>
    <w:multiLevelType w:val="hybridMultilevel"/>
    <w:tmpl w:val="6C58ED4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446A"/>
    <w:rsid w:val="00044F73"/>
    <w:rsid w:val="000550E4"/>
    <w:rsid w:val="0006594F"/>
    <w:rsid w:val="00066D51"/>
    <w:rsid w:val="00073B6A"/>
    <w:rsid w:val="00080E0A"/>
    <w:rsid w:val="00085B16"/>
    <w:rsid w:val="00086ACC"/>
    <w:rsid w:val="00095719"/>
    <w:rsid w:val="000B354D"/>
    <w:rsid w:val="000D759E"/>
    <w:rsid w:val="000E2868"/>
    <w:rsid w:val="000F5AD1"/>
    <w:rsid w:val="00105F8C"/>
    <w:rsid w:val="001332C3"/>
    <w:rsid w:val="00134109"/>
    <w:rsid w:val="00144BEC"/>
    <w:rsid w:val="001451B8"/>
    <w:rsid w:val="0014605D"/>
    <w:rsid w:val="001631C8"/>
    <w:rsid w:val="001655FE"/>
    <w:rsid w:val="0016620B"/>
    <w:rsid w:val="00170EBF"/>
    <w:rsid w:val="00182500"/>
    <w:rsid w:val="00191ACA"/>
    <w:rsid w:val="001A2BC4"/>
    <w:rsid w:val="001B12BF"/>
    <w:rsid w:val="001B7BB2"/>
    <w:rsid w:val="001C1782"/>
    <w:rsid w:val="001C636F"/>
    <w:rsid w:val="001C69AC"/>
    <w:rsid w:val="001F4886"/>
    <w:rsid w:val="001F6A5E"/>
    <w:rsid w:val="002336A5"/>
    <w:rsid w:val="00243599"/>
    <w:rsid w:val="0026552B"/>
    <w:rsid w:val="00265F7D"/>
    <w:rsid w:val="00271332"/>
    <w:rsid w:val="002761D0"/>
    <w:rsid w:val="002A5C5B"/>
    <w:rsid w:val="002B12F0"/>
    <w:rsid w:val="002B5BCE"/>
    <w:rsid w:val="002D0D33"/>
    <w:rsid w:val="00300C92"/>
    <w:rsid w:val="003053CA"/>
    <w:rsid w:val="00306B9C"/>
    <w:rsid w:val="00313911"/>
    <w:rsid w:val="00316E3A"/>
    <w:rsid w:val="00335A50"/>
    <w:rsid w:val="003526C1"/>
    <w:rsid w:val="00363FE4"/>
    <w:rsid w:val="0036731F"/>
    <w:rsid w:val="00367569"/>
    <w:rsid w:val="003856B2"/>
    <w:rsid w:val="003B1443"/>
    <w:rsid w:val="003B5B2D"/>
    <w:rsid w:val="003B7226"/>
    <w:rsid w:val="003D0047"/>
    <w:rsid w:val="003D6BB7"/>
    <w:rsid w:val="003E2135"/>
    <w:rsid w:val="003F6C0A"/>
    <w:rsid w:val="0040001E"/>
    <w:rsid w:val="00406DD3"/>
    <w:rsid w:val="004173B0"/>
    <w:rsid w:val="004404A7"/>
    <w:rsid w:val="00453B31"/>
    <w:rsid w:val="00462767"/>
    <w:rsid w:val="0046581F"/>
    <w:rsid w:val="0049547F"/>
    <w:rsid w:val="004A5761"/>
    <w:rsid w:val="004A5CC2"/>
    <w:rsid w:val="004B4204"/>
    <w:rsid w:val="004D05F5"/>
    <w:rsid w:val="004E5A99"/>
    <w:rsid w:val="004F1B8E"/>
    <w:rsid w:val="005152AA"/>
    <w:rsid w:val="0052037A"/>
    <w:rsid w:val="00534478"/>
    <w:rsid w:val="005574E8"/>
    <w:rsid w:val="0056539A"/>
    <w:rsid w:val="00566296"/>
    <w:rsid w:val="00571574"/>
    <w:rsid w:val="005A446A"/>
    <w:rsid w:val="005C5625"/>
    <w:rsid w:val="005C63BD"/>
    <w:rsid w:val="005D338C"/>
    <w:rsid w:val="005D7EB3"/>
    <w:rsid w:val="005E2D94"/>
    <w:rsid w:val="005E50EB"/>
    <w:rsid w:val="005F6493"/>
    <w:rsid w:val="0061787C"/>
    <w:rsid w:val="00624212"/>
    <w:rsid w:val="006371D1"/>
    <w:rsid w:val="00637451"/>
    <w:rsid w:val="0065105C"/>
    <w:rsid w:val="00671B00"/>
    <w:rsid w:val="006725B3"/>
    <w:rsid w:val="00677ECF"/>
    <w:rsid w:val="006835C9"/>
    <w:rsid w:val="006C2BC8"/>
    <w:rsid w:val="006F7E62"/>
    <w:rsid w:val="00717E01"/>
    <w:rsid w:val="00722761"/>
    <w:rsid w:val="007227A6"/>
    <w:rsid w:val="00744351"/>
    <w:rsid w:val="00760030"/>
    <w:rsid w:val="0077026F"/>
    <w:rsid w:val="00772B27"/>
    <w:rsid w:val="00775D88"/>
    <w:rsid w:val="00776F6C"/>
    <w:rsid w:val="00782792"/>
    <w:rsid w:val="007A4E4F"/>
    <w:rsid w:val="007A5C8D"/>
    <w:rsid w:val="007B6801"/>
    <w:rsid w:val="007C340D"/>
    <w:rsid w:val="007D7980"/>
    <w:rsid w:val="007E2109"/>
    <w:rsid w:val="007E4F79"/>
    <w:rsid w:val="007F28AC"/>
    <w:rsid w:val="00802C35"/>
    <w:rsid w:val="00812859"/>
    <w:rsid w:val="008220FA"/>
    <w:rsid w:val="00842E03"/>
    <w:rsid w:val="00845BE7"/>
    <w:rsid w:val="00847195"/>
    <w:rsid w:val="00851260"/>
    <w:rsid w:val="008644AC"/>
    <w:rsid w:val="008B30C0"/>
    <w:rsid w:val="008D74CC"/>
    <w:rsid w:val="008E1849"/>
    <w:rsid w:val="008F4A87"/>
    <w:rsid w:val="009023D1"/>
    <w:rsid w:val="00904AD9"/>
    <w:rsid w:val="009072B2"/>
    <w:rsid w:val="00914DFF"/>
    <w:rsid w:val="009171DF"/>
    <w:rsid w:val="00923F07"/>
    <w:rsid w:val="00932334"/>
    <w:rsid w:val="009433C2"/>
    <w:rsid w:val="009540C3"/>
    <w:rsid w:val="00962F13"/>
    <w:rsid w:val="00972D8D"/>
    <w:rsid w:val="00976A03"/>
    <w:rsid w:val="0097746B"/>
    <w:rsid w:val="00995472"/>
    <w:rsid w:val="00996753"/>
    <w:rsid w:val="009A594E"/>
    <w:rsid w:val="009B219B"/>
    <w:rsid w:val="009B4EE2"/>
    <w:rsid w:val="009B4EEE"/>
    <w:rsid w:val="009C330A"/>
    <w:rsid w:val="009C792F"/>
    <w:rsid w:val="009C7954"/>
    <w:rsid w:val="009D0625"/>
    <w:rsid w:val="009E4FFD"/>
    <w:rsid w:val="009E7F2F"/>
    <w:rsid w:val="009F102D"/>
    <w:rsid w:val="00A06FAF"/>
    <w:rsid w:val="00A12937"/>
    <w:rsid w:val="00A20B65"/>
    <w:rsid w:val="00A24BAF"/>
    <w:rsid w:val="00A61B3F"/>
    <w:rsid w:val="00A623D6"/>
    <w:rsid w:val="00A649FC"/>
    <w:rsid w:val="00A70123"/>
    <w:rsid w:val="00A94557"/>
    <w:rsid w:val="00B03408"/>
    <w:rsid w:val="00B04944"/>
    <w:rsid w:val="00B15D7B"/>
    <w:rsid w:val="00B53AA6"/>
    <w:rsid w:val="00BD3C92"/>
    <w:rsid w:val="00C10095"/>
    <w:rsid w:val="00C418EF"/>
    <w:rsid w:val="00C71D8C"/>
    <w:rsid w:val="00C85BB9"/>
    <w:rsid w:val="00C87457"/>
    <w:rsid w:val="00C87C62"/>
    <w:rsid w:val="00C96861"/>
    <w:rsid w:val="00C975C7"/>
    <w:rsid w:val="00CA4B60"/>
    <w:rsid w:val="00D015C3"/>
    <w:rsid w:val="00D04F8F"/>
    <w:rsid w:val="00D22C1A"/>
    <w:rsid w:val="00D323E9"/>
    <w:rsid w:val="00D544D8"/>
    <w:rsid w:val="00D83EC3"/>
    <w:rsid w:val="00DA5E67"/>
    <w:rsid w:val="00DB27F6"/>
    <w:rsid w:val="00DB29E1"/>
    <w:rsid w:val="00DB3EC5"/>
    <w:rsid w:val="00DC7E80"/>
    <w:rsid w:val="00DD2FB9"/>
    <w:rsid w:val="00DE7E3B"/>
    <w:rsid w:val="00E00900"/>
    <w:rsid w:val="00E27CB7"/>
    <w:rsid w:val="00E4687E"/>
    <w:rsid w:val="00E52ED9"/>
    <w:rsid w:val="00E75E69"/>
    <w:rsid w:val="00E86E79"/>
    <w:rsid w:val="00E97C9D"/>
    <w:rsid w:val="00EB0489"/>
    <w:rsid w:val="00EC0650"/>
    <w:rsid w:val="00EC32CB"/>
    <w:rsid w:val="00EE5146"/>
    <w:rsid w:val="00F15AEE"/>
    <w:rsid w:val="00F32CFD"/>
    <w:rsid w:val="00F42608"/>
    <w:rsid w:val="00F6747D"/>
    <w:rsid w:val="00F748D2"/>
    <w:rsid w:val="00F83EB4"/>
    <w:rsid w:val="00FB317A"/>
    <w:rsid w:val="00FB3FDE"/>
    <w:rsid w:val="00FB5EC3"/>
    <w:rsid w:val="00FB6976"/>
    <w:rsid w:val="00FC22C6"/>
    <w:rsid w:val="00FC4520"/>
    <w:rsid w:val="00FD09A3"/>
    <w:rsid w:val="00FE3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9A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2336A5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A20B65"/>
    <w:rPr>
      <w:rFonts w:cs="Times New Roman"/>
      <w:sz w:val="22"/>
      <w:szCs w:val="22"/>
      <w:lang w:val="ru-RU" w:eastAsia="en-US" w:bidi="ar-SA"/>
    </w:rPr>
  </w:style>
  <w:style w:type="paragraph" w:styleId="Header">
    <w:name w:val="header"/>
    <w:basedOn w:val="Normal"/>
    <w:link w:val="HeaderChar"/>
    <w:uiPriority w:val="99"/>
    <w:rsid w:val="00A20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20B6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20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20B65"/>
    <w:rPr>
      <w:rFonts w:cs="Times New Roman"/>
    </w:rPr>
  </w:style>
  <w:style w:type="table" w:styleId="TableGrid">
    <w:name w:val="Table Grid"/>
    <w:basedOn w:val="TableNormal"/>
    <w:uiPriority w:val="99"/>
    <w:rsid w:val="0097746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8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74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42E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1C69A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1C69A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89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vokrugsveta.ru/news/810/.-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vokrugsveta.ru/quiz/78/.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1050</TotalTime>
  <Pages>16</Pages>
  <Words>2755</Words>
  <Characters>15710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Исследовательская работа по ТЕМЕ: «Под тяжестью мусора»</dc:title>
  <dc:subject/>
  <dc:creator>Admin</dc:creator>
  <cp:keywords/>
  <dc:description/>
  <cp:lastModifiedBy>User</cp:lastModifiedBy>
  <cp:revision>24</cp:revision>
  <cp:lastPrinted>2014-03-16T19:48:00Z</cp:lastPrinted>
  <dcterms:created xsi:type="dcterms:W3CDTF">2013-11-13T16:48:00Z</dcterms:created>
  <dcterms:modified xsi:type="dcterms:W3CDTF">2016-02-27T09:41:00Z</dcterms:modified>
</cp:coreProperties>
</file>