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CA1" w:rsidRDefault="00A32CA1" w:rsidP="00D35DBB">
      <w:pPr>
        <w:ind w:left="-851"/>
        <w:jc w:val="center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sz w:val="24"/>
          <w:szCs w:val="24"/>
        </w:rPr>
      </w:pPr>
    </w:p>
    <w:p w:rsidR="00A32CA1" w:rsidRPr="00632368" w:rsidRDefault="00A32CA1" w:rsidP="00D35DBB">
      <w:pPr>
        <w:ind w:left="-851"/>
        <w:jc w:val="center"/>
        <w:rPr>
          <w:rFonts w:ascii="Times New Roman" w:hAnsi="Times New Roman"/>
          <w:b/>
          <w:sz w:val="32"/>
          <w:szCs w:val="32"/>
        </w:rPr>
      </w:pPr>
      <w:r w:rsidRPr="00632368">
        <w:rPr>
          <w:rFonts w:ascii="Times New Roman" w:hAnsi="Times New Roman"/>
          <w:b/>
          <w:sz w:val="32"/>
          <w:szCs w:val="32"/>
        </w:rPr>
        <w:t>Конспект урока по технологии</w:t>
      </w:r>
    </w:p>
    <w:p w:rsidR="00A32CA1" w:rsidRDefault="00A32CA1" w:rsidP="00D35DBB">
      <w:pPr>
        <w:ind w:left="-851"/>
        <w:jc w:val="center"/>
        <w:rPr>
          <w:rFonts w:ascii="Times New Roman" w:hAnsi="Times New Roman"/>
          <w:b/>
          <w:sz w:val="32"/>
          <w:szCs w:val="32"/>
        </w:rPr>
      </w:pPr>
      <w:r w:rsidRPr="00D35DBB">
        <w:rPr>
          <w:rFonts w:ascii="Times New Roman" w:hAnsi="Times New Roman"/>
          <w:b/>
          <w:sz w:val="32"/>
          <w:szCs w:val="32"/>
        </w:rPr>
        <w:t xml:space="preserve"> «Букет роз из гофрированной бумаги»</w:t>
      </w:r>
    </w:p>
    <w:p w:rsidR="00A32CA1" w:rsidRDefault="00A32CA1" w:rsidP="00D35DBB">
      <w:pPr>
        <w:ind w:left="-851"/>
        <w:jc w:val="center"/>
        <w:rPr>
          <w:rFonts w:ascii="Times New Roman" w:hAnsi="Times New Roman"/>
          <w:b/>
          <w:sz w:val="32"/>
          <w:szCs w:val="32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b/>
          <w:sz w:val="32"/>
          <w:szCs w:val="32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b/>
          <w:sz w:val="32"/>
          <w:szCs w:val="32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4813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Выполнила:</w:t>
      </w:r>
    </w:p>
    <w:p w:rsidR="00A32CA1" w:rsidRDefault="00A32CA1" w:rsidP="00D35DBB">
      <w:pPr>
        <w:ind w:left="4813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студентка 301 группы</w:t>
      </w:r>
    </w:p>
    <w:p w:rsidR="00A32CA1" w:rsidRDefault="00A32CA1" w:rsidP="00D35DBB">
      <w:pPr>
        <w:ind w:left="4813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школьного отделения</w:t>
      </w:r>
    </w:p>
    <w:p w:rsidR="00A32CA1" w:rsidRDefault="00A32CA1" w:rsidP="00D35DBB">
      <w:pPr>
        <w:ind w:left="4813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Кралова Р.Р.</w:t>
      </w: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Канаш – 2015г.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D35DBB"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sz w:val="24"/>
          <w:szCs w:val="24"/>
        </w:rPr>
        <w:t xml:space="preserve"> «Букет роз из гофрированной бумаги»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D35DBB">
        <w:rPr>
          <w:rFonts w:ascii="Times New Roman" w:hAnsi="Times New Roman"/>
          <w:b/>
          <w:sz w:val="24"/>
          <w:szCs w:val="24"/>
        </w:rPr>
        <w:t>Класс:</w:t>
      </w:r>
      <w:r>
        <w:rPr>
          <w:rFonts w:ascii="Times New Roman" w:hAnsi="Times New Roman"/>
          <w:sz w:val="24"/>
          <w:szCs w:val="24"/>
        </w:rPr>
        <w:t xml:space="preserve"> 4 «з»</w:t>
      </w:r>
    </w:p>
    <w:p w:rsidR="00A32CA1" w:rsidRPr="00D35DBB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D35DBB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96366">
        <w:rPr>
          <w:rFonts w:ascii="Times New Roman" w:hAnsi="Times New Roman"/>
          <w:sz w:val="24"/>
          <w:szCs w:val="24"/>
        </w:rPr>
        <w:t>научить детей работать с гофрированной бумагой.</w:t>
      </w:r>
    </w:p>
    <w:p w:rsidR="00A32CA1" w:rsidRPr="00D35DBB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D35DBB">
        <w:rPr>
          <w:rFonts w:ascii="Times New Roman" w:hAnsi="Times New Roman"/>
          <w:b/>
          <w:sz w:val="24"/>
          <w:szCs w:val="24"/>
        </w:rPr>
        <w:t>Задачи: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Развивать познавательные способности учащихся, расширять их кругозор; прививать интерес к рукоделию; познакомить с правилами безопасной работы.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Создать благоприятную атмосферу для совместной творческой деятельности; воспитывать бережное отношение к материалу; воспитывать аккуратность, опрятность в процессе работы.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Развивать уверенность, точность; коррекция внимания, памяти; развитие индивидуальных способностей, развитие образного и пространственного мышления.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D35DBB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мультимедиа, проектор, презентация, ножницы, гофрированная бумага.</w:t>
      </w:r>
    </w:p>
    <w:p w:rsidR="00A32CA1" w:rsidRPr="00D35DBB" w:rsidRDefault="00A32CA1" w:rsidP="00D35DBB">
      <w:pPr>
        <w:ind w:left="-851" w:firstLine="851"/>
        <w:jc w:val="both"/>
        <w:rPr>
          <w:rFonts w:ascii="Times New Roman" w:hAnsi="Times New Roman"/>
          <w:b/>
          <w:sz w:val="24"/>
          <w:szCs w:val="24"/>
        </w:rPr>
      </w:pPr>
      <w:r w:rsidRPr="00D35DBB">
        <w:rPr>
          <w:rFonts w:ascii="Times New Roman" w:hAnsi="Times New Roman"/>
          <w:b/>
          <w:sz w:val="24"/>
          <w:szCs w:val="24"/>
        </w:rPr>
        <w:t>План:</w:t>
      </w:r>
    </w:p>
    <w:p w:rsidR="00A32CA1" w:rsidRPr="00C66B37" w:rsidRDefault="00A32CA1" w:rsidP="00C66B37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66B37">
        <w:rPr>
          <w:rFonts w:ascii="Times New Roman" w:hAnsi="Times New Roman"/>
          <w:sz w:val="24"/>
          <w:szCs w:val="24"/>
        </w:rPr>
        <w:t>Организационный момент.</w:t>
      </w:r>
    </w:p>
    <w:p w:rsidR="00A32CA1" w:rsidRPr="00C66B37" w:rsidRDefault="00A32CA1" w:rsidP="00C66B37">
      <w:pPr>
        <w:pStyle w:val="ListParagraph"/>
        <w:spacing w:before="240" w:line="360" w:lineRule="auto"/>
        <w:ind w:left="-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(Приветствие, проверка готовности уроку)</w:t>
      </w:r>
    </w:p>
    <w:p w:rsidR="00A32CA1" w:rsidRPr="00C66B37" w:rsidRDefault="00A32CA1" w:rsidP="00C66B37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66B37">
        <w:rPr>
          <w:rFonts w:ascii="Times New Roman" w:hAnsi="Times New Roman"/>
          <w:sz w:val="24"/>
          <w:szCs w:val="24"/>
        </w:rPr>
        <w:t>Постановка цели и темы урока.</w:t>
      </w:r>
    </w:p>
    <w:p w:rsidR="00A32CA1" w:rsidRPr="00C66B37" w:rsidRDefault="00A32CA1" w:rsidP="00C66B37">
      <w:pPr>
        <w:pStyle w:val="ListParagraph"/>
        <w:spacing w:line="360" w:lineRule="auto"/>
        <w:ind w:left="-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(Беседа о празднике)</w:t>
      </w:r>
    </w:p>
    <w:p w:rsidR="00A32CA1" w:rsidRPr="00C66B37" w:rsidRDefault="00A32CA1" w:rsidP="00C66B37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66B37">
        <w:rPr>
          <w:rFonts w:ascii="Times New Roman" w:hAnsi="Times New Roman"/>
          <w:sz w:val="24"/>
          <w:szCs w:val="24"/>
        </w:rPr>
        <w:t>Подготовка рабочего места.</w:t>
      </w:r>
    </w:p>
    <w:p w:rsidR="00A32CA1" w:rsidRPr="00C66B37" w:rsidRDefault="00A32CA1" w:rsidP="00C66B37">
      <w:pPr>
        <w:pStyle w:val="ListParagraph"/>
        <w:ind w:left="-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(Повторение правил техники безопасности)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Предварительное планирование предстоящих действий:</w:t>
      </w:r>
    </w:p>
    <w:p w:rsidR="00A32CA1" w:rsidRDefault="00A32CA1" w:rsidP="00C66B37">
      <w:pPr>
        <w:spacing w:after="0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анализ образца;</w:t>
      </w:r>
    </w:p>
    <w:p w:rsidR="00A32CA1" w:rsidRDefault="00A32CA1" w:rsidP="00D35DBB">
      <w:pPr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последовательность выполнения.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Физкультминутка.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Практическая работа.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Оценивание.</w:t>
      </w:r>
    </w:p>
    <w:p w:rsidR="00A32CA1" w:rsidRDefault="00A32CA1" w:rsidP="00C66B37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Подведение итогов.</w:t>
      </w:r>
    </w:p>
    <w:p w:rsidR="00A32CA1" w:rsidRDefault="00A32CA1" w:rsidP="00C66B37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Уборка рабочего места.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D80048">
      <w:pPr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D80048">
      <w:pPr>
        <w:jc w:val="both"/>
        <w:rPr>
          <w:rFonts w:ascii="Times New Roman" w:hAnsi="Times New Roman"/>
          <w:b/>
          <w:sz w:val="24"/>
          <w:szCs w:val="24"/>
        </w:rPr>
      </w:pPr>
      <w:r w:rsidRPr="00D80048">
        <w:rPr>
          <w:rFonts w:ascii="Times New Roman" w:hAnsi="Times New Roman"/>
          <w:b/>
          <w:sz w:val="24"/>
          <w:szCs w:val="24"/>
        </w:rPr>
        <w:t>Ход работы.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1.Организационный момент.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Здравствуйте, ребята! Меня зовут Рания Решитовна. Сегодня я проводить у вас урок технологии. Садитесь. Сели красиво.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Прежде чем начать урок, давайте проверим, все ли у вас готово к уроку? Умеете ли вы навести  порядок на столе, аккуратно и удобно разложить все принадлежности. (Дети проверяют наличие необходимого на своих столах: правильность организации рабочих мест).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D80048">
        <w:rPr>
          <w:rFonts w:ascii="Times New Roman" w:hAnsi="Times New Roman"/>
          <w:b/>
          <w:sz w:val="24"/>
          <w:szCs w:val="24"/>
        </w:rPr>
        <w:t>2. Постановка темы и цели урока.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Кто мне скажет, какой праздник мы обычно отмечаем в марте?(8 марта, Международный женский день). А вы дарите своим мамам подарки в этот день? Что ты даришь обычно своей маме?(ответы детей). А вы придумали уже, что вы будете дарить в этот раз, ребята? (Нет) Давайте я вам помогу. Сегодня мы должны научиться работать с гофрированной бумагой. Кому знакомо это слово? (ответы детей). Как вы думаете, для чего используют гофрированную бумагу? Ребята, сегодняшняя наша тема звучит так: «Букет роз из гофрированной бумаги». 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562D6C">
        <w:rPr>
          <w:rFonts w:ascii="Times New Roman" w:hAnsi="Times New Roman"/>
          <w:b/>
          <w:sz w:val="24"/>
          <w:szCs w:val="24"/>
        </w:rPr>
        <w:t>3. Подготовка рабочего места.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работы давайте мы с вами повторим правила безопасности работы с ножницами.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1.Рабочее место нужно содержать в порядке.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2.Сидеть надо прямо и не подносить работу близко к глазам.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необходимо помнить, что ножницы передают той стороной, где находятся кольца.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Нельзя оставлять свои ножницы на столе раскрытыми.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82199C">
        <w:rPr>
          <w:rFonts w:ascii="Times New Roman" w:hAnsi="Times New Roman"/>
          <w:b/>
          <w:sz w:val="24"/>
          <w:szCs w:val="24"/>
        </w:rPr>
        <w:t>4. Предварительное планирование.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анализ образца: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что мы будем использовать при работе?(гофрированную бумагу и ножницы)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Ваня, напомни нам, пожалуйста, что мы будем с вами сегодня делать? (будем делать розы)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4401F1">
        <w:rPr>
          <w:rFonts w:ascii="Times New Roman" w:hAnsi="Times New Roman"/>
          <w:b/>
          <w:sz w:val="24"/>
          <w:szCs w:val="24"/>
        </w:rPr>
        <w:t>б)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401F1">
        <w:rPr>
          <w:rFonts w:ascii="Times New Roman" w:hAnsi="Times New Roman"/>
          <w:b/>
          <w:sz w:val="24"/>
          <w:szCs w:val="24"/>
        </w:rPr>
        <w:t xml:space="preserve">последовательность работы: </w:t>
      </w:r>
    </w:p>
    <w:p w:rsidR="00A32CA1" w:rsidRDefault="00A32CA1" w:rsidP="00C66B37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1.Берем гофрированную бумагу и делим ее на 3 части. Берем первый листочек и загибаем правый верхний угол, еще раз загибаем.(</w:t>
      </w:r>
      <w:r w:rsidRPr="00C66B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сверху где-то на </w:t>
      </w:r>
      <w:smartTag w:uri="urn:schemas-microsoft-com:office:smarttags" w:element="metricconverter">
        <w:smartTagPr>
          <w:attr w:name="ProductID" w:val="1 см"/>
        </w:smartTagPr>
        <w:r>
          <w:rPr>
            <w:rFonts w:ascii="Times New Roman" w:hAnsi="Times New Roman"/>
            <w:sz w:val="24"/>
            <w:szCs w:val="24"/>
          </w:rPr>
          <w:t>1 см</w:t>
        </w:r>
      </w:smartTag>
      <w:r>
        <w:rPr>
          <w:rFonts w:ascii="Times New Roman" w:hAnsi="Times New Roman"/>
          <w:sz w:val="24"/>
          <w:szCs w:val="24"/>
        </w:rPr>
        <w:t xml:space="preserve"> на глаз завернем листочек.)</w:t>
      </w:r>
    </w:p>
    <w:p w:rsidR="00A32CA1" w:rsidRDefault="00A32CA1" w:rsidP="00C66B37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2.Теперь очень внимательно: то, что загнули второй раз берем пальцами посередине и правой рукой поднимаем нижний загиб, как будто закручиваем фантик на конфете. А верх того, что загнули, держим пальцем левой руки.</w:t>
      </w:r>
    </w:p>
    <w:p w:rsidR="00A32CA1" w:rsidRDefault="00A32CA1" w:rsidP="00C66B37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3.Перемещаем большой палец левой руки на серединку и держа, чтобы не двигалось снова сгибаем правой рукой и поднимаем итак до конца полосы. В конце скручиваем остаток бумаги и прячем.</w:t>
      </w:r>
    </w:p>
    <w:p w:rsidR="00A32CA1" w:rsidRDefault="00A32CA1" w:rsidP="00C66B37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4.Формируем розочку: скручиваем в трубочку, начиная с того места, где мы прятали остаток бумаги.</w:t>
      </w:r>
    </w:p>
    <w:p w:rsidR="00A32CA1" w:rsidRDefault="00A32CA1" w:rsidP="00C66B37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5.И наконец, расправляем края розы.</w:t>
      </w:r>
    </w:p>
    <w:p w:rsidR="00A32CA1" w:rsidRDefault="00A32CA1" w:rsidP="00976A59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4401F1">
        <w:rPr>
          <w:rFonts w:ascii="Times New Roman" w:hAnsi="Times New Roman"/>
          <w:b/>
          <w:sz w:val="24"/>
          <w:szCs w:val="24"/>
        </w:rPr>
        <w:t>5.Физкультминутка.</w:t>
      </w:r>
    </w:p>
    <w:p w:rsidR="00A32CA1" w:rsidRPr="000F411F" w:rsidRDefault="00A32CA1" w:rsidP="004401F1">
      <w:pPr>
        <w:pStyle w:val="ListParagraph"/>
        <w:ind w:left="-851"/>
        <w:jc w:val="both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Вы все, наверное, устали? Давайте немножко отдохнем. Повторяйте за мной.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Вы, наверное, устали?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Ну, тогда все дружно встали.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Ножками потопали,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Ручками похлопали.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Покрутились, повертелись.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 xml:space="preserve"> И за парты все уселись.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Глазки крепко закрываем.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Дружно до 5 считаем.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Один, два, три, четыре, пять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Открываем, поморгаем</w:t>
      </w:r>
    </w:p>
    <w:p w:rsidR="00A32CA1" w:rsidRPr="000F411F" w:rsidRDefault="00A32CA1" w:rsidP="004401F1">
      <w:pPr>
        <w:pStyle w:val="ListParagraph"/>
        <w:ind w:left="-851"/>
        <w:jc w:val="center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 xml:space="preserve"> И работать продолжаем.</w:t>
      </w:r>
    </w:p>
    <w:p w:rsidR="00A32CA1" w:rsidRPr="000F411F" w:rsidRDefault="00A32CA1" w:rsidP="004401F1">
      <w:pPr>
        <w:pStyle w:val="ListParagraph"/>
        <w:ind w:left="-851"/>
        <w:jc w:val="both"/>
        <w:rPr>
          <w:rFonts w:ascii="Times New Roman" w:hAnsi="Times New Roman"/>
          <w:color w:val="1D1B11"/>
          <w:sz w:val="24"/>
          <w:szCs w:val="24"/>
        </w:rPr>
      </w:pPr>
      <w:r w:rsidRPr="000F411F">
        <w:rPr>
          <w:rFonts w:ascii="Times New Roman" w:hAnsi="Times New Roman"/>
          <w:color w:val="1D1B11"/>
          <w:sz w:val="24"/>
          <w:szCs w:val="24"/>
        </w:rPr>
        <w:t>Молодцы!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Практическая часть.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(Учитель показывает индивидуальную помощь учащимся, испытывающим затруднение).</w:t>
      </w:r>
    </w:p>
    <w:p w:rsidR="00A32CA1" w:rsidRDefault="00A32CA1" w:rsidP="00C66B37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F056F9">
        <w:rPr>
          <w:rFonts w:ascii="Times New Roman" w:hAnsi="Times New Roman"/>
          <w:b/>
          <w:sz w:val="24"/>
          <w:szCs w:val="24"/>
        </w:rPr>
        <w:t>7. Оценивание.</w:t>
      </w:r>
    </w:p>
    <w:p w:rsidR="00A32CA1" w:rsidRPr="00F056F9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F056F9">
        <w:rPr>
          <w:rFonts w:ascii="Times New Roman" w:hAnsi="Times New Roman"/>
          <w:sz w:val="24"/>
          <w:szCs w:val="24"/>
        </w:rPr>
        <w:t xml:space="preserve">(Учитель сравнивает работы </w:t>
      </w:r>
      <w:r>
        <w:rPr>
          <w:rFonts w:ascii="Times New Roman" w:hAnsi="Times New Roman"/>
          <w:sz w:val="24"/>
          <w:szCs w:val="24"/>
        </w:rPr>
        <w:t>учащихся, показывает другим. Н</w:t>
      </w:r>
      <w:r w:rsidRPr="00F056F9">
        <w:rPr>
          <w:rFonts w:ascii="Times New Roman" w:hAnsi="Times New Roman"/>
          <w:sz w:val="24"/>
          <w:szCs w:val="24"/>
        </w:rPr>
        <w:t>екоторым даже ставит оценки.)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F056F9">
        <w:rPr>
          <w:rFonts w:ascii="Times New Roman" w:hAnsi="Times New Roman"/>
          <w:b/>
          <w:sz w:val="24"/>
          <w:szCs w:val="24"/>
        </w:rPr>
        <w:t>8. Подведение итогов.</w:t>
      </w:r>
    </w:p>
    <w:p w:rsidR="00A32CA1" w:rsidRPr="00F056F9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F056F9">
        <w:rPr>
          <w:rFonts w:ascii="Times New Roman" w:hAnsi="Times New Roman"/>
          <w:sz w:val="24"/>
          <w:szCs w:val="24"/>
        </w:rPr>
        <w:t>Каким надо быть, когда выполняешь эту работу?</w:t>
      </w:r>
    </w:p>
    <w:p w:rsidR="00A32CA1" w:rsidRPr="00F056F9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F056F9">
        <w:rPr>
          <w:rFonts w:ascii="Times New Roman" w:hAnsi="Times New Roman"/>
          <w:sz w:val="24"/>
          <w:szCs w:val="24"/>
        </w:rPr>
        <w:t>Понравился вам урок?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F056F9">
        <w:rPr>
          <w:rFonts w:ascii="Times New Roman" w:hAnsi="Times New Roman"/>
          <w:sz w:val="24"/>
          <w:szCs w:val="24"/>
        </w:rPr>
        <w:t>А что именно вам понравилось?</w:t>
      </w:r>
    </w:p>
    <w:p w:rsidR="00A32CA1" w:rsidRPr="00C66B37" w:rsidRDefault="00A32CA1" w:rsidP="0082199C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C66B37">
        <w:rPr>
          <w:rFonts w:ascii="Times New Roman" w:hAnsi="Times New Roman"/>
          <w:b/>
          <w:sz w:val="24"/>
          <w:szCs w:val="24"/>
        </w:rPr>
        <w:t>9.Уборка рабочего места.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окончен, уберите рабочее место. Все встали красиво, урок окончен. До свидания.</w: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DSC00222 1018 (388x700, 75Kb)" style="width:127.5pt;height:195pt;visibility:visible">
            <v:imagedata r:id="rId5" o:title=""/>
          </v:shape>
        </w:pict>
      </w:r>
      <w:r>
        <w:rPr>
          <w:noProof/>
        </w:rPr>
        <w:pict>
          <v:shape id="Рисунок 4" o:spid="_x0000_i1026" type="#_x0000_t75" alt="DSC00226 1018 (388x700, 74Kb)" style="width:116.25pt;height:194.25pt;visibility:visible">
            <v:imagedata r:id="rId6" o:title=""/>
          </v:shape>
        </w:pict>
      </w:r>
      <w:r>
        <w:rPr>
          <w:noProof/>
        </w:rPr>
        <w:pict>
          <v:shape id="Рисунок 7" o:spid="_x0000_i1027" type="#_x0000_t75" alt="DSC00229 1810 (700x388, 72Kb)" style="width:246.75pt;height:195.75pt;visibility:visible">
            <v:imagedata r:id="rId7" o:title=""/>
          </v:shape>
        </w:pict>
      </w:r>
    </w:p>
    <w:p w:rsidR="00A32CA1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0" o:spid="_x0000_i1028" type="#_x0000_t75" alt="DSC00276 1810 (700x392, 84Kb)" style="width:237pt;height:133.5pt;visibility:visible">
            <v:imagedata r:id="rId8" o:title=""/>
          </v:shape>
        </w:pict>
      </w:r>
      <w:r>
        <w:rPr>
          <w:noProof/>
        </w:rPr>
        <w:pict>
          <v:shape id="Рисунок 13" o:spid="_x0000_i1029" type="#_x0000_t75" alt="DSC00279 1810 (700x392, 74Kb)" style="width:251.25pt;height:133.5pt;visibility:visible">
            <v:imagedata r:id="rId9" o:title=""/>
          </v:shape>
        </w:pict>
      </w:r>
    </w:p>
    <w:p w:rsidR="00A32CA1" w:rsidRPr="00F056F9" w:rsidRDefault="00A32CA1" w:rsidP="0082199C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6" o:spid="_x0000_i1030" type="#_x0000_t75" alt="DSC00283 1810 (700x388, 71Kb)" style="width:243pt;height:137.25pt;visibility:visible">
            <v:imagedata r:id="rId10" o:title=""/>
          </v:shape>
        </w:pict>
      </w:r>
      <w:r>
        <w:rPr>
          <w:noProof/>
        </w:rPr>
        <w:pict>
          <v:shape id="Рисунок 19" o:spid="_x0000_i1031" type="#_x0000_t75" alt="DSC00284 1810 (700x388, 100Kb)" style="width:250.5pt;height:137.25pt;visibility:visible">
            <v:imagedata r:id="rId11" o:title=""/>
          </v:shape>
        </w:pict>
      </w:r>
    </w:p>
    <w:p w:rsidR="00A32CA1" w:rsidRPr="00D80048" w:rsidRDefault="00A32CA1" w:rsidP="00D35DBB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22" o:spid="_x0000_i1032" type="#_x0000_t75" alt="DSC00285 1018 (388x700, 84Kb)" style="width:243.75pt;height:180pt;visibility:visible">
            <v:imagedata r:id="rId12" o:title=""/>
          </v:shape>
        </w:pict>
      </w:r>
      <w:r>
        <w:rPr>
          <w:noProof/>
        </w:rPr>
        <w:pict>
          <v:shape id="Рисунок 25" o:spid="_x0000_i1033" type="#_x0000_t75" alt="DSC00287 1810 (700x388, 91Kb)" style="width:250.5pt;height:179.25pt;visibility:visible">
            <v:imagedata r:id="rId13" o:title=""/>
          </v:shape>
        </w:pic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</w:p>
    <w:p w:rsidR="00A32CA1" w:rsidRDefault="00A32CA1" w:rsidP="009D4666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28" o:spid="_x0000_i1034" type="#_x0000_t75" alt="DSC00288 1810 (700x388, 80Kb)" style="width:241.5pt;height:150pt;visibility:visible">
            <v:imagedata r:id="rId14" o:title=""/>
          </v:shape>
        </w:pict>
      </w:r>
      <w:r>
        <w:rPr>
          <w:noProof/>
        </w:rPr>
        <w:pict>
          <v:shape id="Рисунок 31" o:spid="_x0000_i1035" type="#_x0000_t75" alt="DSC00290 1810 (700x388, 79Kb)" style="width:243pt;height:155.25pt;visibility:visible">
            <v:imagedata r:id="rId15" o:title=""/>
          </v:shape>
        </w:pic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34" o:spid="_x0000_i1036" type="#_x0000_t75" alt="DSC00292 1018 (388x700, 76Kb)" style="width:240.75pt;height:254.25pt;visibility:visible">
            <v:imagedata r:id="rId16" o:title=""/>
          </v:shape>
        </w:pict>
      </w:r>
      <w:r>
        <w:rPr>
          <w:noProof/>
        </w:rPr>
        <w:pict>
          <v:shape id="Рисунок 37" o:spid="_x0000_i1037" type="#_x0000_t75" alt="DSC00293 1018 (388x700, 80Kb)" style="width:241.5pt;height:254.25pt;visibility:visible">
            <v:imagedata r:id="rId17" o:title=""/>
          </v:shape>
        </w:pic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40" o:spid="_x0000_i1038" type="#_x0000_t75" alt="DSC00294 1018 (388x700, 81Kb)" style="width:205.5pt;height:282pt;visibility:visible">
            <v:imagedata r:id="rId18" o:title=""/>
          </v:shape>
        </w:pict>
      </w:r>
      <w:r>
        <w:rPr>
          <w:noProof/>
        </w:rPr>
        <w:pict>
          <v:shape id="Рисунок 43" o:spid="_x0000_i1039" type="#_x0000_t75" alt="DSC00296 1810 (700x388, 98Kb)" style="width:280.5pt;height:281.25pt;visibility:visible">
            <v:imagedata r:id="rId19" o:title=""/>
          </v:shape>
        </w:pic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46" o:spid="_x0000_i1040" type="#_x0000_t75" alt="DSC00299 1810 (700x388, 86Kb)" style="width:228pt;height:259.5pt;visibility:visible">
            <v:imagedata r:id="rId20" o:title=""/>
          </v:shape>
        </w:pict>
      </w:r>
      <w:r>
        <w:rPr>
          <w:noProof/>
        </w:rPr>
        <w:pict>
          <v:shape id="Рисунок 49" o:spid="_x0000_i1041" type="#_x0000_t75" alt="dsc000941810 (700x388, 52Kb)" style="width:276.75pt;height:259.5pt;visibility:visible">
            <v:imagedata r:id="rId21" o:title=""/>
          </v:shape>
        </w:pic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52" o:spid="_x0000_i1042" type="#_x0000_t75" alt="DSC00475 1810 (700x388, 107Kb)" style="width:507.75pt;height:259.5pt;visibility:visible">
            <v:imagedata r:id="rId22" o:title=""/>
          </v:shape>
        </w:pict>
      </w:r>
    </w:p>
    <w:p w:rsidR="00A32CA1" w:rsidRDefault="00A32CA1" w:rsidP="00C66B37">
      <w:pPr>
        <w:jc w:val="both"/>
        <w:rPr>
          <w:rFonts w:ascii="Times New Roman" w:hAnsi="Times New Roman"/>
          <w:b/>
          <w:sz w:val="24"/>
          <w:szCs w:val="24"/>
        </w:rPr>
      </w:pPr>
    </w:p>
    <w:p w:rsidR="00A32CA1" w:rsidRDefault="00A32CA1" w:rsidP="00C66B37">
      <w:pPr>
        <w:ind w:left="-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25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Отрезать полосы красной гофрированной бумаги в виде прямоугольников со сторонами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C25C4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C25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Взять один прямоугольник. Сложить его пополам по длине.</w:t>
      </w:r>
      <w:r w:rsidRPr="00DF009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DF009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Сложить полосу в несколько слоев.</w:t>
      </w:r>
    </w:p>
    <w:p w:rsidR="00A32CA1" w:rsidRPr="00DF0090" w:rsidRDefault="00A32CA1" w:rsidP="00D35DBB">
      <w:pPr>
        <w:ind w:left="-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Рисунок 35" o:spid="_x0000_i1043" type="#_x0000_t75" alt="http://ped-kopilka.ru/upload/blogs/14900_747653297c9e969e7b0a8e3d5fd53045.jpg.jpg" style="width:231pt;height:153.75pt;visibility:visible">
            <v:imagedata r:id="rId23" o:title=""/>
          </v:shape>
        </w:pict>
      </w:r>
      <w:r w:rsidRPr="00DF0090">
        <w:t xml:space="preserve"> </w:t>
      </w:r>
      <w:r>
        <w:rPr>
          <w:noProof/>
        </w:rPr>
        <w:pict>
          <v:shape id="Рисунок 38" o:spid="_x0000_i1044" type="#_x0000_t75" alt="http://ped-kopilka.ru/upload/blogs/14900_f5ecf7ce5ade79814a7ddab2b4d9bde4.jpg.jpg" style="width:235.5pt;height:156.75pt;visibility:visible">
            <v:imagedata r:id="rId24" o:title=""/>
          </v:shape>
        </w:pict>
      </w:r>
    </w:p>
    <w:p w:rsidR="00A32CA1" w:rsidRPr="00976A59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976A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Складываем пополам и вырезаем, как показано на фото.</w:t>
      </w:r>
    </w:p>
    <w:p w:rsidR="00A32CA1" w:rsidRDefault="00A32CA1" w:rsidP="00D35DBB">
      <w:pPr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i1045" type="#_x0000_t75" alt="розы из конфет и гофрированной бумаги" style="width:225.75pt;height:183.75pt;visibility:visible">
            <v:imagedata r:id="rId25" o:title=""/>
          </v:shape>
        </w:pict>
      </w:r>
      <w:r>
        <w:rPr>
          <w:noProof/>
        </w:rPr>
        <w:pict>
          <v:shape id="_x0000_i1046" type="#_x0000_t75" alt="розы из конфет и гофрированной бумаги" style="width:240pt;height:183.75pt;visibility:visible">
            <v:imagedata r:id="rId26" o:title=""/>
          </v:shape>
        </w:pict>
      </w:r>
    </w:p>
    <w:p w:rsidR="00A32CA1" w:rsidRDefault="00A32CA1" w:rsidP="00C25C41">
      <w:pPr>
        <w:ind w:left="-851"/>
        <w:jc w:val="both"/>
        <w:rPr>
          <w:noProof/>
        </w:rPr>
      </w:pPr>
      <w:r w:rsidRPr="00976A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Центр лепестков для придания естественной формы необходимо слегка растянуть, сделав объемными.</w:t>
      </w:r>
      <w:r w:rsidRPr="00C25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Затем скруглив концы заготовок с конфеткой по сере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дине, придать им форму лепесткам.</w:t>
      </w:r>
      <w:r w:rsidRPr="00C25C41">
        <w:rPr>
          <w:noProof/>
        </w:rPr>
        <w:t xml:space="preserve"> </w:t>
      </w:r>
    </w:p>
    <w:p w:rsidR="00A32CA1" w:rsidRDefault="00A32CA1" w:rsidP="00C25C41">
      <w:pPr>
        <w:ind w:left="-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Рисунок 9" o:spid="_x0000_i1047" type="#_x0000_t75" alt="розы из конфет и гофрированной бумаги" style="width:240pt;height:183.75pt;visibility:visible">
            <v:imagedata r:id="rId27" o:title=""/>
          </v:shape>
        </w:pict>
      </w:r>
      <w:r>
        <w:rPr>
          <w:noProof/>
        </w:rPr>
        <w:pict>
          <v:shape id="Рисунок 14" o:spid="_x0000_i1048" type="#_x0000_t75" alt="розы из конфет и гофрированной бумаги" style="width:259.5pt;height:169.5pt;visibility:visible">
            <v:imagedata r:id="rId28" o:title=""/>
          </v:shape>
        </w:pict>
      </w:r>
    </w:p>
    <w:p w:rsidR="00A32CA1" w:rsidRDefault="00A32CA1" w:rsidP="00C25C41">
      <w:pPr>
        <w:ind w:left="-851"/>
        <w:jc w:val="both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25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Формируем розу, первые листочки лучше закрепить ниткой.</w:t>
      </w:r>
      <w:r w:rsidRPr="00C25C41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Pr="00C25C41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 xml:space="preserve">и накладываем листочки так, чтобы </w:t>
      </w:r>
      <w:r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>получилась роза.</w:t>
      </w:r>
    </w:p>
    <w:p w:rsidR="00A32CA1" w:rsidRDefault="00A32CA1" w:rsidP="00C25C41">
      <w:pPr>
        <w:ind w:left="-851"/>
        <w:jc w:val="both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:rsidR="00A32CA1" w:rsidRPr="00C25C41" w:rsidRDefault="00A32CA1" w:rsidP="00C25C41">
      <w:pPr>
        <w:ind w:left="-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25C41">
        <w:rPr>
          <w:noProof/>
        </w:rPr>
        <w:t xml:space="preserve"> </w:t>
      </w:r>
      <w:r>
        <w:rPr>
          <w:noProof/>
        </w:rPr>
        <w:pict>
          <v:shape id="Рисунок 17" o:spid="_x0000_i1049" type="#_x0000_t75" alt="розы из конфет и гофрированной бумаги" style="width:240pt;height:183.75pt;visibility:visible">
            <v:imagedata r:id="rId29" o:title=""/>
          </v:shape>
        </w:pict>
      </w:r>
      <w:r>
        <w:rPr>
          <w:noProof/>
        </w:rPr>
        <w:pict>
          <v:shape id="Рисунок 20" o:spid="_x0000_i1050" type="#_x0000_t75" alt="розы из конфет и гофрированной бумаги" style="width:240pt;height:187.5pt;visibility:visible">
            <v:imagedata r:id="rId30" o:title=""/>
          </v:shape>
        </w:pict>
      </w:r>
    </w:p>
    <w:p w:rsidR="00A32CA1" w:rsidRPr="00C25C41" w:rsidRDefault="00A32CA1" w:rsidP="00C25C41">
      <w:pPr>
        <w:ind w:left="-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25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результат нас удовлетворяет, мы все это дело закрепляем ниткой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A32CA1" w:rsidRDefault="00A32CA1" w:rsidP="00C25C41">
      <w:pPr>
        <w:ind w:left="-851"/>
        <w:jc w:val="both"/>
      </w:pPr>
      <w:r>
        <w:rPr>
          <w:noProof/>
        </w:rPr>
        <w:pict>
          <v:shape id="Рисунок 23" o:spid="_x0000_i1051" type="#_x0000_t75" alt="розы из конфет и гофрированной бумаги" style="width:225.75pt;height:169.5pt;visibility:visible">
            <v:imagedata r:id="rId31" o:title=""/>
          </v:shape>
        </w:pict>
      </w:r>
      <w:r w:rsidRPr="00C25C41">
        <w:t xml:space="preserve"> </w:t>
      </w:r>
      <w:r>
        <w:rPr>
          <w:noProof/>
        </w:rPr>
        <w:pict>
          <v:shape id="Рисунок 26" o:spid="_x0000_i1052" type="#_x0000_t75" alt="розы из конфет и гофрированной бумаги" style="width:230.25pt;height:169.5pt;visibility:visible">
            <v:imagedata r:id="rId32" o:title=""/>
          </v:shape>
        </w:pict>
      </w:r>
    </w:p>
    <w:p w:rsidR="00A32CA1" w:rsidRPr="00C25C41" w:rsidRDefault="00A32CA1" w:rsidP="00C25C41">
      <w:pPr>
        <w:ind w:left="-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25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Одеваем зубочистку на розу и зеленую гофро бумагу, закрепляем ниткой.</w:t>
      </w:r>
      <w:r w:rsidRPr="00C25C41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Pr="00C25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Потом лентой чуть смазанной клеем ПВА закручиваем розу к зубочистке.</w:t>
      </w:r>
    </w:p>
    <w:p w:rsidR="00A32CA1" w:rsidRPr="00C25C41" w:rsidRDefault="00A32CA1" w:rsidP="00C25C41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29" o:spid="_x0000_i1053" type="#_x0000_t75" alt="розы из конфет и гофрированной бумаги" style="width:230.25pt;height:169.5pt;visibility:visible">
            <v:imagedata r:id="rId33" o:title=""/>
          </v:shape>
        </w:pict>
      </w:r>
      <w:r w:rsidRPr="00C25C41">
        <w:t xml:space="preserve"> </w:t>
      </w:r>
      <w:r>
        <w:rPr>
          <w:noProof/>
        </w:rPr>
        <w:pict>
          <v:shape id="Рисунок 32" o:spid="_x0000_i1054" type="#_x0000_t75" alt="розы из конфет и гофрированной бумаги" style="width:235.5pt;height:176.25pt;visibility:visible">
            <v:imagedata r:id="rId34" o:title=""/>
          </v:shape>
        </w:pict>
      </w:r>
    </w:p>
    <w:sectPr w:rsidR="00A32CA1" w:rsidRPr="00C25C41" w:rsidSect="009A7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8D73F7"/>
    <w:multiLevelType w:val="hybridMultilevel"/>
    <w:tmpl w:val="5AE80600"/>
    <w:lvl w:ilvl="0" w:tplc="40FA2218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1">
    <w:nsid w:val="62982538"/>
    <w:multiLevelType w:val="hybridMultilevel"/>
    <w:tmpl w:val="D55A74F4"/>
    <w:lvl w:ilvl="0" w:tplc="27B4AFAC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5DBB"/>
    <w:rsid w:val="000F411F"/>
    <w:rsid w:val="00133576"/>
    <w:rsid w:val="00342DCD"/>
    <w:rsid w:val="003434D9"/>
    <w:rsid w:val="004401F1"/>
    <w:rsid w:val="004D0666"/>
    <w:rsid w:val="00562D6C"/>
    <w:rsid w:val="00595B52"/>
    <w:rsid w:val="00632368"/>
    <w:rsid w:val="0068327A"/>
    <w:rsid w:val="00751812"/>
    <w:rsid w:val="00796366"/>
    <w:rsid w:val="007E794D"/>
    <w:rsid w:val="0082199C"/>
    <w:rsid w:val="00976A59"/>
    <w:rsid w:val="009A7F4F"/>
    <w:rsid w:val="009D4666"/>
    <w:rsid w:val="00A32CA1"/>
    <w:rsid w:val="00C25C41"/>
    <w:rsid w:val="00C263BC"/>
    <w:rsid w:val="00C66B37"/>
    <w:rsid w:val="00C816F6"/>
    <w:rsid w:val="00D35DBB"/>
    <w:rsid w:val="00D80048"/>
    <w:rsid w:val="00DF0090"/>
    <w:rsid w:val="00F05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F4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219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7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6A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C25C41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C25C4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DF00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8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137</TotalTime>
  <Pages>9</Pages>
  <Words>760</Words>
  <Characters>4332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Рания</dc:creator>
  <cp:keywords/>
  <dc:description/>
  <cp:lastModifiedBy>User</cp:lastModifiedBy>
  <cp:revision>7</cp:revision>
  <dcterms:created xsi:type="dcterms:W3CDTF">2015-02-20T16:46:00Z</dcterms:created>
  <dcterms:modified xsi:type="dcterms:W3CDTF">2015-12-05T22:04:00Z</dcterms:modified>
</cp:coreProperties>
</file>