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C5D" w:rsidRDefault="00302C5D" w:rsidP="00E1191E">
      <w:pPr>
        <w:tabs>
          <w:tab w:val="left" w:pos="4125"/>
        </w:tabs>
        <w:jc w:val="center"/>
        <w:rPr>
          <w:sz w:val="36"/>
          <w:szCs w:val="36"/>
        </w:rPr>
      </w:pPr>
    </w:p>
    <w:p w:rsidR="00302C5D" w:rsidRDefault="00302C5D" w:rsidP="00E1191E">
      <w:pPr>
        <w:tabs>
          <w:tab w:val="left" w:pos="4125"/>
        </w:tabs>
        <w:jc w:val="center"/>
        <w:rPr>
          <w:sz w:val="36"/>
          <w:szCs w:val="36"/>
        </w:rPr>
      </w:pPr>
    </w:p>
    <w:p w:rsidR="00302C5D" w:rsidRDefault="00302C5D" w:rsidP="00E1191E">
      <w:pPr>
        <w:tabs>
          <w:tab w:val="left" w:pos="4125"/>
        </w:tabs>
        <w:jc w:val="center"/>
        <w:rPr>
          <w:sz w:val="36"/>
          <w:szCs w:val="36"/>
        </w:rPr>
      </w:pPr>
    </w:p>
    <w:p w:rsidR="00302C5D" w:rsidRPr="00E1191E" w:rsidRDefault="00302C5D" w:rsidP="00E1191E">
      <w:pPr>
        <w:tabs>
          <w:tab w:val="left" w:pos="4125"/>
        </w:tabs>
        <w:jc w:val="center"/>
        <w:rPr>
          <w:sz w:val="36"/>
          <w:szCs w:val="36"/>
        </w:rPr>
      </w:pPr>
      <w:r w:rsidRPr="00E1191E">
        <w:rPr>
          <w:sz w:val="36"/>
          <w:szCs w:val="36"/>
        </w:rPr>
        <w:t>Внеклассное мероприятие по географии  для 5-7 классов</w:t>
      </w:r>
    </w:p>
    <w:p w:rsidR="00302C5D" w:rsidRPr="00E1191E" w:rsidRDefault="00302C5D" w:rsidP="00E1191E">
      <w:pPr>
        <w:tabs>
          <w:tab w:val="left" w:pos="4125"/>
        </w:tabs>
        <w:jc w:val="center"/>
        <w:rPr>
          <w:sz w:val="36"/>
          <w:szCs w:val="36"/>
        </w:rPr>
      </w:pPr>
      <w:r w:rsidRPr="00E1191E">
        <w:rPr>
          <w:sz w:val="36"/>
          <w:szCs w:val="36"/>
        </w:rPr>
        <w:t>«Морской КВН»</w:t>
      </w:r>
    </w:p>
    <w:p w:rsidR="00302C5D" w:rsidRPr="00E1191E" w:rsidRDefault="00302C5D" w:rsidP="00E1191E">
      <w:pPr>
        <w:tabs>
          <w:tab w:val="left" w:pos="4125"/>
        </w:tabs>
        <w:jc w:val="center"/>
        <w:rPr>
          <w:sz w:val="36"/>
          <w:szCs w:val="36"/>
        </w:rPr>
      </w:pPr>
    </w:p>
    <w:p w:rsidR="00302C5D" w:rsidRDefault="00302C5D" w:rsidP="00E1191E">
      <w:pPr>
        <w:tabs>
          <w:tab w:val="left" w:pos="4125"/>
        </w:tabs>
        <w:jc w:val="center"/>
        <w:rPr>
          <w:sz w:val="28"/>
          <w:szCs w:val="28"/>
        </w:rPr>
      </w:pPr>
    </w:p>
    <w:p w:rsidR="00302C5D" w:rsidRDefault="00302C5D" w:rsidP="00E1191E">
      <w:pPr>
        <w:tabs>
          <w:tab w:val="left" w:pos="4125"/>
        </w:tabs>
        <w:jc w:val="center"/>
        <w:rPr>
          <w:sz w:val="28"/>
          <w:szCs w:val="28"/>
        </w:rPr>
      </w:pP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</w:p>
    <w:p w:rsidR="00302C5D" w:rsidRDefault="00302C5D" w:rsidP="001C4F2C">
      <w:pPr>
        <w:tabs>
          <w:tab w:val="left" w:pos="4125"/>
        </w:tabs>
        <w:ind w:right="280"/>
        <w:jc w:val="right"/>
        <w:rPr>
          <w:sz w:val="28"/>
          <w:szCs w:val="28"/>
        </w:rPr>
      </w:pPr>
      <w:r>
        <w:rPr>
          <w:sz w:val="28"/>
          <w:szCs w:val="28"/>
        </w:rPr>
        <w:t>Автор материала:</w:t>
      </w: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Бянкина Татьяна Федоровна,</w:t>
      </w: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учитель географии</w:t>
      </w: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вторая квалификационная категория,</w:t>
      </w: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МБОУ «ООШ с.Правые Кумаки»</w:t>
      </w: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Забайкальский край</w:t>
      </w: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</w:p>
    <w:p w:rsidR="00302C5D" w:rsidRDefault="00302C5D" w:rsidP="00E1191E">
      <w:pPr>
        <w:tabs>
          <w:tab w:val="left" w:pos="4125"/>
        </w:tabs>
        <w:jc w:val="right"/>
        <w:rPr>
          <w:sz w:val="28"/>
          <w:szCs w:val="28"/>
        </w:rPr>
      </w:pPr>
    </w:p>
    <w:p w:rsidR="00302C5D" w:rsidRDefault="00302C5D" w:rsidP="001C4F2C">
      <w:pPr>
        <w:tabs>
          <w:tab w:val="left" w:pos="41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С.Правые Кумаки, 2015</w:t>
      </w:r>
    </w:p>
    <w:p w:rsidR="00302C5D" w:rsidRDefault="00302C5D" w:rsidP="0099147E">
      <w:pPr>
        <w:tabs>
          <w:tab w:val="left" w:pos="4125"/>
        </w:tabs>
        <w:rPr>
          <w:sz w:val="28"/>
          <w:szCs w:val="28"/>
        </w:rPr>
      </w:pPr>
    </w:p>
    <w:p w:rsidR="00302C5D" w:rsidRDefault="00302C5D" w:rsidP="0099147E">
      <w:pPr>
        <w:tabs>
          <w:tab w:val="left" w:pos="4125"/>
        </w:tabs>
        <w:rPr>
          <w:sz w:val="28"/>
          <w:szCs w:val="28"/>
        </w:rPr>
      </w:pPr>
    </w:p>
    <w:p w:rsidR="00302C5D" w:rsidRDefault="00302C5D" w:rsidP="0099147E">
      <w:pPr>
        <w:tabs>
          <w:tab w:val="left" w:pos="4125"/>
        </w:tabs>
        <w:rPr>
          <w:sz w:val="28"/>
          <w:szCs w:val="28"/>
        </w:rPr>
      </w:pPr>
    </w:p>
    <w:p w:rsidR="00302C5D" w:rsidRDefault="00302C5D" w:rsidP="00E1191E">
      <w:pPr>
        <w:tabs>
          <w:tab w:val="left" w:pos="4125"/>
        </w:tabs>
        <w:jc w:val="center"/>
        <w:rPr>
          <w:b/>
          <w:sz w:val="28"/>
          <w:szCs w:val="28"/>
        </w:rPr>
      </w:pPr>
    </w:p>
    <w:p w:rsidR="00302C5D" w:rsidRDefault="00302C5D" w:rsidP="001C4F2C">
      <w:pPr>
        <w:tabs>
          <w:tab w:val="left" w:pos="4125"/>
        </w:tabs>
        <w:jc w:val="center"/>
        <w:rPr>
          <w:sz w:val="28"/>
          <w:szCs w:val="28"/>
        </w:rPr>
      </w:pPr>
      <w:r w:rsidRPr="0099147E">
        <w:rPr>
          <w:b/>
          <w:sz w:val="28"/>
          <w:szCs w:val="28"/>
        </w:rPr>
        <w:t>МОРСКОЙ КВН</w:t>
      </w:r>
      <w:r>
        <w:rPr>
          <w:sz w:val="28"/>
          <w:szCs w:val="28"/>
        </w:rPr>
        <w:t>.</w:t>
      </w:r>
    </w:p>
    <w:p w:rsidR="00302C5D" w:rsidRPr="003A2848" w:rsidRDefault="00302C5D" w:rsidP="003A2848">
      <w:pPr>
        <w:tabs>
          <w:tab w:val="left" w:pos="4125"/>
        </w:tabs>
        <w:jc w:val="both"/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 xml:space="preserve">Цель мероприятия: </w:t>
      </w:r>
    </w:p>
    <w:p w:rsidR="00302C5D" w:rsidRDefault="00302C5D" w:rsidP="003A2848">
      <w:pPr>
        <w:tabs>
          <w:tab w:val="left" w:pos="4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1.Привитие интереса к предмету.</w:t>
      </w:r>
    </w:p>
    <w:p w:rsidR="00302C5D" w:rsidRDefault="00302C5D" w:rsidP="00900D48">
      <w:pPr>
        <w:tabs>
          <w:tab w:val="left" w:pos="41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2.Повторение и обобщение знаний по теме «Гидросфера» в игровой форме.</w:t>
      </w:r>
    </w:p>
    <w:p w:rsidR="00302C5D" w:rsidRDefault="00302C5D" w:rsidP="00900D48">
      <w:pPr>
        <w:tabs>
          <w:tab w:val="left" w:pos="4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Развитие умения работать в группе, чувства сопереживания, взаимовыручки.</w:t>
      </w:r>
    </w:p>
    <w:p w:rsidR="00302C5D" w:rsidRDefault="00302C5D" w:rsidP="00900D48">
      <w:pPr>
        <w:tabs>
          <w:tab w:val="left" w:pos="4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Оформление: запись  «Шум морских волн», картины с изображением моря, рисунки с кораблями, рисунки с ребусами.</w:t>
      </w:r>
    </w:p>
    <w:p w:rsidR="00302C5D" w:rsidRPr="003A2848" w:rsidRDefault="00302C5D" w:rsidP="00900D48">
      <w:pPr>
        <w:tabs>
          <w:tab w:val="left" w:pos="4125"/>
        </w:tabs>
        <w:jc w:val="both"/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>Подготовительный этап.</w:t>
      </w:r>
    </w:p>
    <w:p w:rsidR="00302C5D" w:rsidRDefault="00302C5D" w:rsidP="003A28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За две недели до проведения КВН учащимся дается задание придумать приветствие команде – сопернице, название, девиз и песню.</w:t>
      </w:r>
    </w:p>
    <w:p w:rsidR="00302C5D" w:rsidRDefault="00302C5D" w:rsidP="003A28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Сформировать две команды.</w:t>
      </w:r>
    </w:p>
    <w:p w:rsidR="00302C5D" w:rsidRDefault="00302C5D" w:rsidP="003A28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Придумать вопросы для команды – соперницы.</w:t>
      </w:r>
    </w:p>
    <w:p w:rsidR="00302C5D" w:rsidRDefault="00302C5D" w:rsidP="003A28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>КВН проходит на фоне записи шума морских волн.</w:t>
      </w:r>
    </w:p>
    <w:p w:rsidR="00302C5D" w:rsidRDefault="00302C5D" w:rsidP="003A2848">
      <w:pPr>
        <w:tabs>
          <w:tab w:val="left" w:pos="4125"/>
        </w:tabs>
        <w:rPr>
          <w:sz w:val="28"/>
          <w:szCs w:val="28"/>
        </w:rPr>
      </w:pPr>
    </w:p>
    <w:p w:rsidR="00302C5D" w:rsidRDefault="00302C5D" w:rsidP="003A2848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 xml:space="preserve"> Морской КВН ведет учитель, он же капитан КВН.</w:t>
      </w:r>
    </w:p>
    <w:p w:rsidR="00302C5D" w:rsidRDefault="00302C5D" w:rsidP="0099147E">
      <w:pPr>
        <w:tabs>
          <w:tab w:val="left" w:pos="4095"/>
        </w:tabs>
        <w:rPr>
          <w:sz w:val="28"/>
          <w:szCs w:val="28"/>
        </w:rPr>
      </w:pPr>
      <w:r w:rsidRPr="0099147E">
        <w:rPr>
          <w:sz w:val="28"/>
          <w:szCs w:val="28"/>
        </w:rPr>
        <w:t>Капитан</w:t>
      </w:r>
      <w:r>
        <w:rPr>
          <w:sz w:val="28"/>
          <w:szCs w:val="28"/>
        </w:rPr>
        <w:t xml:space="preserve"> КВН.    Внимание! Внимание!</w:t>
      </w:r>
      <w:r>
        <w:rPr>
          <w:sz w:val="28"/>
          <w:szCs w:val="28"/>
        </w:rPr>
        <w:tab/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Свою работу продолжает КВН.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Сегодня заседание  Клуба Веселых и  Находчивых пройдет в море. Отправляются по морям и океанам две команды.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Выход команд.</w:t>
      </w:r>
    </w:p>
    <w:p w:rsidR="00302C5D" w:rsidRDefault="00302C5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Приветствие </w:t>
      </w:r>
      <w:r w:rsidRPr="002B437E">
        <w:rPr>
          <w:b/>
          <w:sz w:val="28"/>
          <w:szCs w:val="28"/>
        </w:rPr>
        <w:t xml:space="preserve"> команд.</w:t>
      </w:r>
    </w:p>
    <w:p w:rsidR="00302C5D" w:rsidRDefault="00302C5D">
      <w:pPr>
        <w:rPr>
          <w:sz w:val="28"/>
          <w:szCs w:val="28"/>
        </w:rPr>
      </w:pP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Капитан КВН бьет половником по подносу.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- Это бьют склянки, пора сниматься с якоря.</w:t>
      </w:r>
    </w:p>
    <w:p w:rsidR="00302C5D" w:rsidRDefault="00302C5D" w:rsidP="002B437E">
      <w:pPr>
        <w:tabs>
          <w:tab w:val="left" w:pos="7920"/>
        </w:tabs>
        <w:rPr>
          <w:sz w:val="28"/>
          <w:szCs w:val="28"/>
        </w:rPr>
      </w:pPr>
      <w:r>
        <w:rPr>
          <w:sz w:val="28"/>
          <w:szCs w:val="28"/>
        </w:rPr>
        <w:t>- Поднять якорь.</w:t>
      </w:r>
      <w:r>
        <w:rPr>
          <w:sz w:val="28"/>
          <w:szCs w:val="28"/>
        </w:rPr>
        <w:tab/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Капитаны команд отвечают: Есть поднять якорь.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-Команде «Буря» и команде «Искатели» приготовиться к отплытию.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-Есть приготовиться к отплытию.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 xml:space="preserve">Капитан КВН: 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-Только что получено тревожное сообщение:</w:t>
      </w:r>
    </w:p>
    <w:p w:rsidR="00302C5D" w:rsidRPr="003A2848" w:rsidRDefault="00302C5D">
      <w:pPr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>Задание командам: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Сегодня  на берегу моря найдены 2 бутылки с потерпевших крушение кораблей. Штурманам нужно срочно вычислить, где находятся потерпевшие и как к ним добраться.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Командам выданы  записки: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 xml:space="preserve">-Потерпевшие крушение просят о помощи. Проникшая вода в бутылку уничтожила некоторые буквы и цифры и вместо точного указания места сохранились только следующие обрывки:42 гр.ю…и 173 гр…д. У остр…Нов………. Как называются острова, около которой корабль  потерпел крушение? 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На корабле, идущем из Европы в Австралию, возник пожар. С корабля по радио сообщили , что судно находится на 80 гр. В.д. и 40 гр.с.ш., капитан просит о помощи. Обозначить на контурной карте точкой то место, куда надо направиться для оказания помощи  терпящим бедствие кораблям.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 xml:space="preserve"> Пока штурманы прокладывают путь кораблям,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 xml:space="preserve"> команде предстоит ответить на 6 вопросов:</w:t>
      </w:r>
    </w:p>
    <w:p w:rsidR="00302C5D" w:rsidRPr="003A2848" w:rsidRDefault="00302C5D">
      <w:pPr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>Задание командам: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- Гидросферу изучаем,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На вопросы отвечаем.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Вода – минерал, вода – аш-два-о,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Вода во Вселенной превыше всего.</w:t>
      </w:r>
    </w:p>
    <w:p w:rsidR="00302C5D" w:rsidRDefault="00302C5D" w:rsidP="0099147E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Позвольте вас спросить тогда,</w:t>
      </w:r>
      <w:r>
        <w:rPr>
          <w:sz w:val="28"/>
          <w:szCs w:val="28"/>
        </w:rPr>
        <w:tab/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В каком состоянии бывает вода?</w:t>
      </w:r>
    </w:p>
    <w:p w:rsidR="00302C5D" w:rsidRDefault="00302C5D">
      <w:pPr>
        <w:rPr>
          <w:sz w:val="28"/>
          <w:szCs w:val="28"/>
        </w:rPr>
      </w:pP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Знаете  вы четыре океана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Я прошу их так расположить: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Начать надо с великана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И самым маленьким завершить.</w:t>
      </w:r>
    </w:p>
    <w:p w:rsidR="00302C5D" w:rsidRDefault="00302C5D">
      <w:pPr>
        <w:rPr>
          <w:sz w:val="28"/>
          <w:szCs w:val="28"/>
        </w:rPr>
      </w:pP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Моря есть разные на свете,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Я хочу спросить о цвете,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Кто в них краски растирал,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Морям названия давал?</w:t>
      </w:r>
    </w:p>
    <w:p w:rsidR="00302C5D" w:rsidRDefault="00302C5D">
      <w:pPr>
        <w:rPr>
          <w:sz w:val="28"/>
          <w:szCs w:val="28"/>
        </w:rPr>
      </w:pP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Соленость разную имеет вода,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Постоянной она остается у дна.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 xml:space="preserve">А там, где в океан впадает река, 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Почему соленость меньше всегда?</w:t>
      </w:r>
    </w:p>
    <w:p w:rsidR="00302C5D" w:rsidRDefault="00302C5D">
      <w:pPr>
        <w:rPr>
          <w:sz w:val="28"/>
          <w:szCs w:val="28"/>
        </w:rPr>
      </w:pPr>
    </w:p>
    <w:p w:rsidR="00302C5D" w:rsidRDefault="00302C5D">
      <w:pPr>
        <w:rPr>
          <w:sz w:val="28"/>
          <w:szCs w:val="28"/>
        </w:rPr>
      </w:pP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Как движется вода в океане?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Приливы, течения, волны, цунами.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Ответить вы сейчас должны-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Как образуются они?</w:t>
      </w:r>
    </w:p>
    <w:p w:rsidR="00302C5D" w:rsidRDefault="00302C5D">
      <w:pPr>
        <w:rPr>
          <w:sz w:val="28"/>
          <w:szCs w:val="28"/>
        </w:rPr>
      </w:pP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Вода в гидросфере подвижна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То жидкость она, то лед,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Может в пар она превратиться,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Так что же такое круговорот?</w:t>
      </w:r>
    </w:p>
    <w:p w:rsidR="00302C5D" w:rsidRDefault="00302C5D">
      <w:pPr>
        <w:rPr>
          <w:sz w:val="28"/>
          <w:szCs w:val="28"/>
        </w:rPr>
      </w:pP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Где, интересно, живет истопник,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Благодаря которому город открыт?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В книге рекордов Гиннеса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Рекорды морские есть.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Самое большое – море Филиппинское,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Других морских аномалий не счесть.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Давайте мы с вами рекорды побьем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И самое… самое… сейчас назовем  (называть морские объекты со словами «самая, самый» ).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Но нельзя же все время работать.</w:t>
      </w:r>
    </w:p>
    <w:p w:rsidR="00302C5D" w:rsidRPr="003A2848" w:rsidRDefault="00302C5D">
      <w:pPr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 xml:space="preserve">Музыкальная пауза.  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Командам необходимо  исполнить песню на географическую (морскую) тему.</w:t>
      </w:r>
    </w:p>
    <w:p w:rsidR="00302C5D" w:rsidRPr="003A2848" w:rsidRDefault="00302C5D">
      <w:pPr>
        <w:rPr>
          <w:sz w:val="28"/>
          <w:szCs w:val="28"/>
        </w:rPr>
      </w:pPr>
    </w:p>
    <w:p w:rsidR="00302C5D" w:rsidRPr="003A2848" w:rsidRDefault="00302C5D">
      <w:pPr>
        <w:rPr>
          <w:sz w:val="28"/>
          <w:szCs w:val="28"/>
        </w:rPr>
      </w:pPr>
    </w:p>
    <w:p w:rsidR="00302C5D" w:rsidRPr="003A2848" w:rsidRDefault="00302C5D">
      <w:pPr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>Установите  соответствие.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Тихий океан                                                         Марианская впадина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Атлантический океан                                        Самый большой  океан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Индийский океан                                                 Самый холодный океан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Северный Ледовитый океан                             о. Шри Ланка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 xml:space="preserve">                                                                                   Самый длинный океан</w:t>
      </w:r>
    </w:p>
    <w:p w:rsidR="00302C5D" w:rsidRPr="003A2848" w:rsidRDefault="00302C5D">
      <w:pPr>
        <w:rPr>
          <w:sz w:val="28"/>
          <w:szCs w:val="28"/>
        </w:rPr>
      </w:pPr>
    </w:p>
    <w:p w:rsidR="00302C5D" w:rsidRDefault="00302C5D">
      <w:pPr>
        <w:rPr>
          <w:b/>
          <w:sz w:val="28"/>
          <w:szCs w:val="28"/>
        </w:rPr>
      </w:pPr>
    </w:p>
    <w:p w:rsidR="00302C5D" w:rsidRPr="003A2848" w:rsidRDefault="00302C5D">
      <w:pPr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>В чем ошибка?</w:t>
      </w:r>
    </w:p>
    <w:p w:rsidR="00302C5D" w:rsidRDefault="00302C5D" w:rsidP="00433D17">
      <w:pPr>
        <w:ind w:firstLine="120"/>
        <w:rPr>
          <w:sz w:val="28"/>
          <w:szCs w:val="28"/>
        </w:rPr>
      </w:pPr>
      <w:r w:rsidRPr="003A2848">
        <w:rPr>
          <w:sz w:val="28"/>
          <w:szCs w:val="28"/>
        </w:rPr>
        <w:t>На льдине находятся белый медведь и пингвин, в чем ошибка?(рисунок)</w:t>
      </w:r>
    </w:p>
    <w:p w:rsidR="00302C5D" w:rsidRPr="00433D17" w:rsidRDefault="00302C5D" w:rsidP="00433D17">
      <w:pPr>
        <w:ind w:firstLine="120"/>
        <w:rPr>
          <w:sz w:val="28"/>
          <w:szCs w:val="28"/>
        </w:rPr>
      </w:pPr>
      <w:r w:rsidRPr="00207A4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13.75pt">
            <v:imagedata r:id="rId6" o:title=""/>
          </v:shape>
        </w:pic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Определите, что их объединяет? (на рисунке изображены кит и слон).</w:t>
      </w:r>
    </w:p>
    <w:p w:rsidR="00302C5D" w:rsidRPr="00433D17" w:rsidRDefault="00302C5D">
      <w:pPr>
        <w:rPr>
          <w:sz w:val="28"/>
          <w:szCs w:val="28"/>
        </w:rPr>
      </w:pPr>
      <w:r w:rsidRPr="00207A4B">
        <w:rPr>
          <w:sz w:val="28"/>
          <w:szCs w:val="28"/>
        </w:rPr>
        <w:pict>
          <v:shape id="_x0000_i1026" type="#_x0000_t75" style="width:429pt;height:306pt">
            <v:imagedata r:id="rId7" o:title=""/>
          </v:shape>
        </w:pict>
      </w:r>
    </w:p>
    <w:p w:rsidR="00302C5D" w:rsidRPr="008725A3" w:rsidRDefault="00302C5D" w:rsidP="0099147E">
      <w:pPr>
        <w:tabs>
          <w:tab w:val="left" w:pos="3615"/>
        </w:tabs>
        <w:rPr>
          <w:b/>
          <w:sz w:val="28"/>
          <w:szCs w:val="28"/>
        </w:rPr>
      </w:pPr>
      <w:r w:rsidRPr="008725A3">
        <w:rPr>
          <w:b/>
          <w:sz w:val="28"/>
          <w:szCs w:val="28"/>
        </w:rPr>
        <w:t>Задание капитанам.</w:t>
      </w:r>
    </w:p>
    <w:p w:rsidR="00302C5D" w:rsidRPr="008725A3" w:rsidRDefault="00302C5D" w:rsidP="0099147E">
      <w:pPr>
        <w:tabs>
          <w:tab w:val="left" w:pos="361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725A3">
        <w:rPr>
          <w:sz w:val="28"/>
          <w:szCs w:val="28"/>
        </w:rPr>
        <w:t>Определить глубину океана,  если звуковой сигнал отправленный с корабля эхолотом,  вернулся на корабль через 4 секунды. Скорость прохождения звука в воде – 1500 м/с.</w:t>
      </w:r>
    </w:p>
    <w:p w:rsidR="00302C5D" w:rsidRPr="008725A3" w:rsidRDefault="00302C5D" w:rsidP="008725A3">
      <w:pPr>
        <w:tabs>
          <w:tab w:val="left" w:pos="361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725A3">
        <w:rPr>
          <w:sz w:val="28"/>
          <w:szCs w:val="28"/>
        </w:rPr>
        <w:t>Определить глубину океана,  если звуковой сигнал отправленный с корабля эхолотом,  вернулся на корабль через 6 секунд. Скорость прохождения звука в воде – 1500 м/с.</w:t>
      </w:r>
    </w:p>
    <w:p w:rsidR="00302C5D" w:rsidRDefault="00302C5D" w:rsidP="0099147E">
      <w:pPr>
        <w:tabs>
          <w:tab w:val="left" w:pos="3615"/>
        </w:tabs>
        <w:rPr>
          <w:b/>
          <w:sz w:val="28"/>
          <w:szCs w:val="28"/>
        </w:rPr>
      </w:pPr>
    </w:p>
    <w:p w:rsidR="00302C5D" w:rsidRPr="003A2848" w:rsidRDefault="00302C5D" w:rsidP="0099147E">
      <w:pPr>
        <w:tabs>
          <w:tab w:val="left" w:pos="3615"/>
        </w:tabs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>Викторина «Дальше».</w:t>
      </w:r>
      <w:r w:rsidRPr="003A2848">
        <w:rPr>
          <w:b/>
          <w:sz w:val="28"/>
          <w:szCs w:val="28"/>
        </w:rPr>
        <w:tab/>
      </w:r>
    </w:p>
    <w:p w:rsidR="00302C5D" w:rsidRPr="003A2848" w:rsidRDefault="00302C5D" w:rsidP="0099147E">
      <w:pPr>
        <w:tabs>
          <w:tab w:val="left" w:pos="3615"/>
        </w:tabs>
        <w:rPr>
          <w:sz w:val="28"/>
          <w:szCs w:val="28"/>
        </w:rPr>
      </w:pPr>
      <w:r w:rsidRPr="003A2848">
        <w:rPr>
          <w:sz w:val="28"/>
          <w:szCs w:val="28"/>
        </w:rPr>
        <w:t>Вопросы для первой команды.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А) имя Колумба,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Б) самый соленый океан,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В) самое большое водное животное,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Г) самые высокие горы,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Д) самый крупный остров,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Е)родина кенгуру,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Ж) столица России,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З) самая  крупная нелетающая птица,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И) самый крупный материк,</w:t>
      </w:r>
    </w:p>
    <w:p w:rsidR="00302C5D" w:rsidRPr="003A2848" w:rsidRDefault="00302C5D" w:rsidP="0099147E">
      <w:pPr>
        <w:tabs>
          <w:tab w:val="left" w:pos="5250"/>
        </w:tabs>
        <w:rPr>
          <w:sz w:val="28"/>
          <w:szCs w:val="28"/>
        </w:rPr>
      </w:pPr>
      <w:r w:rsidRPr="003A2848">
        <w:rPr>
          <w:sz w:val="28"/>
          <w:szCs w:val="28"/>
        </w:rPr>
        <w:t>К) волны, рожденные землетрясением.</w:t>
      </w:r>
      <w:r w:rsidRPr="003A2848">
        <w:rPr>
          <w:sz w:val="28"/>
          <w:szCs w:val="28"/>
        </w:rPr>
        <w:tab/>
      </w:r>
    </w:p>
    <w:p w:rsidR="00302C5D" w:rsidRPr="003A2848" w:rsidRDefault="00302C5D" w:rsidP="0099147E">
      <w:pPr>
        <w:tabs>
          <w:tab w:val="left" w:pos="3615"/>
        </w:tabs>
        <w:rPr>
          <w:sz w:val="28"/>
          <w:szCs w:val="28"/>
        </w:rPr>
      </w:pPr>
      <w:r w:rsidRPr="003A2848">
        <w:rPr>
          <w:sz w:val="28"/>
          <w:szCs w:val="28"/>
        </w:rPr>
        <w:t>Вопросы для второй команды.</w:t>
      </w:r>
    </w:p>
    <w:p w:rsidR="00302C5D" w:rsidRPr="003A2848" w:rsidRDefault="00302C5D" w:rsidP="0099147E">
      <w:pPr>
        <w:tabs>
          <w:tab w:val="left" w:pos="3615"/>
        </w:tabs>
        <w:rPr>
          <w:sz w:val="28"/>
          <w:szCs w:val="28"/>
        </w:rPr>
      </w:pPr>
      <w:r w:rsidRPr="003A2848">
        <w:rPr>
          <w:sz w:val="28"/>
          <w:szCs w:val="28"/>
        </w:rPr>
        <w:t xml:space="preserve">А) Имя Магеллана,  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Б) Самый теплый океан,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В)Самые высокие  горы России,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Г) Самое крупное наземное животное,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Д) Самый крупный полуостров,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Е) Родина коала,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Ж) Административный центр Забайкальского края,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З) Нелетающая птица Антарктиды,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И) Самый маленький материк,</w:t>
      </w:r>
    </w:p>
    <w:p w:rsidR="00302C5D" w:rsidRPr="003A2848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К) Волны, образованными постоянными ветрами.</w:t>
      </w:r>
    </w:p>
    <w:p w:rsidR="00302C5D" w:rsidRDefault="00302C5D">
      <w:pPr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>Задание «Ты мне, я тебе».</w:t>
      </w:r>
    </w:p>
    <w:p w:rsidR="00302C5D" w:rsidRDefault="00302C5D">
      <w:pPr>
        <w:rPr>
          <w:sz w:val="28"/>
          <w:szCs w:val="28"/>
        </w:rPr>
      </w:pPr>
      <w:r w:rsidRPr="003A2848">
        <w:rPr>
          <w:sz w:val="28"/>
          <w:szCs w:val="28"/>
        </w:rPr>
        <w:t>Команды задают друг другу по 5 вопросов</w:t>
      </w:r>
      <w:r>
        <w:rPr>
          <w:sz w:val="28"/>
          <w:szCs w:val="28"/>
        </w:rPr>
        <w:t xml:space="preserve"> (домашнее задание). </w:t>
      </w: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Капитан КВН:  А вот  и сигнальщик подает сигнал о том, что впереди показался родной берег. Я прошу уважаемое жюри подвести итоги нашего дружеского соревнования.</w:t>
      </w:r>
    </w:p>
    <w:p w:rsidR="00302C5D" w:rsidRDefault="00302C5D">
      <w:pPr>
        <w:rPr>
          <w:sz w:val="28"/>
          <w:szCs w:val="28"/>
        </w:rPr>
      </w:pPr>
    </w:p>
    <w:p w:rsidR="00302C5D" w:rsidRPr="003A2848" w:rsidRDefault="00302C5D">
      <w:pPr>
        <w:rPr>
          <w:b/>
          <w:sz w:val="28"/>
          <w:szCs w:val="28"/>
        </w:rPr>
      </w:pPr>
      <w:r w:rsidRPr="003A2848">
        <w:rPr>
          <w:b/>
          <w:sz w:val="28"/>
          <w:szCs w:val="28"/>
        </w:rPr>
        <w:t>Жюри объявляет итоги соревнования. Награждения.</w:t>
      </w:r>
    </w:p>
    <w:p w:rsidR="00302C5D" w:rsidRDefault="00302C5D">
      <w:pPr>
        <w:rPr>
          <w:sz w:val="28"/>
          <w:szCs w:val="28"/>
        </w:rPr>
      </w:pPr>
    </w:p>
    <w:p w:rsidR="00302C5D" w:rsidRDefault="00302C5D">
      <w:pPr>
        <w:rPr>
          <w:sz w:val="28"/>
          <w:szCs w:val="28"/>
        </w:rPr>
      </w:pPr>
      <w:r>
        <w:rPr>
          <w:sz w:val="28"/>
          <w:szCs w:val="28"/>
        </w:rPr>
        <w:t>Капитан КВН: Команде «Буря» и команде «Спасатели» приготовиться к отбытию на берег.</w:t>
      </w:r>
      <w:r w:rsidRPr="003A2848">
        <w:rPr>
          <w:sz w:val="28"/>
          <w:szCs w:val="28"/>
        </w:rPr>
        <w:t xml:space="preserve"> </w:t>
      </w:r>
    </w:p>
    <w:p w:rsidR="00302C5D" w:rsidRPr="003A2848" w:rsidRDefault="00302C5D" w:rsidP="003A2848">
      <w:pPr>
        <w:rPr>
          <w:sz w:val="28"/>
          <w:szCs w:val="28"/>
        </w:rPr>
      </w:pPr>
    </w:p>
    <w:p w:rsidR="00302C5D" w:rsidRPr="003A2848" w:rsidRDefault="00302C5D" w:rsidP="003A2848">
      <w:pPr>
        <w:rPr>
          <w:sz w:val="28"/>
          <w:szCs w:val="28"/>
        </w:rPr>
      </w:pPr>
    </w:p>
    <w:p w:rsidR="00302C5D" w:rsidRDefault="00302C5D" w:rsidP="003A2848">
      <w:pPr>
        <w:rPr>
          <w:sz w:val="28"/>
          <w:szCs w:val="28"/>
        </w:rPr>
      </w:pPr>
      <w:r>
        <w:rPr>
          <w:sz w:val="28"/>
          <w:szCs w:val="28"/>
        </w:rPr>
        <w:t xml:space="preserve">Источники: </w:t>
      </w:r>
    </w:p>
    <w:p w:rsidR="00302C5D" w:rsidRDefault="00302C5D" w:rsidP="003A2848">
      <w:pPr>
        <w:rPr>
          <w:sz w:val="28"/>
          <w:szCs w:val="28"/>
        </w:rPr>
      </w:pPr>
      <w:r>
        <w:rPr>
          <w:sz w:val="28"/>
          <w:szCs w:val="28"/>
        </w:rPr>
        <w:t>Журнал «География в школе». Научно-методический журнал Министерства просвещения СССР, № 3,  1986.</w:t>
      </w:r>
    </w:p>
    <w:p w:rsidR="00302C5D" w:rsidRDefault="00302C5D" w:rsidP="003A2848">
      <w:pPr>
        <w:rPr>
          <w:sz w:val="28"/>
          <w:szCs w:val="28"/>
        </w:rPr>
      </w:pPr>
      <w:r>
        <w:rPr>
          <w:sz w:val="28"/>
          <w:szCs w:val="28"/>
        </w:rPr>
        <w:t>Студенцов Н.Н., Файбусович Э.Л., Легенькая Е.Ф., Пивоварова Г.П. Занимательная география. Географические задачи и вопросы. Изд-во Саратовского ун-та, 1973.</w:t>
      </w:r>
    </w:p>
    <w:p w:rsidR="00302C5D" w:rsidRPr="003A2848" w:rsidRDefault="00302C5D" w:rsidP="003A2848">
      <w:pPr>
        <w:ind w:firstLine="708"/>
        <w:rPr>
          <w:sz w:val="28"/>
          <w:szCs w:val="28"/>
        </w:rPr>
      </w:pPr>
    </w:p>
    <w:sectPr w:rsidR="00302C5D" w:rsidRPr="003A2848" w:rsidSect="00323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C5D" w:rsidRDefault="00302C5D" w:rsidP="0099147E">
      <w:pPr>
        <w:spacing w:after="0" w:line="240" w:lineRule="auto"/>
      </w:pPr>
      <w:r>
        <w:separator/>
      </w:r>
    </w:p>
  </w:endnote>
  <w:endnote w:type="continuationSeparator" w:id="0">
    <w:p w:rsidR="00302C5D" w:rsidRDefault="00302C5D" w:rsidP="00991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C5D" w:rsidRDefault="00302C5D" w:rsidP="0099147E">
      <w:pPr>
        <w:spacing w:after="0" w:line="240" w:lineRule="auto"/>
      </w:pPr>
      <w:r>
        <w:separator/>
      </w:r>
    </w:p>
  </w:footnote>
  <w:footnote w:type="continuationSeparator" w:id="0">
    <w:p w:rsidR="00302C5D" w:rsidRDefault="00302C5D" w:rsidP="009914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47E"/>
    <w:rsid w:val="000301B8"/>
    <w:rsid w:val="00057DF1"/>
    <w:rsid w:val="00091B03"/>
    <w:rsid w:val="000B2A4C"/>
    <w:rsid w:val="000C6986"/>
    <w:rsid w:val="000F1CE5"/>
    <w:rsid w:val="000F48B3"/>
    <w:rsid w:val="00110C89"/>
    <w:rsid w:val="001C4F2C"/>
    <w:rsid w:val="00207A4B"/>
    <w:rsid w:val="002968DD"/>
    <w:rsid w:val="002B437E"/>
    <w:rsid w:val="002D55DE"/>
    <w:rsid w:val="00302C5D"/>
    <w:rsid w:val="00323848"/>
    <w:rsid w:val="003A2848"/>
    <w:rsid w:val="00433D17"/>
    <w:rsid w:val="005543EF"/>
    <w:rsid w:val="006B5835"/>
    <w:rsid w:val="008725A3"/>
    <w:rsid w:val="008A1FBD"/>
    <w:rsid w:val="008C5742"/>
    <w:rsid w:val="00900D48"/>
    <w:rsid w:val="009109F9"/>
    <w:rsid w:val="00937BE8"/>
    <w:rsid w:val="0097398E"/>
    <w:rsid w:val="0099147E"/>
    <w:rsid w:val="00AB38AA"/>
    <w:rsid w:val="00AD43C7"/>
    <w:rsid w:val="00B42BA3"/>
    <w:rsid w:val="00B467A7"/>
    <w:rsid w:val="00BA578D"/>
    <w:rsid w:val="00BF1495"/>
    <w:rsid w:val="00C23BB5"/>
    <w:rsid w:val="00E1191E"/>
    <w:rsid w:val="00E54AA0"/>
    <w:rsid w:val="00E6237D"/>
    <w:rsid w:val="00F7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84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91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9147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91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9147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267</TotalTime>
  <Pages>8</Pages>
  <Words>843</Words>
  <Characters>4810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Бянкина</dc:creator>
  <cp:keywords/>
  <dc:description/>
  <cp:lastModifiedBy>Администратор</cp:lastModifiedBy>
  <cp:revision>13</cp:revision>
  <dcterms:created xsi:type="dcterms:W3CDTF">2015-11-03T09:24:00Z</dcterms:created>
  <dcterms:modified xsi:type="dcterms:W3CDTF">2015-12-09T04:20:00Z</dcterms:modified>
</cp:coreProperties>
</file>