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33CC"/>
  <w:body>
    <w:p w:rsidR="00B825B8" w:rsidRDefault="00B825B8"/>
    <w:p w:rsidR="00B825B8" w:rsidRDefault="00B825B8" w:rsidP="00B470DF">
      <w:r>
        <w:rPr>
          <w:noProof/>
        </w:rP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s1026" type="#_x0000_t140" style="position:absolute;margin-left:-10.05pt;margin-top:13.15pt;width:468pt;height:59.2pt;z-index:251652608" adj=",10800" fillcolor="#943634" stroked="f">
            <v:fill color2="#545454"/>
            <v:shadow on="t" color="silver" opacity="52429f" offset="3pt,3pt"/>
            <v:textpath style="font-family:&quot;Times New Roman&quot;;font-weight:bold;v-text-kern:t" trim="t" fitpath="t" string="Конкурсная программа "/>
          </v:shape>
        </w:pict>
      </w:r>
    </w:p>
    <w:p w:rsidR="00B825B8" w:rsidRDefault="00B825B8" w:rsidP="00B470DF">
      <w:r>
        <w:rPr>
          <w:noProof/>
        </w:rPr>
        <w:pict>
          <v:shapetype id="_x0000_t141" coordsize="21600,21600" o:spt="141" adj="16200" path="m,l10800@1,21600,m0@0l10800,21600,21600@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@1;0,@2;10800,21600;21600,@2" o:connectangles="270,180,90,0"/>
            <v:textpath on="t" fitshape="t"/>
            <v:handles>
              <v:h position="topLeft,#0" yrange="10800,21600"/>
            </v:handles>
            <o:lock v:ext="edit" text="t" shapetype="t"/>
          </v:shapetype>
          <v:shape id="_x0000_s1027" type="#_x0000_t141" style="position:absolute;margin-left:30.45pt;margin-top:60.35pt;width:388.5pt;height:102pt;z-index:-251664896" adj=",10800" fillcolor="#9400ed" strokecolor="#eaeaea" strokeweight="1pt">
            <v:fill color2="fill lighten(51)" angle="-135" focusposition=".5,.5" focussize="" colors="0 #a603ab;13763f #0819fb;22938f #1a8d48;34079f yellow;47841f #ee3f17;57672f #e81766;1 #a603ab" type="gradient"/>
            <v:shadow type="perspective" color="silver" opacity="52429f" origin="-.5,.5" matrix=",46340f,,.5,,-4768371582e-16"/>
            <v:textpath style="font-family:&quot;Arial Black&quot;;v-text-kern:t" trim="t" fitpath="t" string="«В мире сказок»"/>
          </v:shape>
        </w:pict>
      </w:r>
    </w:p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/>
    <w:p w:rsidR="00B825B8" w:rsidRPr="007D6865" w:rsidRDefault="00B825B8" w:rsidP="007D6865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1" o:spid="_x0000_s1028" type="#_x0000_t75" style="position:absolute;margin-left:-25.2pt;margin-top:-31.55pt;width:309.6pt;height:254.9pt;z-index:25165465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">
            <v:imagedata r:id="rId5" o:title=""/>
            <o:lock v:ext="edit" aspectratio="f"/>
          </v:shape>
        </w:pict>
      </w:r>
    </w:p>
    <w:p w:rsidR="00B825B8" w:rsidRPr="007D6865" w:rsidRDefault="00B825B8" w:rsidP="007D6865"/>
    <w:p w:rsidR="00B825B8" w:rsidRDefault="00B825B8" w:rsidP="007D6865"/>
    <w:p w:rsidR="00B825B8" w:rsidRDefault="00B825B8" w:rsidP="007D6865">
      <w:pPr>
        <w:tabs>
          <w:tab w:val="left" w:pos="2010"/>
        </w:tabs>
      </w:pPr>
      <w:r>
        <w:tab/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2" o:spid="_x0000_s1029" type="#_x0000_t75" style="position:absolute;margin-left:139.75pt;margin-top:-15.3pt;width:319.7pt;height:254.9pt;z-index:25165363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">
            <v:imagedata r:id="rId6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3" o:spid="_x0000_s1030" type="#_x0000_t75" style="position:absolute;margin-left:-45.35pt;margin-top:-3.1pt;width:352.8pt;height:273.6pt;z-index:251655680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">
            <v:imagedata r:id="rId7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4" o:spid="_x0000_s1031" type="#_x0000_t75" style="position:absolute;margin-left:112.9pt;margin-top:-16.75pt;width:352.8pt;height:273.6pt;z-index:25165670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">
            <v:imagedata r:id="rId8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5" o:spid="_x0000_s1032" type="#_x0000_t75" style="position:absolute;margin-left:-45.35pt;margin-top:-3.5pt;width:352.8pt;height:273.6pt;z-index:251657728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">
            <v:imagedata r:id="rId9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6" o:spid="_x0000_s1033" type="#_x0000_t75" style="position:absolute;margin-left:118.9pt;margin-top:-3.1pt;width:352.3pt;height:273.6pt;z-index:25165875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">
            <v:imagedata r:id="rId10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7" o:spid="_x0000_s1034" type="#_x0000_t75" style="position:absolute;margin-left:-37.1pt;margin-top:-14.5pt;width:352.8pt;height:273.6pt;z-index:25165977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">
            <v:imagedata r:id="rId11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8" o:spid="_x0000_s1035" type="#_x0000_t75" style="position:absolute;margin-left:113.65pt;margin-top:-1.25pt;width:352.8pt;height:274.55pt;z-index:251660800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">
            <v:imagedata r:id="rId12" o:title=""/>
            <o:lock v:ext="edit" aspectratio="f"/>
          </v:shape>
        </w:pict>
      </w: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</w:p>
    <w:p w:rsidR="00B825B8" w:rsidRDefault="00B825B8" w:rsidP="007D6865">
      <w:pPr>
        <w:tabs>
          <w:tab w:val="left" w:pos="2010"/>
        </w:tabs>
      </w:pPr>
      <w:r>
        <w:rPr>
          <w:noProof/>
        </w:rPr>
        <w:pict>
          <v:shape id="Рисунок 19" o:spid="_x0000_s1036" type="#_x0000_t75" style="position:absolute;margin-left:-47.6pt;margin-top:-10.85pt;width:357.1pt;height:276.5pt;z-index:25166182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">
            <v:imagedata r:id="rId13" o:title=""/>
            <o:lock v:ext="edit" aspectratio="f"/>
          </v:shape>
        </w:pict>
      </w:r>
      <w:r>
        <w:rPr>
          <w:noProof/>
        </w:rPr>
        <w:t xml:space="preserve">     </w:t>
      </w:r>
    </w:p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>
      <w:r>
        <w:rPr>
          <w:noProof/>
        </w:rPr>
        <w:pict>
          <v:shape id="Рисунок 21" o:spid="_x0000_s1037" type="#_x0000_t75" style="position:absolute;margin-left:112.9pt;margin-top:.95pt;width:357.1pt;height:276.5pt;z-index:-25165363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">
            <v:imagedata r:id="rId14" o:title=""/>
            <o:lock v:ext="edit" aspectratio="f"/>
          </v:shape>
        </w:pict>
      </w:r>
    </w:p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Pr="00D44C26" w:rsidRDefault="00B825B8" w:rsidP="00D44C26"/>
    <w:p w:rsidR="00B825B8" w:rsidRDefault="00B825B8" w:rsidP="00D44C26">
      <w:r>
        <w:rPr>
          <w:noProof/>
        </w:rPr>
        <w:pict>
          <v:shape id="Рисунок 22" o:spid="_x0000_s1038" type="#_x0000_t75" style="position:absolute;margin-left:-42.15pt;margin-top:-11.75pt;width:356.65pt;height:285.1pt;z-index:25166387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">
            <v:imagedata r:id="rId15" o:title=""/>
            <o:lock v:ext="edit" aspectratio="f"/>
          </v:shape>
        </w:pict>
      </w:r>
    </w:p>
    <w:p w:rsidR="00B825B8" w:rsidRDefault="00B825B8" w:rsidP="00D44C26"/>
    <w:p w:rsidR="00B825B8" w:rsidRPr="00902E17" w:rsidRDefault="00B825B8" w:rsidP="00902E17"/>
    <w:p w:rsidR="00B825B8" w:rsidRPr="00902E17" w:rsidRDefault="00B825B8" w:rsidP="00902E17"/>
    <w:p w:rsidR="00B825B8" w:rsidRPr="00902E17" w:rsidRDefault="00B825B8" w:rsidP="00902E17"/>
    <w:p w:rsidR="00B825B8" w:rsidRPr="00902E17" w:rsidRDefault="00B825B8" w:rsidP="00902E17"/>
    <w:p w:rsidR="00B825B8" w:rsidRPr="00902E17" w:rsidRDefault="00B825B8" w:rsidP="00902E17"/>
    <w:p w:rsidR="00B825B8" w:rsidRPr="00902E17" w:rsidRDefault="00B825B8" w:rsidP="00902E17"/>
    <w:p w:rsidR="00B825B8" w:rsidRDefault="00B825B8" w:rsidP="00902E17"/>
    <w:p w:rsidR="00B825B8" w:rsidRDefault="00B825B8" w:rsidP="00902E17">
      <w:pPr>
        <w:tabs>
          <w:tab w:val="left" w:pos="7125"/>
        </w:tabs>
      </w:pPr>
      <w:r>
        <w:tab/>
      </w:r>
    </w:p>
    <w:p w:rsidR="00B825B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</w:t>
      </w:r>
      <w:r w:rsidRPr="005103A8">
        <w:rPr>
          <w:rFonts w:ascii="Times New Roman" w:hAnsi="Times New Roman"/>
          <w:b/>
          <w:sz w:val="24"/>
          <w:szCs w:val="24"/>
        </w:rPr>
        <w:t>Конкурсная программа «В мире сказок».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Внеклассное мероприятие  в начальной школе.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Подготовила  мероприятие: Менасова  Сусана  Шукриевна</w:t>
      </w:r>
    </w:p>
    <w:p w:rsidR="00B825B8" w:rsidRDefault="00B825B8" w:rsidP="00902E17">
      <w:pPr>
        <w:spacing w:line="240" w:lineRule="auto"/>
        <w:ind w:firstLine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учитель начальных классов  Вольновской ОШ </w:t>
      </w:r>
    </w:p>
    <w:p w:rsidR="00B825B8" w:rsidRDefault="00B825B8" w:rsidP="00902E17">
      <w:pPr>
        <w:spacing w:line="240" w:lineRule="auto"/>
        <w:ind w:firstLine="14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Джанкойского района  Республики Крым .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Цели и задачи: - прививать любовь к устному народному творчеству, к чтению;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-развивать речь, память, творческие способности детей;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-способствовать сплочению коллектива.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Оборудование: оформленная доска; шары, подручный материал, сценические  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костюмы;  ноутбук. </w:t>
      </w:r>
    </w:p>
    <w:p w:rsidR="00B825B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Ход мероприятия.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Ведущий:</w:t>
      </w:r>
      <w:r w:rsidRPr="005103A8">
        <w:rPr>
          <w:rFonts w:ascii="Times New Roman" w:hAnsi="Times New Roman"/>
          <w:sz w:val="24"/>
          <w:szCs w:val="24"/>
        </w:rPr>
        <w:t xml:space="preserve">  Здравствуйте, дорогие гости! Добро пожаловать на нашу конкурсную программу «В мире сказок».    Ребята, с раннего детства вы слышали сказки. Когда вы были маленькими, вам их рассказывали взрослые, а потом вы пошли в школу и сами научились читать. Читая сказки, мы попадаем в чудесный, загадочный мир. Сегодня мы с вами совершим путешествие в этот таинственный мир сказок. Наше путешествие пройдет в виде соревнования двух команд – «Волшебники» и «Звездочки».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Представление жюри.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Звучит музыка «В гостях у сказки». Дети закрывают глаза и имитируют полет.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Ведущий:</w:t>
      </w:r>
      <w:r w:rsidRPr="005103A8">
        <w:rPr>
          <w:rFonts w:ascii="Times New Roman" w:hAnsi="Times New Roman"/>
          <w:sz w:val="24"/>
          <w:szCs w:val="24"/>
        </w:rPr>
        <w:t xml:space="preserve">   Сейчас мы сядем на ковер-самолет и полетим на волшебную поляну сказок.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На ковер мы сели,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На поляну полетели.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Слышите, как поет сказочный ветер. Споем вместе с ним. Для этого необходимо сделать глубокий вдох и на выдохе произнести «ш-ш-ш-ш». (Хором.) Ветер раскачал ветки деревьев, кусты, траву. (Дети изображают качание деревьев.) Сильный ветер потревожил жука. Жук возмущенно зажужжал «ж-ж-ж-ж». (Хором.) Давайте присядем на сказочной полянке и поиграем. (Дети садятся на места.)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Давайте будем мы играть!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Раз, два, три, четыре, пять…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5103A8">
        <w:rPr>
          <w:rFonts w:ascii="Times New Roman" w:hAnsi="Times New Roman"/>
          <w:sz w:val="24"/>
          <w:szCs w:val="24"/>
        </w:rPr>
        <w:t>Кто в разминке победит?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Конечно, лучший  эрудит!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У нас сомнений в этом нет –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Он самый первый даст ответ.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Вопросы двум командам. Балл получает команда, первая поднявшая руку.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1 Конкурс «Разминка».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За кого первый раз вышла замуж Дюймовочка? (За крота).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каком городе жил волшебник, к которому отправилась Элли? (Изумрудном).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Куда нельзя было садиться медведю? (На пенек).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Как звали собаку Мальвины? (Артемон).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Кто был по профессии папа Карло? (Шарманщик).</w:t>
      </w:r>
    </w:p>
    <w:p w:rsidR="00B825B8" w:rsidRPr="005103A8" w:rsidRDefault="00B825B8" w:rsidP="00902E17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Кто разрушил теремок? (Медведь).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2</w:t>
      </w:r>
      <w:r w:rsidRPr="005103A8">
        <w:rPr>
          <w:rFonts w:ascii="Times New Roman" w:hAnsi="Times New Roman"/>
          <w:sz w:val="24"/>
          <w:szCs w:val="24"/>
        </w:rPr>
        <w:t xml:space="preserve"> </w:t>
      </w:r>
      <w:r w:rsidRPr="005103A8">
        <w:rPr>
          <w:rFonts w:ascii="Times New Roman" w:hAnsi="Times New Roman"/>
          <w:b/>
          <w:sz w:val="24"/>
          <w:szCs w:val="24"/>
        </w:rPr>
        <w:t>Конкурс.  Игра «А ну – ка, догони!».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</w:t>
      </w:r>
      <w:r w:rsidRPr="005103A8">
        <w:rPr>
          <w:rFonts w:ascii="Times New Roman" w:hAnsi="Times New Roman"/>
          <w:sz w:val="24"/>
          <w:szCs w:val="24"/>
        </w:rPr>
        <w:t>Второй конкурс «А ну – ка, догони!». Угадайте, какой героине потребовалась помощь?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Маленькая девочка</w:t>
      </w:r>
    </w:p>
    <w:p w:rsidR="00B825B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Чуть больше ноготка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Родилась у матери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В чашечке цветка.      (Дюймовочка.)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Внимание! Вы сейчас должны помочь девочке убежать от жабы и ее сына. Убегать нужно по кочкам, им  для нас послужат дощечки. Для начала надо обеими ногами встать на одну «кочку», а другую на некотором расстоянии положить перед собой. Затем переступить на нее, а ту на которой мы стояли раньше, опять переставить пред собой и так далее. Начали.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Подведение итогов. Победившая команда получает балл.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 </w:t>
      </w:r>
      <w:r w:rsidRPr="005103A8">
        <w:rPr>
          <w:rFonts w:ascii="Times New Roman" w:hAnsi="Times New Roman"/>
          <w:sz w:val="24"/>
          <w:szCs w:val="24"/>
        </w:rPr>
        <w:t>Кто поет эту песенку: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Петушок, петушок,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Золотой гребешок,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Маслена головушка,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Шелкова бородушка,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</w:t>
      </w:r>
      <w:r w:rsidRPr="005103A8">
        <w:rPr>
          <w:rFonts w:ascii="Times New Roman" w:hAnsi="Times New Roman"/>
          <w:sz w:val="24"/>
          <w:szCs w:val="24"/>
        </w:rPr>
        <w:t>Выгляни в окошко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</w:t>
      </w:r>
      <w:r w:rsidRPr="005103A8">
        <w:rPr>
          <w:rFonts w:ascii="Times New Roman" w:hAnsi="Times New Roman"/>
          <w:sz w:val="24"/>
          <w:szCs w:val="24"/>
        </w:rPr>
        <w:t>Дам тебе горошка.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</w:t>
      </w:r>
      <w:r w:rsidRPr="005103A8">
        <w:rPr>
          <w:rFonts w:ascii="Times New Roman" w:hAnsi="Times New Roman"/>
          <w:sz w:val="24"/>
          <w:szCs w:val="24"/>
        </w:rPr>
        <w:t>Кто же это поет?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Дети:</w:t>
      </w:r>
      <w:r w:rsidRPr="005103A8">
        <w:rPr>
          <w:rFonts w:ascii="Times New Roman" w:hAnsi="Times New Roman"/>
          <w:sz w:val="24"/>
          <w:szCs w:val="24"/>
        </w:rPr>
        <w:t xml:space="preserve"> Лиса.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 </w:t>
      </w:r>
      <w:r w:rsidRPr="005103A8">
        <w:rPr>
          <w:rFonts w:ascii="Times New Roman" w:hAnsi="Times New Roman"/>
          <w:sz w:val="24"/>
          <w:szCs w:val="24"/>
        </w:rPr>
        <w:t>А как в сказках лису величают? (Хитрая воровка, рыжая плутовка, Лиса Патрикеевна, лисичка- сестричка…)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Вбегает лиса.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Лиса:</w:t>
      </w:r>
      <w:r w:rsidRPr="005103A8">
        <w:rPr>
          <w:rFonts w:ascii="Times New Roman" w:hAnsi="Times New Roman"/>
          <w:sz w:val="24"/>
          <w:szCs w:val="24"/>
        </w:rPr>
        <w:t xml:space="preserve"> Вы обо мне? А вот и я! Услышала голоса и решила посмотреть, кто это на сказочной полянке разговаривает.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   Я – лисичка весела,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Вам загадки принесла: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А загадки-то про книжки,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                                Отгадайте, ребятишки.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3 Конкурс «Загадки».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Загадки командам по очереди. За каждый правильный ответ команда получит балл.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Кто работать не хотел,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А играл и песни пел?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 братцу третьему потом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Прибежали в новый дом.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От волка хитрого спаслись,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Но долго хвостики тряслись.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Сказка известна любому ребенку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И называется… («Три поросенка».)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Отворили дверь козлята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И … пропали все куда – то! («Волк и семеро козлят».)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 тропе шагая бодро,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Сами воду тащат ведра!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Вымолвил словечко-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Покатилась печка.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Прямо из деревни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 царю и царевне.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И за что, не знаю,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Повезло лентяю.  («По щучьему велению».)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Красна  девица грустна,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Ей не нравится весна,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Ей на солнце тяжко!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Слезы льет бедняжка! («Снегурочка».)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Девочка спит и пока что не знает,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Что в этой сказке ее ожидает: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Жаба под утро ее украдет,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нору упрячет  бессовестный  крот...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Впрочем, довольно! Нужна ли подсказка?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Кто эта девочка? Чья эта сказка? (« Дюймовочка »  Г.Х.Андерсена.)</w:t>
      </w:r>
    </w:p>
    <w:p w:rsidR="00B825B8" w:rsidRPr="005103A8" w:rsidRDefault="00B825B8" w:rsidP="00902E17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 этой книжке – именины,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Много было там гостей.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Но на этих именинах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Появился вдруг злодей.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Он хотел убить хозяйку,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Чуть ее не погубил.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Но коварному злодею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Кто-то голову срубил. («Муха – цокотуха».)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Лиса: </w:t>
      </w:r>
      <w:r w:rsidRPr="005103A8">
        <w:rPr>
          <w:rFonts w:ascii="Times New Roman" w:hAnsi="Times New Roman"/>
          <w:sz w:val="24"/>
          <w:szCs w:val="24"/>
        </w:rPr>
        <w:t xml:space="preserve"> Молодцы, ребята, все мои загадки отгадали.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</w:t>
      </w:r>
      <w:r w:rsidRPr="005103A8">
        <w:rPr>
          <w:rFonts w:ascii="Times New Roman" w:hAnsi="Times New Roman"/>
          <w:sz w:val="24"/>
          <w:szCs w:val="24"/>
        </w:rPr>
        <w:t>Спасибо тебе, лиса, за загадки. А сейчас посмотрим , как ты умеешь отгадывать. Ты Лиса волшебная, значит, знаешь имена детей. Поиграй с нами.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4 Конкурс. Игра «Угадай, чей голосок».  </w:t>
      </w:r>
      <w:r w:rsidRPr="005103A8">
        <w:rPr>
          <w:rFonts w:ascii="Times New Roman" w:hAnsi="Times New Roman"/>
          <w:sz w:val="24"/>
          <w:szCs w:val="24"/>
        </w:rPr>
        <w:t>( Лиса встает спиной к ребятам. Водящий показывает на ребенка, тот должен позвать Лису.  Задача  Лисы  узнать  по голосу, кто это.)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5 Конкурс «Визажистов».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   </w:t>
      </w:r>
      <w:r w:rsidRPr="005103A8">
        <w:rPr>
          <w:rFonts w:ascii="Times New Roman" w:hAnsi="Times New Roman"/>
          <w:sz w:val="24"/>
          <w:szCs w:val="24"/>
        </w:rPr>
        <w:t>Угадай героиню сказок.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Нос крючком, глаза большие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Словно угольки горят.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Дыбом волосы стоят! (Баба – Яга.)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каких сказках живет Баба – Яга? ( «Финист- ясный сокол», «Гуси-лебеди», «Царевна-лягушка», «Баба –  Яга», «Гуси-лебеди».)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Ведущий: </w:t>
      </w:r>
      <w:r w:rsidRPr="005103A8">
        <w:rPr>
          <w:rFonts w:ascii="Times New Roman" w:hAnsi="Times New Roman"/>
          <w:sz w:val="24"/>
          <w:szCs w:val="24"/>
        </w:rPr>
        <w:t xml:space="preserve">Баба  - Яга всегда мечтала помолодеть, вот вы сейчас ей поможете.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Необходимо раскрасить портрет  Баба – Яги, изменить ей прическу, наложить макияж. (</w:t>
      </w:r>
      <w:r w:rsidRPr="005103A8">
        <w:rPr>
          <w:rFonts w:ascii="Times New Roman" w:hAnsi="Times New Roman"/>
          <w:i/>
          <w:sz w:val="24"/>
          <w:szCs w:val="24"/>
        </w:rPr>
        <w:t>Дети фломастерами изменяют портрет</w:t>
      </w:r>
      <w:r w:rsidRPr="005103A8">
        <w:rPr>
          <w:rFonts w:ascii="Times New Roman" w:hAnsi="Times New Roman"/>
          <w:sz w:val="24"/>
          <w:szCs w:val="24"/>
        </w:rPr>
        <w:t xml:space="preserve">).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Теперь в сказочном лесу никто не узнает Баба  - Ягу, такая она стала красавица!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Пока дети рисуют портрет, проводится конкурс с болельщиками.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6 Конкурс болельщиков. Игра «Угадай из какой сказки</w:t>
      </w:r>
      <w:r w:rsidRPr="005103A8">
        <w:rPr>
          <w:rFonts w:ascii="Times New Roman" w:hAnsi="Times New Roman"/>
          <w:sz w:val="24"/>
          <w:szCs w:val="24"/>
        </w:rPr>
        <w:t xml:space="preserve"> </w:t>
      </w:r>
      <w:r w:rsidRPr="005103A8">
        <w:rPr>
          <w:rFonts w:ascii="Times New Roman" w:hAnsi="Times New Roman"/>
          <w:b/>
          <w:sz w:val="24"/>
          <w:szCs w:val="24"/>
        </w:rPr>
        <w:t>предмет».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Яблоко («Гуси - лебеди».)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Маковые баранки («Цветик – семицветик»)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Хлеб («Царевна - лягушка».)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Каша («Каша из топора».)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Орехи («Сказка о царе Салтане…», белка)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Шоколад («Айболит».)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Лимон  («Приключения  Чиполлино».)</w:t>
      </w:r>
    </w:p>
    <w:p w:rsidR="00B825B8" w:rsidRPr="005103A8" w:rsidRDefault="00B825B8" w:rsidP="00902E17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Репа («Репка»)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Подведение итогов.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Поляна грибов. Входит Медведь и Машенька.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Медведь: </w:t>
      </w:r>
      <w:r w:rsidRPr="005103A8">
        <w:rPr>
          <w:rFonts w:ascii="Times New Roman" w:hAnsi="Times New Roman"/>
          <w:sz w:val="24"/>
          <w:szCs w:val="24"/>
        </w:rPr>
        <w:t xml:space="preserve">Здравствуйте! Не узнали меня? Да я – медведь из сказки «Маша и медведь». Хотел отвести Машеньку в деревню и по дороге собрать, угадайте что?.... 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 дорожке, по тропинке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лес за ними мы пойдем.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Если место попадется,</w:t>
      </w: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То лукошко наберем.  (Грибы)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Правильно, грибы. Ребята, а как хорошо вы знаете грибы? Отгадайте мои загадки.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7 Конкурс «Грибы».</w:t>
      </w:r>
    </w:p>
    <w:p w:rsidR="00B825B8" w:rsidRPr="005103A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Очень дружные ребята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5103A8">
        <w:rPr>
          <w:rFonts w:ascii="Times New Roman" w:hAnsi="Times New Roman"/>
          <w:sz w:val="24"/>
          <w:szCs w:val="24"/>
        </w:rPr>
        <w:t xml:space="preserve">  У пенька живут… (Опята.)</w:t>
      </w:r>
    </w:p>
    <w:p w:rsidR="00B825B8" w:rsidRPr="005103A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Где хвоинок многовато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Поджидают нас … (Маслята.)</w:t>
      </w:r>
    </w:p>
    <w:p w:rsidR="00B825B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Вот в траве приметные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Шляпки разноцветные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Вспомните их имя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Но не ешьте сырыми? (Сыроежки) 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Этот гриб живет под елью 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Под ее огромной тенью.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Мудрый Бородач – старик,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Житель бора… (Боровик.)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 в красной шапочке расту,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Среди корней осиновых. 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Меня узнаешь за версту.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 зовусь  я …(Подосиновик.) </w:t>
      </w:r>
    </w:p>
    <w:p w:rsidR="00B825B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С белой юбочкой на ножке 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В красной шляпе, весь в сережках.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Но красе его не верь,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>Страшен этот гриб, поверь! (Мухомор.)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Маша</w:t>
      </w:r>
      <w:r w:rsidRPr="005103A8">
        <w:rPr>
          <w:rFonts w:ascii="Times New Roman" w:hAnsi="Times New Roman"/>
          <w:sz w:val="24"/>
          <w:szCs w:val="24"/>
        </w:rPr>
        <w:t xml:space="preserve">: Мишенька, посмотри сколько грибов. Можно собрать полное лукошко.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 xml:space="preserve">Медведь: </w:t>
      </w:r>
      <w:r w:rsidRPr="005103A8">
        <w:rPr>
          <w:rFonts w:ascii="Times New Roman" w:hAnsi="Times New Roman"/>
          <w:sz w:val="24"/>
          <w:szCs w:val="24"/>
        </w:rPr>
        <w:t xml:space="preserve">Подожди, Машенька.  Давай спросим у ребят, можно ли собирать эти грибы?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Дети:</w:t>
      </w:r>
      <w:r w:rsidRPr="005103A8">
        <w:rPr>
          <w:rFonts w:ascii="Times New Roman" w:hAnsi="Times New Roman"/>
          <w:sz w:val="24"/>
          <w:szCs w:val="24"/>
        </w:rPr>
        <w:t xml:space="preserve"> Нет, потому что это мухоморы.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Медведь</w:t>
      </w:r>
      <w:r w:rsidRPr="005103A8">
        <w:rPr>
          <w:rFonts w:ascii="Times New Roman" w:hAnsi="Times New Roman"/>
          <w:sz w:val="24"/>
          <w:szCs w:val="24"/>
        </w:rPr>
        <w:t>: Тогда пойдем поищем другую полянку.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Ведущий</w:t>
      </w:r>
      <w:r w:rsidRPr="005103A8">
        <w:rPr>
          <w:rFonts w:ascii="Times New Roman" w:hAnsi="Times New Roman"/>
          <w:sz w:val="24"/>
          <w:szCs w:val="24"/>
        </w:rPr>
        <w:t>: Но кому-то этот ядовитый гриб приносит пользу. Его едят животные, лечатся лоси. Грибницы мухомора помогают расти деревьям. От радости</w:t>
      </w:r>
      <w:r>
        <w:rPr>
          <w:rFonts w:ascii="Times New Roman" w:hAnsi="Times New Roman"/>
          <w:sz w:val="24"/>
          <w:szCs w:val="24"/>
        </w:rPr>
        <w:t>,</w:t>
      </w:r>
      <w:r w:rsidRPr="005103A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что кому-то нужны, </w:t>
      </w:r>
      <w:r w:rsidRPr="005103A8">
        <w:rPr>
          <w:rFonts w:ascii="Times New Roman" w:hAnsi="Times New Roman"/>
          <w:sz w:val="24"/>
          <w:szCs w:val="24"/>
        </w:rPr>
        <w:t xml:space="preserve">мухоморы за </w:t>
      </w:r>
      <w:r>
        <w:rPr>
          <w:rFonts w:ascii="Times New Roman" w:hAnsi="Times New Roman"/>
          <w:sz w:val="24"/>
          <w:szCs w:val="24"/>
        </w:rPr>
        <w:t>-</w:t>
      </w:r>
      <w:r w:rsidRPr="005103A8">
        <w:rPr>
          <w:rFonts w:ascii="Times New Roman" w:hAnsi="Times New Roman"/>
          <w:sz w:val="24"/>
          <w:szCs w:val="24"/>
        </w:rPr>
        <w:t xml:space="preserve">танцевали. </w:t>
      </w:r>
    </w:p>
    <w:p w:rsidR="00B825B8" w:rsidRPr="005103A8" w:rsidRDefault="00B825B8" w:rsidP="00902E17">
      <w:pPr>
        <w:spacing w:line="240" w:lineRule="auto"/>
        <w:ind w:left="-540"/>
        <w:rPr>
          <w:rFonts w:ascii="Times New Roman" w:hAnsi="Times New Roman"/>
          <w:b/>
          <w:i/>
          <w:sz w:val="24"/>
          <w:szCs w:val="24"/>
        </w:rPr>
      </w:pPr>
      <w:r w:rsidRPr="005103A8">
        <w:rPr>
          <w:rFonts w:ascii="Times New Roman" w:hAnsi="Times New Roman"/>
          <w:b/>
          <w:i/>
          <w:sz w:val="24"/>
          <w:szCs w:val="24"/>
        </w:rPr>
        <w:t>Танец грибочков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8 Конкурс капитанов «Нарисуем Буратино».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Ведущий</w:t>
      </w:r>
      <w:r w:rsidRPr="005103A8">
        <w:rPr>
          <w:rFonts w:ascii="Times New Roman" w:hAnsi="Times New Roman"/>
          <w:sz w:val="24"/>
          <w:szCs w:val="24"/>
        </w:rPr>
        <w:t>:       Объявляю капитанов,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Сильных, ловких великанов.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 Попрошу вас подойдите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И что делать посмотрите.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За руки скорей беритесь,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sz w:val="24"/>
          <w:szCs w:val="24"/>
        </w:rPr>
        <w:t xml:space="preserve">                          За победу поборитесь!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i/>
          <w:sz w:val="24"/>
          <w:szCs w:val="24"/>
        </w:rPr>
      </w:pPr>
      <w:r w:rsidRPr="005103A8">
        <w:rPr>
          <w:rFonts w:ascii="Times New Roman" w:hAnsi="Times New Roman"/>
          <w:b/>
          <w:i/>
          <w:sz w:val="24"/>
          <w:szCs w:val="24"/>
        </w:rPr>
        <w:t xml:space="preserve">Капитанам команд предлагается с закрытыми глазами нарисовать Буратино. 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i/>
          <w:sz w:val="24"/>
          <w:szCs w:val="24"/>
        </w:rPr>
      </w:pPr>
      <w:r w:rsidRPr="005103A8">
        <w:rPr>
          <w:rFonts w:ascii="Times New Roman" w:hAnsi="Times New Roman"/>
          <w:i/>
          <w:sz w:val="24"/>
          <w:szCs w:val="24"/>
        </w:rPr>
        <w:t>Подведение итогов.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Конкурс «Домашнее задание».</w:t>
      </w: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  <w:r w:rsidRPr="005103A8">
        <w:rPr>
          <w:rFonts w:ascii="Times New Roman" w:hAnsi="Times New Roman"/>
          <w:b/>
          <w:sz w:val="24"/>
          <w:szCs w:val="24"/>
        </w:rPr>
        <w:t>1 команда</w:t>
      </w:r>
      <w:r>
        <w:rPr>
          <w:rFonts w:ascii="Times New Roman" w:hAnsi="Times New Roman"/>
          <w:sz w:val="24"/>
          <w:szCs w:val="24"/>
        </w:rPr>
        <w:t>: И</w:t>
      </w:r>
      <w:r w:rsidRPr="005103A8">
        <w:rPr>
          <w:rFonts w:ascii="Times New Roman" w:hAnsi="Times New Roman"/>
          <w:sz w:val="24"/>
          <w:szCs w:val="24"/>
        </w:rPr>
        <w:t>нсценирование сказки «Репка».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5103A8">
        <w:rPr>
          <w:rFonts w:ascii="Times New Roman" w:hAnsi="Times New Roman"/>
          <w:b/>
          <w:sz w:val="24"/>
          <w:szCs w:val="24"/>
        </w:rPr>
        <w:t>2 команда</w:t>
      </w:r>
      <w:r w:rsidRPr="005103A8">
        <w:rPr>
          <w:rFonts w:ascii="Times New Roman" w:hAnsi="Times New Roman"/>
          <w:sz w:val="24"/>
          <w:szCs w:val="24"/>
        </w:rPr>
        <w:t>: Сказка о том , во что превратили животные сказочный лес. Они не знали правил поведения на природе. Инсценирование сказки «Эко - теремок».</w:t>
      </w: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pStyle w:val="ListParagraph"/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B825B8" w:rsidRPr="005103A8" w:rsidRDefault="00B825B8" w:rsidP="00902E17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B825B8" w:rsidRPr="00902E17" w:rsidRDefault="00B825B8" w:rsidP="00902E17">
      <w:pPr>
        <w:tabs>
          <w:tab w:val="left" w:pos="7125"/>
        </w:tabs>
      </w:pPr>
    </w:p>
    <w:sectPr w:rsidR="00B825B8" w:rsidRPr="00902E17" w:rsidSect="00030087">
      <w:pgSz w:w="11906" w:h="16838"/>
      <w:pgMar w:top="426" w:right="850" w:bottom="1134" w:left="1701" w:header="708" w:footer="708" w:gutter="0"/>
      <w:pgBorders w:offsetFrom="page">
        <w:top w:val="creaturesLadyBug" w:sz="30" w:space="24" w:color="auto"/>
        <w:left w:val="creaturesLadyBug" w:sz="30" w:space="24" w:color="auto"/>
        <w:bottom w:val="creaturesLadyBug" w:sz="30" w:space="24" w:color="auto"/>
        <w:right w:val="creaturesLadyBug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4408F1"/>
    <w:multiLevelType w:val="hybridMultilevel"/>
    <w:tmpl w:val="47805BD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A129AD"/>
    <w:multiLevelType w:val="hybridMultilevel"/>
    <w:tmpl w:val="86F620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6CD45CAB"/>
    <w:multiLevelType w:val="hybridMultilevel"/>
    <w:tmpl w:val="DE586A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7C661BE8"/>
    <w:multiLevelType w:val="hybridMultilevel"/>
    <w:tmpl w:val="E1D8B3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B6C1C"/>
    <w:rsid w:val="00030087"/>
    <w:rsid w:val="000D1675"/>
    <w:rsid w:val="00242AE0"/>
    <w:rsid w:val="002B6C1C"/>
    <w:rsid w:val="002E6BE8"/>
    <w:rsid w:val="003A6607"/>
    <w:rsid w:val="003F2899"/>
    <w:rsid w:val="005103A8"/>
    <w:rsid w:val="0051689F"/>
    <w:rsid w:val="005730A4"/>
    <w:rsid w:val="007D6865"/>
    <w:rsid w:val="00817C7A"/>
    <w:rsid w:val="00902E17"/>
    <w:rsid w:val="00974FB3"/>
    <w:rsid w:val="00B470DF"/>
    <w:rsid w:val="00B61FC4"/>
    <w:rsid w:val="00B71A7B"/>
    <w:rsid w:val="00B825B8"/>
    <w:rsid w:val="00BB0AC0"/>
    <w:rsid w:val="00C22AD0"/>
    <w:rsid w:val="00D301E2"/>
    <w:rsid w:val="00D44C26"/>
    <w:rsid w:val="00DE1C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A7B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7D6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D686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902E1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41</TotalTime>
  <Pages>9</Pages>
  <Words>1264</Words>
  <Characters>7209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Арзы</dc:creator>
  <cp:keywords/>
  <dc:description/>
  <cp:lastModifiedBy>user</cp:lastModifiedBy>
  <cp:revision>5</cp:revision>
  <dcterms:created xsi:type="dcterms:W3CDTF">2015-01-06T19:07:00Z</dcterms:created>
  <dcterms:modified xsi:type="dcterms:W3CDTF">2015-01-16T20:02:00Z</dcterms:modified>
</cp:coreProperties>
</file>