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F0" w:rsidRDefault="00BA38F0" w:rsidP="00F2134A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1</w:t>
      </w:r>
    </w:p>
    <w:p w:rsidR="00BA38F0" w:rsidRPr="007D5855" w:rsidRDefault="00BA38F0" w:rsidP="00F213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855">
        <w:rPr>
          <w:rFonts w:ascii="Times New Roman" w:hAnsi="Times New Roman" w:cs="Times New Roman"/>
          <w:b/>
          <w:bCs/>
          <w:sz w:val="28"/>
          <w:szCs w:val="28"/>
        </w:rPr>
        <w:t>Конспект урока по химии</w:t>
      </w:r>
    </w:p>
    <w:p w:rsidR="00BA38F0" w:rsidRPr="00A95A99" w:rsidRDefault="00BA38F0" w:rsidP="00F2134A">
      <w:pPr>
        <w:spacing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7D5855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A99">
        <w:rPr>
          <w:rFonts w:ascii="Times New Roman" w:hAnsi="Times New Roman" w:cs="Times New Roman"/>
          <w:sz w:val="32"/>
          <w:szCs w:val="32"/>
        </w:rPr>
        <w:t>Урок-путешествие «Путешествие океаном веществ»</w:t>
      </w: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855">
        <w:rPr>
          <w:rFonts w:ascii="Times New Roman" w:hAnsi="Times New Roman" w:cs="Times New Roman"/>
          <w:b/>
          <w:bCs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6D3">
        <w:rPr>
          <w:rFonts w:ascii="Times New Roman" w:hAnsi="Times New Roman" w:cs="Times New Roman"/>
          <w:sz w:val="28"/>
          <w:szCs w:val="28"/>
        </w:rPr>
        <w:t>8 класс</w:t>
      </w:r>
    </w:p>
    <w:p w:rsidR="00BA38F0" w:rsidRPr="008F2E48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D5855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Pr="00F5458A">
        <w:rPr>
          <w:rFonts w:ascii="Times New Roman" w:hAnsi="Times New Roman" w:cs="Times New Roman"/>
          <w:sz w:val="28"/>
          <w:szCs w:val="28"/>
        </w:rPr>
        <w:t>: урок обобщения и систематизации знаний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38F0" w:rsidRDefault="00BA38F0" w:rsidP="00F2134A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повторить особенности основных классов неорганических веществ; закрепить определения, классификацию, свойства; показать генетическую связь между классами неорганических веществ; развивать навыки наблюдать, делать выводы; развивать представление и интерес к учебе.</w:t>
      </w:r>
    </w:p>
    <w:p w:rsidR="00BA38F0" w:rsidRPr="00E62DA1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62D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A38F0" w:rsidRPr="00C91EDB" w:rsidRDefault="00BA38F0" w:rsidP="00F2134A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91EDB">
        <w:rPr>
          <w:i/>
          <w:iCs/>
          <w:sz w:val="28"/>
          <w:szCs w:val="28"/>
        </w:rPr>
        <w:t>Образовательные</w:t>
      </w:r>
      <w:r w:rsidRPr="00C91EDB">
        <w:rPr>
          <w:sz w:val="28"/>
          <w:szCs w:val="28"/>
        </w:rPr>
        <w:t xml:space="preserve">: обобщить, углубить и систематизировать знания по теме </w:t>
      </w:r>
      <w:r>
        <w:rPr>
          <w:sz w:val="28"/>
          <w:szCs w:val="28"/>
        </w:rPr>
        <w:t>«Классы неорганических веществ»</w:t>
      </w:r>
      <w:r>
        <w:rPr>
          <w:sz w:val="28"/>
          <w:szCs w:val="28"/>
          <w:lang w:val="uk-UA"/>
        </w:rPr>
        <w:t>,</w:t>
      </w:r>
      <w:r w:rsidRPr="00C91EDB">
        <w:rPr>
          <w:sz w:val="28"/>
          <w:szCs w:val="28"/>
        </w:rPr>
        <w:t xml:space="preserve"> отработать умения различать химические формулы веществ разных классов</w:t>
      </w:r>
      <w:r>
        <w:rPr>
          <w:sz w:val="28"/>
          <w:szCs w:val="28"/>
          <w:lang w:val="uk-UA"/>
        </w:rPr>
        <w:t>,</w:t>
      </w:r>
      <w:r w:rsidRPr="00C91EDB">
        <w:rPr>
          <w:sz w:val="28"/>
          <w:szCs w:val="28"/>
        </w:rPr>
        <w:t xml:space="preserve"> составлять уравнения реакций, продолжить развитие речевых навыков, наблюдательности и умения делать выводы на основе наблюдаемого интереса к предмету через необычную форму проведения урока, детской фантазии и представлений.</w:t>
      </w:r>
    </w:p>
    <w:p w:rsidR="00BA38F0" w:rsidRPr="00C91EDB" w:rsidRDefault="00BA38F0" w:rsidP="00F2134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 w:rsidRPr="00C91EDB">
        <w:rPr>
          <w:i/>
          <w:iCs/>
          <w:sz w:val="28"/>
          <w:szCs w:val="28"/>
        </w:rPr>
        <w:t>Развивающие</w:t>
      </w:r>
      <w:r w:rsidRPr="00C91EDB">
        <w:rPr>
          <w:sz w:val="28"/>
          <w:szCs w:val="28"/>
        </w:rPr>
        <w:t xml:space="preserve">: </w:t>
      </w:r>
      <w:r w:rsidRPr="00C91EDB">
        <w:rPr>
          <w:rFonts w:ascii="Times New Roman CYR" w:hAnsi="Times New Roman CYR" w:cs="Times New Roman CYR"/>
          <w:sz w:val="28"/>
          <w:szCs w:val="28"/>
        </w:rPr>
        <w:t>развивать логическое мышление, память, внимание, умение сравнивать и анализировать, умение применять полученные знания и навыки при выполнении практических упражнений.</w:t>
      </w:r>
    </w:p>
    <w:p w:rsidR="00BA38F0" w:rsidRPr="00C91EDB" w:rsidRDefault="00BA38F0" w:rsidP="00F2134A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91EDB">
        <w:rPr>
          <w:i/>
          <w:iCs/>
          <w:sz w:val="28"/>
          <w:szCs w:val="28"/>
        </w:rPr>
        <w:t>Воспитательные</w:t>
      </w:r>
      <w:r w:rsidRPr="00C91EDB">
        <w:rPr>
          <w:sz w:val="28"/>
          <w:szCs w:val="28"/>
        </w:rPr>
        <w:t>: воспитывать стремление к знаниям; продолжать развивать у учащихся интерес к химии; развить коммуникативные качества.</w:t>
      </w:r>
    </w:p>
    <w:p w:rsidR="00BA38F0" w:rsidRPr="00E62DA1" w:rsidRDefault="00BA38F0" w:rsidP="00F213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03555">
        <w:rPr>
          <w:rFonts w:ascii="Times New Roman CYR" w:hAnsi="Times New Roman CYR" w:cs="Times New Roman CYR"/>
          <w:b/>
          <w:bCs/>
          <w:sz w:val="28"/>
          <w:szCs w:val="28"/>
        </w:rPr>
        <w:t>Подготовка к игре</w:t>
      </w:r>
      <w:r w:rsidRPr="00D03555">
        <w:rPr>
          <w:rFonts w:ascii="Times New Roman CYR" w:hAnsi="Times New Roman CYR" w:cs="Times New Roman CYR"/>
          <w:sz w:val="28"/>
          <w:szCs w:val="28"/>
        </w:rPr>
        <w:t>: класс разбивается на 3 группы. Дается задание: придумать название и девиз команды.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1B90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 эксперимента, групповая.</w:t>
      </w:r>
    </w:p>
    <w:p w:rsidR="00BA38F0" w:rsidRDefault="00BA38F0" w:rsidP="00F2134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38F0" w:rsidRPr="007D5855" w:rsidRDefault="00BA38F0" w:rsidP="00F2134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7D585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D5855">
        <w:rPr>
          <w:rFonts w:ascii="Times New Roman" w:hAnsi="Times New Roman" w:cs="Times New Roman"/>
          <w:sz w:val="28"/>
          <w:szCs w:val="28"/>
        </w:rPr>
        <w:t xml:space="preserve"> карточки с дифференцированными заданиями, индикаторы, растворы натри</w:t>
      </w:r>
      <w:r w:rsidRPr="008F2E48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7D5855">
        <w:rPr>
          <w:rFonts w:ascii="Times New Roman" w:hAnsi="Times New Roman" w:cs="Times New Roman"/>
          <w:sz w:val="28"/>
          <w:szCs w:val="28"/>
        </w:rPr>
        <w:t xml:space="preserve"> гидроксида и хлоридной кислоты, лабораторная посуда и оборудование,</w:t>
      </w:r>
      <w:r w:rsidRPr="007D58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D5855">
        <w:rPr>
          <w:rFonts w:ascii="Times New Roman" w:hAnsi="Times New Roman" w:cs="Times New Roman"/>
          <w:sz w:val="28"/>
          <w:szCs w:val="28"/>
          <w:lang w:eastAsia="ru-RU"/>
        </w:rPr>
        <w:t>компьютер, компьют</w:t>
      </w:r>
      <w:r>
        <w:rPr>
          <w:rFonts w:ascii="Times New Roman" w:hAnsi="Times New Roman" w:cs="Times New Roman"/>
          <w:sz w:val="28"/>
          <w:szCs w:val="28"/>
          <w:lang w:eastAsia="ru-RU"/>
        </w:rPr>
        <w:t>ерные слайды, проектор, бинокль.</w:t>
      </w:r>
    </w:p>
    <w:p w:rsidR="00BA38F0" w:rsidRDefault="00BA38F0" w:rsidP="00F213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38F0" w:rsidRPr="00601B90" w:rsidRDefault="00BA38F0" w:rsidP="00F213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BA38F0" w:rsidRPr="002D2283" w:rsidRDefault="00BA38F0" w:rsidP="00F2134A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Организационный момент</w:t>
      </w:r>
    </w:p>
    <w:p w:rsidR="00BA38F0" w:rsidRDefault="00BA38F0" w:rsidP="00F2134A">
      <w:pPr>
        <w:widowControl w:val="0"/>
        <w:autoSpaceDE w:val="0"/>
        <w:autoSpaceDN w:val="0"/>
        <w:adjustRightInd w:val="0"/>
        <w:spacing w:after="0" w:line="360" w:lineRule="auto"/>
        <w:ind w:left="568"/>
        <w:jc w:val="both"/>
        <w:rPr>
          <w:rFonts w:ascii="Times New Roman CYR" w:hAnsi="Times New Roman CYR" w:cs="Times New Roman CYR"/>
          <w:sz w:val="28"/>
          <w:szCs w:val="28"/>
        </w:rPr>
      </w:pPr>
      <w:r w:rsidRPr="002D2283">
        <w:rPr>
          <w:rFonts w:ascii="Times New Roman CYR" w:hAnsi="Times New Roman CYR" w:cs="Times New Roman CYR"/>
          <w:sz w:val="28"/>
          <w:szCs w:val="28"/>
        </w:rPr>
        <w:t>Выберите смайлик, характеризующий ваше настроение перед уроком.</w:t>
      </w:r>
    </w:p>
    <w:p w:rsidR="00BA38F0" w:rsidRDefault="00BA38F0" w:rsidP="00F2134A">
      <w:pPr>
        <w:widowControl w:val="0"/>
        <w:autoSpaceDE w:val="0"/>
        <w:autoSpaceDN w:val="0"/>
        <w:adjustRightInd w:val="0"/>
        <w:spacing w:after="0" w:line="360" w:lineRule="auto"/>
        <w:ind w:left="568"/>
        <w:jc w:val="both"/>
        <w:rPr>
          <w:rFonts w:ascii="Times New Roman CYR" w:hAnsi="Times New Roman CYR" w:cs="Times New Roman CYR"/>
          <w:sz w:val="28"/>
          <w:szCs w:val="28"/>
        </w:rPr>
      </w:pPr>
      <w:r w:rsidRPr="00412A05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s://encrypted-tbn2.gstatic.com/images?q=tbn:ANd9GcTLFK7MliA0r8Fzh15ZQJ4r7XsMCPehll_1eJmXv0MPJ6ua7oCrenI5EE0c" style="width:96pt;height:89.25pt;visibility:visible">
            <v:imagedata r:id="rId5" o:title=""/>
          </v:shape>
        </w:pict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t xml:space="preserve"> </w:t>
      </w:r>
      <w:r w:rsidRPr="00412A05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shape id="Рисунок 3" o:spid="_x0000_i1026" type="#_x0000_t75" alt="https://encrypted-tbn2.gstatic.com/images?q=tbn:ANd9GcSlm04FOIT4HsqmkXuW_wGw-HDkB56hdWQPe5X7sCG0NBXTEa807H8WpD0D" style="width:117.75pt;height:102.75pt;visibility:visible">
            <v:imagedata r:id="rId6" o:title=""/>
          </v:shape>
        </w:pict>
      </w:r>
      <w:r w:rsidRPr="00412A05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shape id="Рисунок 10" o:spid="_x0000_i1027" type="#_x0000_t75" alt="https://encrypted-tbn0.gstatic.com/images?q=tbn:ANd9GcQ2GK-PVv9yF-pcEUG_0Tyr23xVFXZSvfsPZa8rBm5ntVo6Uk2UVQkPDhFL" style="width:103.5pt;height:84pt;visibility:visible">
            <v:imagedata r:id="rId7" o:title=""/>
          </v:shape>
        </w:pict>
      </w:r>
    </w:p>
    <w:p w:rsidR="00BA38F0" w:rsidRPr="00FC49E8" w:rsidRDefault="00BA38F0" w:rsidP="00F2134A">
      <w:pPr>
        <w:widowControl w:val="0"/>
        <w:autoSpaceDE w:val="0"/>
        <w:autoSpaceDN w:val="0"/>
        <w:adjustRightInd w:val="0"/>
        <w:spacing w:after="0" w:line="360" w:lineRule="auto"/>
        <w:ind w:left="56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C49E8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II</w:t>
      </w:r>
      <w:r w:rsidRPr="00B161E8"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r w:rsidRPr="00FC49E8">
        <w:rPr>
          <w:rFonts w:ascii="Times New Roman CYR" w:hAnsi="Times New Roman CYR" w:cs="Times New Roman CYR"/>
          <w:b/>
          <w:bCs/>
          <w:sz w:val="28"/>
          <w:szCs w:val="28"/>
        </w:rPr>
        <w:t xml:space="preserve"> Мотивация учебной деятельности</w:t>
      </w:r>
    </w:p>
    <w:p w:rsidR="00BA38F0" w:rsidRPr="00FC49E8" w:rsidRDefault="00BA38F0" w:rsidP="00F2134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FC49E8">
        <w:rPr>
          <w:rFonts w:ascii="Times New Roman CYR" w:hAnsi="Times New Roman CYR" w:cs="Times New Roman CYR"/>
          <w:b/>
          <w:bCs/>
          <w:sz w:val="28"/>
          <w:szCs w:val="28"/>
        </w:rPr>
        <w:t>Учитель:</w:t>
      </w:r>
      <w:r>
        <w:rPr>
          <w:rFonts w:ascii="Times New Roman CYR" w:hAnsi="Times New Roman CYR" w:cs="Times New Roman CYR"/>
          <w:sz w:val="28"/>
          <w:szCs w:val="28"/>
        </w:rPr>
        <w:t xml:space="preserve"> Изучая вещества, мы познакомились с простыми веществами – металлами и неметаллами – и четырьмя важнейшими классами сложных веществ: оксидами, кислотами, солями и основаниями. Целью сегодняшнего урока – показать взаимосвязь между классами неорганических соединений.</w:t>
      </w:r>
    </w:p>
    <w:p w:rsidR="00BA38F0" w:rsidRDefault="00BA38F0" w:rsidP="00F2134A">
      <w:pPr>
        <w:pStyle w:val="ListParagraph"/>
        <w:spacing w:line="360" w:lineRule="auto"/>
        <w:ind w:left="56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Pr="00FC49E8">
        <w:rPr>
          <w:b/>
          <w:bCs/>
          <w:sz w:val="28"/>
          <w:szCs w:val="28"/>
        </w:rPr>
        <w:t xml:space="preserve">. </w:t>
      </w:r>
      <w:r w:rsidRPr="00601B90">
        <w:rPr>
          <w:b/>
          <w:bCs/>
          <w:sz w:val="28"/>
          <w:szCs w:val="28"/>
        </w:rPr>
        <w:t>Объявление темы, цели, мотивация учебной деятельности.</w:t>
      </w:r>
    </w:p>
    <w:p w:rsidR="00BA38F0" w:rsidRPr="00FC49E8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9E8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на уроке мы обобщим полученные знания. Но урок будет непростой, так как мы осуществим воображаемое путешествие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Океаном веществ</w:t>
      </w:r>
      <w:r>
        <w:rPr>
          <w:rFonts w:ascii="Times New Roman" w:hAnsi="Times New Roman" w:cs="Times New Roman"/>
          <w:sz w:val="28"/>
          <w:szCs w:val="28"/>
        </w:rPr>
        <w:t>. Путешествие нелегкое, требует определенных знаний и умений. Известно, что океан Веществ содержит более 100 неорганических веществ. Свое путешествие мы осуществим на экспериментальном корабле «</w:t>
      </w:r>
      <w:r>
        <w:rPr>
          <w:rFonts w:ascii="Times New Roman" w:hAnsi="Times New Roman" w:cs="Times New Roman"/>
          <w:sz w:val="28"/>
          <w:szCs w:val="28"/>
          <w:lang w:val="uk-UA"/>
        </w:rPr>
        <w:t>Генезис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FC49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Запасы пресной воды и еды мы будем пополнять на островах Оксиды, Кислоты, Основания, Соли. Конечным маршрутом будет пристань Превращений, побережье Химических реакций. Путешествие нелегкое, требует определенных знаний и умений. Вам необходимо делать записи в своем маршрутном листе. Подписываем маршрутные листы – и в путь! </w:t>
      </w:r>
    </w:p>
    <w:p w:rsidR="00BA38F0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 на наших островах принесет вам 0,5 балла</w:t>
      </w:r>
    </w:p>
    <w:p w:rsidR="00BA38F0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экспериментальных опытов – 1 балл</w:t>
      </w:r>
    </w:p>
    <w:p w:rsidR="00BA38F0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уравнений реакций по схемам в цепочке превращений – 5 баллов</w:t>
      </w:r>
    </w:p>
    <w:p w:rsidR="00BA38F0" w:rsidRPr="002D2283" w:rsidRDefault="00BA38F0" w:rsidP="00F213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Счастливого Вам пути!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FC49E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D2283">
        <w:rPr>
          <w:rFonts w:ascii="Times New Roman" w:hAnsi="Times New Roman" w:cs="Times New Roman"/>
          <w:b/>
          <w:bCs/>
          <w:sz w:val="28"/>
          <w:szCs w:val="28"/>
        </w:rPr>
        <w:t xml:space="preserve">Обобщение знаний и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систематизація знаний</w:t>
      </w:r>
      <w:r w:rsidRPr="002D22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посмотрим на карту нашего маршрута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1)</w:t>
      </w:r>
      <w:r w:rsidRPr="00601B9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4051C">
        <w:rPr>
          <w:rFonts w:ascii="Times New Roman" w:hAnsi="Times New Roman" w:cs="Times New Roman"/>
          <w:i/>
          <w:iCs/>
          <w:sz w:val="28"/>
          <w:szCs w:val="28"/>
        </w:rPr>
        <w:object w:dxaOrig="7191" w:dyaOrig="5399">
          <v:shape id="_x0000_i1028" type="#_x0000_t75" style="width:348.75pt;height:264.75pt" o:ole="">
            <v:imagedata r:id="rId8" o:title=""/>
          </v:shape>
          <o:OLEObject Type="Embed" ProgID="Msxml2.SAXXMLReader.5.0" ShapeID="_x0000_i1028" DrawAspect="Content" ObjectID="_1444575957" r:id="rId9"/>
        </w:objec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определить наш дальнейший путь, нам необходимо узнать в каком направлении мы с вами направимся. Для этого вам необходимо отгадать ребус. </w:t>
      </w:r>
      <w:r w:rsidRPr="007D5855">
        <w:rPr>
          <w:rFonts w:ascii="Times New Roman" w:hAnsi="Times New Roman" w:cs="Times New Roman"/>
          <w:i/>
          <w:iCs/>
          <w:sz w:val="28"/>
          <w:szCs w:val="28"/>
        </w:rPr>
        <w:t>(Оксиды)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(слайд 2)</w:t>
      </w:r>
      <w:r w:rsidRPr="007D585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A38F0" w:rsidRDefault="00BA38F0" w:rsidP="00F213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A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29" type="#_x0000_t75" style="width:289.5pt;height:109.5pt;visibility:visible" o:bordertopcolor="#92d050" o:borderleftcolor="#92d050" o:borderbottomcolor="#92d050" o:borderrightcolor="#92d050">
            <v:imagedata r:id="rId10" o:title="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Команда, которая выполнит задание первым и правильно получит 1 балл.</w: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берем курс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остров </w:t>
      </w:r>
      <w:r>
        <w:rPr>
          <w:rFonts w:ascii="Times New Roman" w:hAnsi="Times New Roman" w:cs="Times New Roman"/>
          <w:sz w:val="28"/>
          <w:szCs w:val="28"/>
        </w:rPr>
        <w:t>«Оксиды»!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3).</w: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76C">
        <w:rPr>
          <w:rFonts w:ascii="Times New Roman" w:hAnsi="Times New Roman" w:cs="Times New Roman"/>
          <w:sz w:val="28"/>
          <w:szCs w:val="28"/>
        </w:rPr>
        <w:pict>
          <v:shape id="_x0000_i1030" type="#_x0000_t75" style="width:377.25pt;height:253.5pt">
            <v:imagedata r:id="rId11" o:title=""/>
          </v:shape>
        </w:pict>
      </w:r>
    </w:p>
    <w:p w:rsidR="00BA38F0" w:rsidRPr="00601B9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Вопросы для участников путешествия.</w:t>
      </w:r>
    </w:p>
    <w:p w:rsidR="00BA38F0" w:rsidRDefault="00BA38F0" w:rsidP="00F2134A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вы считаете, почему остров имеет такое название?</w:t>
      </w:r>
    </w:p>
    <w:p w:rsidR="00BA38F0" w:rsidRPr="00451B00" w:rsidRDefault="00BA38F0" w:rsidP="00F2134A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вещества называются оксидами? </w:t>
      </w:r>
      <w:r w:rsidRPr="00E76481">
        <w:rPr>
          <w:i/>
          <w:iCs/>
          <w:sz w:val="28"/>
          <w:szCs w:val="28"/>
        </w:rPr>
        <w:t>(это бинарные соединения любого химического элемента с кислородом).</w:t>
      </w:r>
    </w:p>
    <w:p w:rsidR="00BA38F0" w:rsidRPr="00CB02C5" w:rsidRDefault="00BA38F0" w:rsidP="00F2134A">
      <w:pPr>
        <w:pStyle w:val="ListParagraph"/>
        <w:numPr>
          <w:ilvl w:val="0"/>
          <w:numId w:val="3"/>
        </w:num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Как называются три группы населения, которые живут тут? </w:t>
      </w:r>
      <w:r w:rsidRPr="00CB02C5">
        <w:rPr>
          <w:i/>
          <w:iCs/>
          <w:sz w:val="28"/>
          <w:szCs w:val="28"/>
        </w:rPr>
        <w:t>(основные, кислотные и амфотерные).</w:t>
      </w:r>
    </w:p>
    <w:p w:rsidR="00BA38F0" w:rsidRPr="00451B00" w:rsidRDefault="00BA38F0" w:rsidP="00F2134A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Расскажите об основных, кислотных и амфотерных оксидах.</w:t>
      </w:r>
    </w:p>
    <w:p w:rsidR="00BA38F0" w:rsidRPr="00451B0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Разместите формулы оксидов в три колонки 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4)</w:t>
      </w:r>
      <w:r w:rsidRPr="00451B00">
        <w:rPr>
          <w:rFonts w:ascii="Times New Roman" w:hAnsi="Times New Roman" w:cs="Times New Roman"/>
          <w:sz w:val="28"/>
          <w:szCs w:val="28"/>
        </w:rPr>
        <w:t>.</w:t>
      </w:r>
    </w:p>
    <w:p w:rsidR="00BA38F0" w:rsidRPr="00451B0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ZnO, Cl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, BaO, Al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, NO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, Cr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, Na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O, Fe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, CaO, SO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, SO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, CO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451B0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A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хема 1" o:spid="_x0000_i1031" type="#_x0000_t75" style="width:391.5pt;height:227.25pt;visibility:visible">
            <v:imagedata r:id="rId12" o:title="" cropleft="-8745f" cropright="-8745f"/>
            <o:lock v:ext="edit" aspectratio="f"/>
          </v:shape>
        </w:pict>
      </w:r>
    </w:p>
    <w:p w:rsidR="00BA38F0" w:rsidRPr="00451B0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A38F0" w:rsidRPr="00451B00" w:rsidRDefault="00BA38F0" w:rsidP="00C07E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(Каждый правильный ответ  - 0,5 балла).</w:t>
      </w:r>
    </w:p>
    <w:p w:rsidR="00BA38F0" w:rsidRDefault="00BA38F0" w:rsidP="00C07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CC8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Чтоб</w:t>
      </w:r>
      <w:r>
        <w:rPr>
          <w:rFonts w:ascii="Times New Roman" w:hAnsi="Times New Roman" w:cs="Times New Roman"/>
          <w:sz w:val="28"/>
          <w:szCs w:val="28"/>
        </w:rPr>
        <w:t>ы отчалить от этого острова, необходимо выполнить задание.</w:t>
      </w:r>
    </w:p>
    <w:p w:rsidR="00BA38F0" w:rsidRPr="001E0A10" w:rsidRDefault="00BA38F0" w:rsidP="00C07E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E0A10">
        <w:rPr>
          <w:rFonts w:ascii="Times New Roman" w:hAnsi="Times New Roman" w:cs="Times New Roman"/>
          <w:i/>
          <w:iCs/>
          <w:sz w:val="28"/>
          <w:szCs w:val="28"/>
        </w:rPr>
        <w:t>Игра «Крести</w:t>
      </w:r>
      <w:r w:rsidRPr="001E0A10">
        <w:rPr>
          <w:rFonts w:ascii="Times New Roman" w:hAnsi="Times New Roman" w:cs="Times New Roman"/>
          <w:i/>
          <w:iCs/>
          <w:sz w:val="28"/>
          <w:szCs w:val="28"/>
          <w:lang w:val="uk-UA"/>
        </w:rPr>
        <w:t>ки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-нолики»</w:t>
      </w:r>
    </w:p>
    <w:p w:rsidR="00BA38F0" w:rsidRPr="001E0A10" w:rsidRDefault="00BA38F0" w:rsidP="00C07E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необходимо в</w:t>
      </w:r>
      <w:r w:rsidRPr="00D03BCA">
        <w:rPr>
          <w:rFonts w:ascii="Times New Roman" w:hAnsi="Times New Roman" w:cs="Times New Roman"/>
          <w:sz w:val="28"/>
          <w:szCs w:val="28"/>
        </w:rPr>
        <w:t>ыбрать формулы оксидов и  соединить их прямой линией – найти выигрышный путь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81540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CuO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Na</w:t>
      </w:r>
      <w:r w:rsidRPr="001E0A1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CO</w:t>
      </w:r>
      <w:r w:rsidRPr="001E0A1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ZnO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1E0A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первым и правильно получит 1 балл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5)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7216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815"/>
        <w:gridCol w:w="1913"/>
        <w:gridCol w:w="1874"/>
        <w:gridCol w:w="1614"/>
      </w:tblGrid>
      <w:tr w:rsidR="00BA38F0" w:rsidRPr="00105082">
        <w:trPr>
          <w:trHeight w:val="909"/>
        </w:trPr>
        <w:tc>
          <w:tcPr>
            <w:tcW w:w="18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Cu</w:t>
            </w:r>
            <w:r w:rsidRPr="00D57923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O</w:t>
            </w:r>
            <w:r w:rsidRPr="00D57923">
              <w:rPr>
                <w:rFonts w:ascii="Times New Roman" w:hAnsi="Times New Roman" w:cs="Times New Roman"/>
                <w:b/>
                <w:bCs/>
                <w:color w:val="FFFFFF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D57923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NaOH</w:t>
            </w:r>
            <w:r w:rsidRPr="00D57923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8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03BCA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Fe</w:t>
            </w:r>
            <w:r w:rsidRPr="00D57923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O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03BCA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NaCl</w:t>
            </w:r>
          </w:p>
        </w:tc>
      </w:tr>
      <w:tr w:rsidR="00BA38F0" w:rsidRPr="00105082">
        <w:trPr>
          <w:trHeight w:val="909"/>
        </w:trPr>
        <w:tc>
          <w:tcPr>
            <w:tcW w:w="18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03BCA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Ca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O</w:t>
            </w:r>
          </w:p>
        </w:tc>
        <w:tc>
          <w:tcPr>
            <w:tcW w:w="19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Na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val="en-US" w:eastAsia="ru-RU"/>
              </w:rPr>
              <w:t>2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O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8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KOH</w:t>
            </w:r>
          </w:p>
        </w:tc>
        <w:tc>
          <w:tcPr>
            <w:tcW w:w="1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BaO</w:t>
            </w:r>
          </w:p>
        </w:tc>
      </w:tr>
      <w:tr w:rsidR="00BA38F0" w:rsidRPr="00105082">
        <w:trPr>
          <w:trHeight w:val="909"/>
        </w:trPr>
        <w:tc>
          <w:tcPr>
            <w:tcW w:w="1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NiSO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val="en-US" w:eastAsia="ru-RU"/>
              </w:rPr>
              <w:t>4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CrCl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val="en-US" w:eastAsia="ru-RU"/>
              </w:rPr>
              <w:t>3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8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CO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val="en-US" w:eastAsia="ru-RU"/>
              </w:rPr>
              <w:t>2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PbO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  <w:tr w:rsidR="00BA38F0" w:rsidRPr="00105082">
        <w:trPr>
          <w:trHeight w:val="909"/>
        </w:trPr>
        <w:tc>
          <w:tcPr>
            <w:tcW w:w="18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03BCA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MgO</w:t>
            </w:r>
          </w:p>
        </w:tc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MnO</w:t>
            </w:r>
          </w:p>
        </w:tc>
        <w:tc>
          <w:tcPr>
            <w:tcW w:w="18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BaSO</w:t>
            </w:r>
            <w:r w:rsidRPr="00D03BCA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vertAlign w:val="subscript"/>
                <w:lang w:val="en-US" w:eastAsia="ru-RU"/>
              </w:rPr>
              <w:t>4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D57923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val="en-US" w:eastAsia="ru-RU"/>
              </w:rPr>
              <w:t>ZnO</w:t>
            </w:r>
            <w:r w:rsidRPr="00D57923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</w:tbl>
    <w:p w:rsidR="00BA38F0" w:rsidRPr="00D03BCA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8F0" w:rsidRDefault="00BA38F0" w:rsidP="00F2134A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Чтобы отправиться в дальнейший путь, давайте отгадаем с вами загадку.</w:t>
      </w:r>
      <w:r w:rsidRPr="009F1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Команда, которая выполнит задание первым и правильно получит 1 балл.</w:t>
      </w:r>
    </w:p>
    <w:p w:rsidR="00BA38F0" w:rsidRPr="009F10F6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10F6">
        <w:rPr>
          <w:rFonts w:ascii="Times New Roman" w:hAnsi="Times New Roman" w:cs="Times New Roman"/>
          <w:sz w:val="28"/>
          <w:szCs w:val="28"/>
        </w:rPr>
        <w:t>Лакмус будет в них краснеть,</w:t>
      </w:r>
      <w:r w:rsidRPr="009F10F6">
        <w:rPr>
          <w:rFonts w:ascii="Times New Roman" w:hAnsi="Times New Roman" w:cs="Times New Roman"/>
          <w:sz w:val="28"/>
          <w:szCs w:val="28"/>
        </w:rPr>
        <w:br/>
        <w:t>Растворяться - цинк и медь.</w:t>
      </w:r>
      <w:r w:rsidRPr="009F10F6">
        <w:rPr>
          <w:rFonts w:ascii="Times New Roman" w:hAnsi="Times New Roman" w:cs="Times New Roman"/>
          <w:sz w:val="28"/>
          <w:szCs w:val="28"/>
        </w:rPr>
        <w:br/>
        <w:t>А мелок в них, посмотри,</w:t>
      </w:r>
      <w:r w:rsidRPr="009F10F6">
        <w:rPr>
          <w:rFonts w:ascii="Times New Roman" w:hAnsi="Times New Roman" w:cs="Times New Roman"/>
          <w:sz w:val="28"/>
          <w:szCs w:val="28"/>
        </w:rPr>
        <w:br/>
        <w:t>Вмиг пускает пузыри!</w:t>
      </w:r>
      <w:r w:rsidRPr="009F10F6">
        <w:rPr>
          <w:rFonts w:ascii="Times New Roman" w:hAnsi="Times New Roman" w:cs="Times New Roman"/>
          <w:sz w:val="28"/>
          <w:szCs w:val="28"/>
        </w:rPr>
        <w:br/>
        <w:t>И опасны для работы</w:t>
      </w:r>
      <w:r w:rsidRPr="009F10F6">
        <w:rPr>
          <w:rFonts w:ascii="Times New Roman" w:hAnsi="Times New Roman" w:cs="Times New Roman"/>
          <w:sz w:val="28"/>
          <w:szCs w:val="28"/>
        </w:rPr>
        <w:br/>
        <w:t>Эти жгучие ...</w:t>
      </w:r>
    </w:p>
    <w:p w:rsidR="00BA38F0" w:rsidRPr="00E76481" w:rsidRDefault="00BA38F0" w:rsidP="00F213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76481">
        <w:rPr>
          <w:rFonts w:ascii="Times New Roman" w:hAnsi="Times New Roman" w:cs="Times New Roman"/>
          <w:i/>
          <w:iCs/>
          <w:sz w:val="28"/>
          <w:szCs w:val="28"/>
        </w:rPr>
        <w:t>(Кислоты)</w:t>
      </w: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курс – на остров «Кислоты»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8F0" w:rsidRPr="003878FA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276C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in;height:170.25pt">
            <v:imagedata r:id="rId13" o:title=""/>
          </v:shape>
        </w:pict>
      </w:r>
    </w:p>
    <w:p w:rsidR="00BA38F0" w:rsidRPr="003878FA" w:rsidRDefault="00BA38F0" w:rsidP="00F213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остров весь пронизан реками и их притоками – сульфатной, хлоридной, нитратной…Долины заполнены  студенистыми веществами. В некоторых долинах выделяются газы, что делают их мертвыми. Нам удалось предварительно набрать воды из этих рек.</w:t>
      </w:r>
    </w:p>
    <w:p w:rsidR="00BA38F0" w:rsidRPr="00601B9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Вопросы для участников путешествия</w:t>
      </w:r>
    </w:p>
    <w:p w:rsidR="00BA38F0" w:rsidRPr="004F7752" w:rsidRDefault="00BA38F0" w:rsidP="00F2134A">
      <w:pPr>
        <w:pStyle w:val="ListParagraph"/>
        <w:numPr>
          <w:ilvl w:val="0"/>
          <w:numId w:val="6"/>
        </w:numPr>
        <w:spacing w:line="360" w:lineRule="auto"/>
        <w:jc w:val="both"/>
        <w:rPr>
          <w:i/>
          <w:iCs/>
          <w:sz w:val="28"/>
          <w:szCs w:val="28"/>
        </w:rPr>
      </w:pPr>
      <w:r w:rsidRPr="000A0F0E">
        <w:rPr>
          <w:sz w:val="28"/>
          <w:szCs w:val="28"/>
        </w:rPr>
        <w:t>Какие вещества называются</w:t>
      </w:r>
      <w:r w:rsidRPr="004F7752">
        <w:rPr>
          <w:sz w:val="28"/>
          <w:szCs w:val="28"/>
        </w:rPr>
        <w:t xml:space="preserve"> </w:t>
      </w:r>
      <w:r w:rsidRPr="000A0F0E">
        <w:rPr>
          <w:sz w:val="28"/>
          <w:szCs w:val="28"/>
        </w:rPr>
        <w:t xml:space="preserve">кислотами? </w:t>
      </w:r>
      <w:r w:rsidRPr="004F7752">
        <w:rPr>
          <w:i/>
          <w:iCs/>
          <w:sz w:val="28"/>
          <w:szCs w:val="28"/>
        </w:rPr>
        <w:t>(сложные вещества, в состав которых входят атомы водорода и кислотный остаток).</w:t>
      </w:r>
    </w:p>
    <w:p w:rsidR="00BA38F0" w:rsidRPr="001E0A10" w:rsidRDefault="00BA38F0" w:rsidP="00F2134A">
      <w:pPr>
        <w:pStyle w:val="ListParagraph"/>
        <w:numPr>
          <w:ilvl w:val="0"/>
          <w:numId w:val="6"/>
        </w:numPr>
        <w:spacing w:line="360" w:lineRule="auto"/>
        <w:jc w:val="both"/>
        <w:rPr>
          <w:i/>
          <w:iCs/>
          <w:sz w:val="28"/>
          <w:szCs w:val="28"/>
        </w:rPr>
      </w:pPr>
      <w:r w:rsidRPr="000A0F0E">
        <w:rPr>
          <w:sz w:val="28"/>
          <w:szCs w:val="28"/>
        </w:rPr>
        <w:t>Как классифицируют</w:t>
      </w:r>
      <w:r>
        <w:rPr>
          <w:sz w:val="28"/>
          <w:szCs w:val="28"/>
        </w:rPr>
        <w:t xml:space="preserve"> </w:t>
      </w:r>
      <w:r w:rsidRPr="000A0F0E">
        <w:rPr>
          <w:sz w:val="28"/>
          <w:szCs w:val="28"/>
        </w:rPr>
        <w:t xml:space="preserve">кислоты? </w:t>
      </w:r>
      <w:r w:rsidRPr="001E0A10">
        <w:rPr>
          <w:i/>
          <w:iCs/>
          <w:sz w:val="28"/>
          <w:szCs w:val="28"/>
        </w:rPr>
        <w:t>(Одноосновные, Двухосновные, Трехосновные– За Гидрогеном; Оксигенсодержащие,  Безоксигеновые – за Оксигеном)</w:t>
      </w:r>
    </w:p>
    <w:p w:rsidR="00BA38F0" w:rsidRDefault="00BA38F0" w:rsidP="00F213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доказать, что это кислоты? Давайте проведем эксперимент. (Ученики повторяют правила техники безопасности).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Эксперимент.</w:t>
      </w:r>
    </w:p>
    <w:p w:rsidR="00BA38F0" w:rsidRPr="00E62DA1" w:rsidRDefault="00BA38F0" w:rsidP="00F2134A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2DA1">
        <w:rPr>
          <w:sz w:val="28"/>
          <w:szCs w:val="28"/>
        </w:rPr>
        <w:t>(Смотрит в бинокль). Недалеко от нас – родник Индикаторов</w:t>
      </w:r>
      <w:r w:rsidRPr="00E62DA1">
        <w:rPr>
          <w:b/>
          <w:bCs/>
          <w:sz w:val="28"/>
          <w:szCs w:val="28"/>
        </w:rPr>
        <w:t xml:space="preserve">. </w:t>
      </w:r>
      <w:r w:rsidRPr="00E62DA1">
        <w:rPr>
          <w:sz w:val="28"/>
          <w:szCs w:val="28"/>
        </w:rPr>
        <w:t>Давайте приблизимся к роднику</w:t>
      </w:r>
      <w:r w:rsidRPr="00E62DA1">
        <w:rPr>
          <w:b/>
          <w:bCs/>
          <w:sz w:val="28"/>
          <w:szCs w:val="28"/>
        </w:rPr>
        <w:t>.</w:t>
      </w:r>
    </w:p>
    <w:p w:rsidR="00BA38F0" w:rsidRPr="001E0A10" w:rsidRDefault="00BA38F0" w:rsidP="00F2134A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2DA1">
        <w:rPr>
          <w:sz w:val="28"/>
          <w:szCs w:val="28"/>
        </w:rPr>
        <w:t>Что такое индикаторы</w:t>
      </w:r>
      <w:r w:rsidRPr="001E0A10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1E0A10">
        <w:rPr>
          <w:i/>
          <w:iCs/>
          <w:sz w:val="28"/>
          <w:szCs w:val="28"/>
        </w:rPr>
        <w:t>(соединения, позволяющее визуализировать изменение концентрации какого-либо вещества или компонента).</w:t>
      </w:r>
    </w:p>
    <w:p w:rsidR="00BA38F0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три пробирки с растворами </w:t>
      </w:r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r>
        <w:rPr>
          <w:rFonts w:ascii="Times New Roman" w:hAnsi="Times New Roman" w:cs="Times New Roman"/>
          <w:sz w:val="28"/>
          <w:szCs w:val="28"/>
        </w:rPr>
        <w:t xml:space="preserve"> вносим индикаторы:</w:t>
      </w:r>
    </w:p>
    <w:p w:rsidR="00BA38F0" w:rsidRPr="00E76481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лакмус; </w:t>
      </w:r>
      <w:r w:rsidRPr="00E76481">
        <w:rPr>
          <w:rFonts w:ascii="Times New Roman" w:hAnsi="Times New Roman" w:cs="Times New Roman"/>
          <w:i/>
          <w:iCs/>
          <w:sz w:val="28"/>
          <w:szCs w:val="28"/>
        </w:rPr>
        <w:t>(красный)</w:t>
      </w:r>
    </w:p>
    <w:p w:rsidR="00BA38F0" w:rsidRPr="00E76481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метилоранж; </w:t>
      </w:r>
      <w:r w:rsidRPr="00E76481">
        <w:rPr>
          <w:rFonts w:ascii="Times New Roman" w:hAnsi="Times New Roman" w:cs="Times New Roman"/>
          <w:i/>
          <w:iCs/>
          <w:sz w:val="28"/>
          <w:szCs w:val="28"/>
        </w:rPr>
        <w:t>(розовый)</w:t>
      </w:r>
    </w:p>
    <w:p w:rsidR="00BA38F0" w:rsidRPr="00E76481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фенолфталеин</w:t>
      </w:r>
      <w:r w:rsidRPr="00E76481">
        <w:rPr>
          <w:rFonts w:ascii="Times New Roman" w:hAnsi="Times New Roman" w:cs="Times New Roman"/>
          <w:i/>
          <w:iCs/>
          <w:sz w:val="28"/>
          <w:szCs w:val="28"/>
        </w:rPr>
        <w:t>.(бесцветный).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(Объяснение эксперимента – 1 балл)</w:t>
      </w:r>
    </w:p>
    <w:p w:rsidR="00BA38F0" w:rsidRDefault="00BA38F0" w:rsidP="00F213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Чтобы отправиться в дальнейшее путешествие, необходимо поделить население острова по схеме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2A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3" type="#_x0000_t75" style="width:470.25pt;height:326.25pt;visibility:visible">
            <v:imagedata r:id="rId14" o:title="" croptop="-5510f" cropbottom="-5593f"/>
            <o:lock v:ext="edit" aspectratio="f"/>
          </v:shape>
        </w:pict>
      </w:r>
    </w:p>
    <w:p w:rsidR="00BA38F0" w:rsidRDefault="00BA38F0" w:rsidP="00F213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86DB6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Чтобы отчалить от этого острова, необходимо выполнить задание.</w:t>
      </w:r>
    </w:p>
    <w:p w:rsidR="00BA38F0" w:rsidRPr="001E0A10" w:rsidRDefault="00BA38F0" w:rsidP="00F2134A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E0A10">
        <w:rPr>
          <w:rFonts w:ascii="Times New Roman" w:hAnsi="Times New Roman" w:cs="Times New Roman"/>
          <w:i/>
          <w:iCs/>
          <w:sz w:val="28"/>
          <w:szCs w:val="28"/>
        </w:rPr>
        <w:t>Игра «Третий лишний»</w:t>
      </w:r>
    </w:p>
    <w:p w:rsidR="00BA38F0" w:rsidRPr="001E0A1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каждого горизонтального рядка подчеркнуть формулу, которая является лишней. Объясните свой выбор. </w:t>
      </w:r>
      <w:r w:rsidRPr="00681540">
        <w:rPr>
          <w:rFonts w:ascii="Times New Roman" w:hAnsi="Times New Roman" w:cs="Times New Roman"/>
          <w:i/>
          <w:iCs/>
          <w:sz w:val="28"/>
          <w:szCs w:val="28"/>
        </w:rPr>
        <w:t>(H</w:t>
      </w:r>
      <w:r w:rsidRPr="0068154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681540">
        <w:rPr>
          <w:rFonts w:ascii="Times New Roman" w:hAnsi="Times New Roman" w:cs="Times New Roman"/>
          <w:i/>
          <w:iCs/>
          <w:sz w:val="28"/>
          <w:szCs w:val="28"/>
        </w:rPr>
        <w:t>SO</w:t>
      </w:r>
      <w:r w:rsidRPr="0068154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681540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1E0A1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1E0A1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PO</w:t>
      </w:r>
      <w:r w:rsidRPr="001E0A1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Pr="00681540">
        <w:rPr>
          <w:rFonts w:ascii="Times New Roman" w:hAnsi="Times New Roman" w:cs="Times New Roman"/>
          <w:i/>
          <w:iCs/>
          <w:sz w:val="28"/>
          <w:szCs w:val="28"/>
          <w:lang w:val="en-US"/>
        </w:rPr>
        <w:t>HBr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E0A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первым и правильно получит 1 балл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8).</w:t>
      </w:r>
    </w:p>
    <w:tbl>
      <w:tblPr>
        <w:tblW w:w="5787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929"/>
        <w:gridCol w:w="1929"/>
        <w:gridCol w:w="1929"/>
      </w:tblGrid>
      <w:tr w:rsidR="00BA38F0" w:rsidRPr="00105082">
        <w:trPr>
          <w:trHeight w:val="568"/>
        </w:trPr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HCl</w:t>
            </w:r>
            <w:r w:rsidRPr="00C338CE">
              <w:rPr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b/>
                <w:bCs/>
                <w:color w:val="FFFFFF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2</w:t>
            </w:r>
            <w:r w:rsidRPr="00C338CE">
              <w:rPr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SO</w:t>
            </w:r>
            <w:r w:rsidRPr="00681540">
              <w:rPr>
                <w:b/>
                <w:bCs/>
                <w:color w:val="FFFFFF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4</w:t>
            </w:r>
            <w:r w:rsidRPr="00C338CE">
              <w:rPr>
                <w:b/>
                <w:bCs/>
                <w:color w:val="FFFFFF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HF</w:t>
            </w:r>
            <w:r w:rsidRPr="00C338CE">
              <w:rPr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  <w:tr w:rsidR="00BA38F0" w:rsidRPr="00105082">
        <w:trPr>
          <w:trHeight w:val="568"/>
        </w:trPr>
        <w:tc>
          <w:tcPr>
            <w:tcW w:w="19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HI</w:t>
            </w:r>
            <w:r w:rsidRPr="00C338CE">
              <w:rPr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HF</w:t>
            </w:r>
            <w:r w:rsidRPr="00C338CE">
              <w:rPr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2</w:t>
            </w: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S</w:t>
            </w:r>
            <w:r w:rsidRPr="00C338CE">
              <w:rPr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  <w:tr w:rsidR="00BA38F0" w:rsidRPr="00105082">
        <w:trPr>
          <w:trHeight w:val="568"/>
        </w:trPr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2</w:t>
            </w: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SO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4</w:t>
            </w:r>
            <w:r w:rsidRPr="00C338CE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2</w:t>
            </w: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CO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3</w:t>
            </w:r>
            <w:r w:rsidRPr="00C338CE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3</w:t>
            </w: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PO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4</w:t>
            </w:r>
            <w:r w:rsidRPr="00C338CE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</w:tr>
      <w:tr w:rsidR="00BA38F0" w:rsidRPr="00105082">
        <w:trPr>
          <w:trHeight w:val="568"/>
        </w:trPr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2</w:t>
            </w: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SO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3</w:t>
            </w:r>
            <w:r w:rsidRPr="00C338CE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2</w:t>
            </w: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SiO</w:t>
            </w:r>
            <w:r w:rsidRPr="00681540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>3</w:t>
            </w:r>
            <w:r w:rsidRPr="00C338CE">
              <w:rPr>
                <w:color w:val="000000"/>
                <w:kern w:val="24"/>
                <w:position w:val="-9"/>
                <w:sz w:val="36"/>
                <w:szCs w:val="36"/>
                <w:vertAlign w:val="subscript"/>
                <w:lang w:eastAsia="ru-RU"/>
              </w:rPr>
              <w:t xml:space="preserve"> </w:t>
            </w:r>
          </w:p>
        </w:tc>
        <w:tc>
          <w:tcPr>
            <w:tcW w:w="1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C338CE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C338CE">
              <w:rPr>
                <w:color w:val="000000"/>
                <w:kern w:val="24"/>
                <w:sz w:val="36"/>
                <w:szCs w:val="36"/>
                <w:lang w:val="en-US" w:eastAsia="ru-RU"/>
              </w:rPr>
              <w:t>HBr</w:t>
            </w:r>
            <w:r w:rsidRPr="00C338CE">
              <w:rPr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</w:tbl>
    <w:p w:rsidR="00BA38F0" w:rsidRPr="00D03BCA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курс – на остров «Основания». </w:t>
      </w: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давайте поиграем в </w:t>
      </w:r>
      <w:r w:rsidRPr="001E0A10">
        <w:rPr>
          <w:rFonts w:ascii="Times New Roman" w:hAnsi="Times New Roman" w:cs="Times New Roman"/>
          <w:i/>
          <w:iCs/>
          <w:sz w:val="28"/>
          <w:szCs w:val="28"/>
        </w:rPr>
        <w:t>игру  «Попади в цель»</w: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на столах лежат конверты. В конвертах – карточки с формулами соединений. Вам необходимо определить формулы веществ и расставить коэффициенты. В трех связанных кружках представлены неполные записи уравнений химических реакций, выпишите формулы соответствующих веществ с необходимыми индексами и коэффициентами..</w:t>
      </w:r>
      <w:r w:rsidRPr="001E0A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первым и правильно получит 1 балл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9).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230">
        <w:rPr>
          <w:rFonts w:ascii="Times New Roman" w:hAnsi="Times New Roman" w:cs="Times New Roman"/>
          <w:sz w:val="28"/>
          <w:szCs w:val="28"/>
        </w:rPr>
        <w:pict>
          <v:shape id="_x0000_i1034" type="#_x0000_t75" style="width:312.75pt;height:186pt">
            <v:imagedata r:id="rId15" o:title=""/>
          </v:shape>
        </w:pict>
      </w:r>
    </w:p>
    <w:p w:rsidR="00BA38F0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пассажирам занять свои места. Подплываем на остров Основания.</w:t>
      </w:r>
      <w:r w:rsidRPr="00C33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Жители острова интересны тем, что одни из них растворимые, а другие – нерастворимые в воде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10).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76C">
        <w:rPr>
          <w:rFonts w:ascii="Times New Roman" w:hAnsi="Times New Roman" w:cs="Times New Roman"/>
          <w:sz w:val="28"/>
          <w:szCs w:val="28"/>
        </w:rPr>
        <w:pict>
          <v:shape id="_x0000_i1035" type="#_x0000_t75" style="width:320.25pt;height:197.25pt">
            <v:imagedata r:id="rId16" o:title=""/>
          </v:shape>
        </w:pic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38F0" w:rsidRPr="00601B9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Вопросы для участников путешествия</w:t>
      </w:r>
    </w:p>
    <w:p w:rsidR="00BA38F0" w:rsidRPr="00E76481" w:rsidRDefault="00BA38F0" w:rsidP="00F2134A">
      <w:pPr>
        <w:pStyle w:val="ListParagraph"/>
        <w:numPr>
          <w:ilvl w:val="0"/>
          <w:numId w:val="5"/>
        </w:num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Какие вещества называются основаниями? (</w:t>
      </w:r>
      <w:r w:rsidRPr="00E76481">
        <w:rPr>
          <w:i/>
          <w:iCs/>
          <w:sz w:val="28"/>
          <w:szCs w:val="28"/>
        </w:rPr>
        <w:t>сложные вещества, которые состоят из атома металлического элемента и одной или нескольких гидроксигрупп ОН).</w:t>
      </w:r>
    </w:p>
    <w:p w:rsidR="00BA38F0" w:rsidRDefault="00BA38F0" w:rsidP="00F2134A">
      <w:pPr>
        <w:pStyle w:val="ListParagraph"/>
        <w:numPr>
          <w:ilvl w:val="0"/>
          <w:numId w:val="5"/>
        </w:num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Как классифицируют основания? </w:t>
      </w:r>
      <w:r w:rsidRPr="00E76481">
        <w:rPr>
          <w:i/>
          <w:iCs/>
          <w:sz w:val="28"/>
          <w:szCs w:val="28"/>
        </w:rPr>
        <w:t>(растворимые и нерастворимые)</w:t>
      </w:r>
    </w:p>
    <w:p w:rsidR="00BA38F0" w:rsidRPr="000A0F0E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F0E">
        <w:rPr>
          <w:rFonts w:ascii="Times New Roman" w:hAnsi="Times New Roman" w:cs="Times New Roman"/>
          <w:sz w:val="28"/>
          <w:szCs w:val="28"/>
        </w:rPr>
        <w:t>Прошу пассажиров помочь поделить население острова по этому признаку.</w:t>
      </w:r>
    </w:p>
    <w:p w:rsidR="00BA38F0" w:rsidRPr="004D1DAE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DAE">
        <w:rPr>
          <w:rFonts w:ascii="Times New Roman" w:hAnsi="Times New Roman" w:cs="Times New Roman"/>
          <w:sz w:val="28"/>
          <w:szCs w:val="28"/>
          <w:lang w:val="en-US"/>
        </w:rPr>
        <w:t>KOH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 w:rsidRPr="004D1DAE">
        <w:rPr>
          <w:rFonts w:ascii="Times New Roman" w:hAnsi="Times New Roman" w:cs="Times New Roman"/>
          <w:sz w:val="28"/>
          <w:szCs w:val="28"/>
          <w:lang w:val="en-US"/>
        </w:rPr>
        <w:t>LiOH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D1D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Pb</w:t>
      </w:r>
      <w:r w:rsidRPr="004D1D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D1DAE">
        <w:rPr>
          <w:rFonts w:ascii="Times New Roman" w:hAnsi="Times New Roman" w:cs="Times New Roman"/>
          <w:sz w:val="28"/>
          <w:szCs w:val="28"/>
        </w:rPr>
        <w:t>)</w:t>
      </w:r>
      <w:r w:rsidRPr="004D1D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11).</w: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12A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хема 5" o:spid="_x0000_i1036" type="#_x0000_t75" style="width:308.25pt;height:165pt;visibility:visible">
            <v:imagedata r:id="rId17" o:title="" cropleft="-32950f" cropright="-33702f"/>
            <o:lock v:ext="edit" aspectratio="f"/>
          </v:shape>
        </w:pict>
      </w:r>
    </w:p>
    <w:p w:rsidR="00BA38F0" w:rsidRPr="007D5855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F0E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Чтобы отчалить от этого острова, необходимо выполнить задания.</w:t>
      </w:r>
    </w:p>
    <w:p w:rsidR="00BA38F0" w:rsidRPr="001E0A10" w:rsidRDefault="00BA38F0" w:rsidP="00F2134A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E0A10">
        <w:rPr>
          <w:rFonts w:ascii="Times New Roman" w:hAnsi="Times New Roman" w:cs="Times New Roman"/>
          <w:i/>
          <w:iCs/>
          <w:sz w:val="28"/>
          <w:szCs w:val="28"/>
        </w:rPr>
        <w:t>Игра «Шифрограмма»</w:t>
      </w:r>
    </w:p>
    <w:p w:rsidR="00BA38F0" w:rsidRPr="000527D2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чтения шифрограммы Вам необходимо использовать только те буквы, которые в ряду прямоугольника встречаются один раз. </w:t>
      </w:r>
      <w:r w:rsidRPr="00681540">
        <w:rPr>
          <w:rFonts w:ascii="Times New Roman" w:hAnsi="Times New Roman" w:cs="Times New Roman"/>
          <w:i/>
          <w:iCs/>
          <w:sz w:val="28"/>
          <w:szCs w:val="28"/>
        </w:rPr>
        <w:t>(Основания).</w:t>
      </w:r>
      <w:r w:rsidRPr="001E0A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первым и правильно получит 1 балл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(слад 12)</w:t>
      </w:r>
    </w:p>
    <w:tbl>
      <w:tblPr>
        <w:tblW w:w="4625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925"/>
        <w:gridCol w:w="925"/>
        <w:gridCol w:w="925"/>
        <w:gridCol w:w="925"/>
        <w:gridCol w:w="925"/>
      </w:tblGrid>
      <w:tr w:rsidR="00BA38F0" w:rsidRPr="00021AE5">
        <w:trPr>
          <w:trHeight w:val="754"/>
        </w:trPr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О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К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С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К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Н </w:t>
            </w:r>
          </w:p>
        </w:tc>
      </w:tr>
      <w:tr w:rsidR="00BA38F0" w:rsidRPr="00021AE5">
        <w:trPr>
          <w:trHeight w:val="754"/>
        </w:trPr>
        <w:tc>
          <w:tcPr>
            <w:tcW w:w="9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Б </w:t>
            </w:r>
          </w:p>
        </w:tc>
        <w:tc>
          <w:tcPr>
            <w:tcW w:w="9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О </w:t>
            </w:r>
          </w:p>
        </w:tc>
        <w:tc>
          <w:tcPr>
            <w:tcW w:w="9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Б </w:t>
            </w:r>
          </w:p>
        </w:tc>
        <w:tc>
          <w:tcPr>
            <w:tcW w:w="9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В </w:t>
            </w:r>
          </w:p>
        </w:tc>
        <w:tc>
          <w:tcPr>
            <w:tcW w:w="9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А </w:t>
            </w:r>
          </w:p>
        </w:tc>
      </w:tr>
      <w:tr w:rsidR="00BA38F0" w:rsidRPr="00021AE5">
        <w:trPr>
          <w:trHeight w:val="754"/>
        </w:trPr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Н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А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И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А 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Я </w:t>
            </w:r>
          </w:p>
        </w:tc>
      </w:tr>
    </w:tbl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Время отправляться к острову Соли. Но для этого вам необходимо повернуть штурвал в таком направлении, чтобы получились формулы солей, так, чтобы валентность элемента совпадала с валентностью кислотного остатка.</w:t>
      </w:r>
      <w:r w:rsidRPr="001E0A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первым и правильно получит 1 балл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13).</w:t>
      </w:r>
    </w:p>
    <w:p w:rsidR="00BA38F0" w:rsidRDefault="00BA38F0" w:rsidP="00F213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8F0" w:rsidRDefault="00BA38F0" w:rsidP="00F213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A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7" type="#_x0000_t75" style="width:352.5pt;height:282.75pt;visibility:visible">
            <v:imagedata r:id="rId18" o:title=""/>
          </v:shape>
        </w:pict>
      </w:r>
    </w:p>
    <w:p w:rsidR="00BA38F0" w:rsidRDefault="00BA38F0" w:rsidP="00F213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Направляемся на остров Соли!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14).</w:t>
      </w:r>
    </w:p>
    <w:p w:rsidR="00BA38F0" w:rsidRDefault="00BA38F0" w:rsidP="00F213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76C">
        <w:rPr>
          <w:rFonts w:ascii="Times New Roman" w:hAnsi="Times New Roman" w:cs="Times New Roman"/>
          <w:sz w:val="28"/>
          <w:szCs w:val="28"/>
        </w:rPr>
        <w:pict>
          <v:shape id="_x0000_i1038" type="#_x0000_t75" style="width:359.25pt;height:270pt">
            <v:imagedata r:id="rId19" o:title=""/>
          </v:shape>
        </w:pict>
      </w:r>
    </w:p>
    <w:p w:rsidR="00BA38F0" w:rsidRDefault="00BA38F0" w:rsidP="00F21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мы сели на соляные рифы и не сможем двигаться дальше, пока не ответим на вопросы.</w:t>
      </w:r>
    </w:p>
    <w:p w:rsidR="00BA38F0" w:rsidRPr="00601B9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>Вопросы для участников путешествия</w:t>
      </w:r>
    </w:p>
    <w:p w:rsidR="00BA38F0" w:rsidRDefault="00BA38F0" w:rsidP="00F2134A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это за рифы? </w:t>
      </w:r>
      <w:r w:rsidRPr="00E76481">
        <w:rPr>
          <w:i/>
          <w:iCs/>
          <w:sz w:val="28"/>
          <w:szCs w:val="28"/>
        </w:rPr>
        <w:t>(Соли).</w:t>
      </w:r>
    </w:p>
    <w:p w:rsidR="00BA38F0" w:rsidRPr="00E76481" w:rsidRDefault="00BA38F0" w:rsidP="00F2134A">
      <w:pPr>
        <w:pStyle w:val="ListParagraph"/>
        <w:numPr>
          <w:ilvl w:val="0"/>
          <w:numId w:val="4"/>
        </w:num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Что такое соли? </w:t>
      </w:r>
      <w:r w:rsidRPr="00E76481">
        <w:rPr>
          <w:i/>
          <w:iCs/>
          <w:sz w:val="28"/>
          <w:szCs w:val="28"/>
        </w:rPr>
        <w:t>(Сложные вещества, которые состоят из атомов металлических элементов и кислотных остатков)</w:t>
      </w:r>
    </w:p>
    <w:p w:rsidR="00BA38F0" w:rsidRPr="00E76481" w:rsidRDefault="00BA38F0" w:rsidP="00F2134A">
      <w:pPr>
        <w:pStyle w:val="ListParagraph"/>
        <w:numPr>
          <w:ilvl w:val="0"/>
          <w:numId w:val="4"/>
        </w:num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Как классифицируют соли? </w:t>
      </w:r>
      <w:r w:rsidRPr="00E76481">
        <w:rPr>
          <w:i/>
          <w:iCs/>
          <w:sz w:val="28"/>
          <w:szCs w:val="28"/>
        </w:rPr>
        <w:t>(средние, кислые и основные)</w:t>
      </w:r>
    </w:p>
    <w:p w:rsidR="00BA38F0" w:rsidRPr="000527D2" w:rsidRDefault="00BA38F0" w:rsidP="000527D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Формулу, название, классификацию солей установите в таблицу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:(слайд 15).</w:t>
      </w:r>
    </w:p>
    <w:p w:rsidR="00BA38F0" w:rsidRPr="007D5855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A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хема 9" o:spid="_x0000_i1039" type="#_x0000_t75" style="width:350.25pt;height:166.5pt;visibility:visible">
            <v:imagedata r:id="rId20" o:title="" cropleft="-17086f" cropright="-17114f"/>
            <o:lock v:ext="edit" aspectratio="f"/>
          </v:shape>
        </w:pict>
      </w:r>
    </w:p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54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Чтобы доплыть к пристани Превращений, необходимо преодолеть последнее препятствие. </w:t>
      </w:r>
    </w:p>
    <w:p w:rsidR="00BA38F0" w:rsidRDefault="00BA38F0" w:rsidP="00F213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на столах лежат конверты. В конвертах – карточки с формулами соединений. Необходимо быстро составить уравнения возможных реакций.</w:t>
      </w:r>
      <w:r w:rsidRPr="001E0A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первым и правильно получит 1 балл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16).</w:t>
      </w:r>
    </w:p>
    <w:tbl>
      <w:tblPr>
        <w:tblW w:w="5774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417"/>
        <w:gridCol w:w="1416"/>
        <w:gridCol w:w="1513"/>
        <w:gridCol w:w="1428"/>
      </w:tblGrid>
      <w:tr w:rsidR="00BA38F0" w:rsidRPr="00021AE5">
        <w:trPr>
          <w:trHeight w:val="415"/>
        </w:trPr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>4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val="en-US" w:eastAsia="ru-RU"/>
              </w:rPr>
              <w:t>Na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val="en-US" w:eastAsia="ru-RU"/>
              </w:rPr>
              <w:t>O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val="en-US" w:eastAsia="ru-RU"/>
              </w:rPr>
              <w:t>Cu(OH)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val="en-US" w:eastAsia="ru-RU"/>
              </w:rPr>
              <w:t>HCl</w:t>
            </w:r>
            <w:r w:rsidRPr="00021AE5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BA38F0" w:rsidRPr="00021AE5">
        <w:trPr>
          <w:trHeight w:val="415"/>
        </w:trPr>
        <w:tc>
          <w:tcPr>
            <w:tcW w:w="14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2Na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Zn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NaOH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NaCl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BA38F0" w:rsidRPr="00021AE5">
        <w:trPr>
          <w:trHeight w:val="415"/>
        </w:trPr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H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SO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4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ZnSO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4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CaO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0" w:type="dxa"/>
              <w:left w:w="108" w:type="dxa"/>
              <w:bottom w:w="0" w:type="dxa"/>
              <w:right w:w="108" w:type="dxa"/>
            </w:tcMar>
          </w:tcPr>
          <w:p w:rsidR="00BA38F0" w:rsidRPr="00021AE5" w:rsidRDefault="00BA38F0" w:rsidP="00B144CC">
            <w:pPr>
              <w:spacing w:after="0" w:line="36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CaCl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BA38F0" w:rsidRPr="00021AE5">
        <w:trPr>
          <w:trHeight w:val="415"/>
        </w:trPr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CuSO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4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H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2NaOH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Na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SO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4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BA38F0" w:rsidRPr="00021AE5">
        <w:trPr>
          <w:trHeight w:val="415"/>
        </w:trPr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H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position w:val="-8"/>
                <w:sz w:val="32"/>
                <w:szCs w:val="32"/>
                <w:vertAlign w:val="subscript"/>
                <w:lang w:val="en-US" w:eastAsia="ru-RU"/>
              </w:rPr>
              <w:t>2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2HCl</w:t>
            </w:r>
            <w:r w:rsidRPr="00021AE5">
              <w:rPr>
                <w:rFonts w:ascii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91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38F0" w:rsidRPr="00021AE5" w:rsidRDefault="00BA38F0" w:rsidP="00B144CC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</w:tbl>
    <w:p w:rsidR="00BA38F0" w:rsidRDefault="00BA38F0" w:rsidP="00F2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8F0" w:rsidRDefault="00BA38F0" w:rsidP="00F2134A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601B90"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Приближаемся на побережье Химических реакций.</w:t>
      </w:r>
    </w:p>
    <w:p w:rsidR="00BA38F0" w:rsidRPr="000527D2" w:rsidRDefault="00BA38F0" w:rsidP="00F2134A">
      <w:pPr>
        <w:spacing w:after="0" w:line="360" w:lineRule="auto"/>
        <w:ind w:left="357" w:firstLine="2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пристань Превращений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8F0" w:rsidRPr="00D6435E" w:rsidRDefault="00BA38F0" w:rsidP="00F2134A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76276C">
        <w:rPr>
          <w:rFonts w:ascii="Times New Roman" w:hAnsi="Times New Roman" w:cs="Times New Roman"/>
          <w:sz w:val="28"/>
          <w:szCs w:val="28"/>
        </w:rPr>
        <w:pict>
          <v:shape id="_x0000_i1040" type="#_x0000_t75" style="width:345pt;height:197.25pt">
            <v:imagedata r:id="rId21" o:title=""/>
          </v:shape>
        </w:pict>
      </w:r>
    </w:p>
    <w:p w:rsidR="00BA38F0" w:rsidRDefault="00BA38F0" w:rsidP="000527D2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жители острова общаются между собой и даже имеют способность превращаться в друг друга. Во время их смешивания мы часто наблюдаем признаки реакций: осадок, газ, изменение цвета и т.д.</w:t>
      </w:r>
    </w:p>
    <w:p w:rsidR="00BA38F0" w:rsidRDefault="00BA38F0" w:rsidP="00F21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признаки мы наблюдаем в цепочке превращений?</w:t>
      </w:r>
    </w:p>
    <w:p w:rsidR="00BA38F0" w:rsidRPr="00F2134A" w:rsidRDefault="00BA38F0" w:rsidP="00F2134A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330C8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Pr="005330C8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MgCl</w:t>
      </w:r>
      <w:r w:rsidRPr="00F213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330C8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MgCO</w:t>
      </w:r>
      <w:r w:rsidRPr="00F2134A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BA38F0" w:rsidRDefault="00BA38F0" w:rsidP="00F2134A">
      <w:pPr>
        <w:spacing w:after="0" w:line="360" w:lineRule="auto"/>
        <w:ind w:left="357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группа выполняет задание на маршрутном листе </w:t>
      </w:r>
      <w:r w:rsidRPr="000527D2">
        <w:rPr>
          <w:rFonts w:ascii="Times New Roman" w:hAnsi="Times New Roman" w:cs="Times New Roman"/>
          <w:i/>
          <w:iCs/>
          <w:sz w:val="28"/>
          <w:szCs w:val="28"/>
        </w:rPr>
        <w:t>(слайд 18).</w:t>
      </w:r>
    </w:p>
    <w:p w:rsidR="00BA38F0" w:rsidRPr="0086186F" w:rsidRDefault="00BA38F0" w:rsidP="00052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задание – 5 баллов</w:t>
      </w:r>
    </w:p>
    <w:p w:rsidR="00BA38F0" w:rsidRPr="0086186F" w:rsidRDefault="00BA38F0" w:rsidP="00F2134A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ZnSO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ZnCl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BA38F0" w:rsidRDefault="00BA38F0" w:rsidP="00F2134A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BaO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86186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86186F">
        <w:rPr>
          <w:rFonts w:ascii="Times New Roman" w:hAnsi="Times New Roman" w:cs="Times New Roman"/>
          <w:sz w:val="28"/>
          <w:szCs w:val="28"/>
        </w:rPr>
        <w:t>)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6186F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BaCl</w:t>
      </w:r>
      <w:r w:rsidRPr="0086186F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BA38F0" w:rsidRPr="0086186F" w:rsidRDefault="00BA38F0" w:rsidP="00F2134A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Pr="008618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618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FeO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→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6186F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8618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618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BA38F0" w:rsidRDefault="00BA38F0" w:rsidP="00F2134A">
      <w:pPr>
        <w:spacing w:after="0" w:line="360" w:lineRule="auto"/>
        <w:ind w:left="357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заканчивает свое задание, подходит к учителю со своим маршрутным листом.</w:t>
      </w:r>
    </w:p>
    <w:p w:rsidR="00BA38F0" w:rsidRDefault="00BA38F0" w:rsidP="00F2134A">
      <w:pPr>
        <w:spacing w:after="0" w:line="360" w:lineRule="auto"/>
        <w:ind w:left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0C8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5330C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30C8">
        <w:rPr>
          <w:rFonts w:ascii="Times New Roman" w:hAnsi="Times New Roman" w:cs="Times New Roman"/>
          <w:b/>
          <w:bCs/>
          <w:sz w:val="28"/>
          <w:szCs w:val="28"/>
        </w:rPr>
        <w:t>Анализ достижений учеников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Pr="005330C8">
        <w:rPr>
          <w:rFonts w:ascii="Times New Roman" w:hAnsi="Times New Roman" w:cs="Times New Roman"/>
          <w:b/>
          <w:bCs/>
          <w:sz w:val="28"/>
          <w:szCs w:val="28"/>
        </w:rPr>
        <w:t xml:space="preserve"> подведение итогов урока.</w:t>
      </w:r>
    </w:p>
    <w:p w:rsidR="00BA38F0" w:rsidRPr="00681540" w:rsidRDefault="00BA38F0" w:rsidP="000527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Вот и подошел конец нашего путешествия. Дети, у каждого из Вас на парте есть смайлики, которые изображают определенный вид эмоций. Поднимите тот смайлик, который показывает ваше настроение во время путешествия.</w:t>
      </w:r>
    </w:p>
    <w:p w:rsidR="00BA38F0" w:rsidRDefault="00BA38F0" w:rsidP="00F2134A">
      <w:pPr>
        <w:spacing w:after="0" w:line="360" w:lineRule="auto"/>
        <w:ind w:left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0C8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120E2A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30C8"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A38F0" w:rsidRDefault="00BA38F0" w:rsidP="00F2134A">
      <w:r w:rsidRPr="00120E2A">
        <w:rPr>
          <w:rFonts w:ascii="Times New Roman" w:hAnsi="Times New Roman" w:cs="Times New Roman"/>
          <w:sz w:val="28"/>
          <w:szCs w:val="28"/>
        </w:rPr>
        <w:t>Подготовиться к</w:t>
      </w:r>
      <w:r>
        <w:rPr>
          <w:rFonts w:ascii="Times New Roman" w:hAnsi="Times New Roman" w:cs="Times New Roman"/>
          <w:sz w:val="28"/>
          <w:szCs w:val="28"/>
        </w:rPr>
        <w:t xml:space="preserve"> тематическому оцениванию.</w:t>
      </w:r>
    </w:p>
    <w:sectPr w:rsidR="00BA38F0" w:rsidSect="00711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1BEB"/>
    <w:multiLevelType w:val="hybridMultilevel"/>
    <w:tmpl w:val="7EA270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482946"/>
    <w:multiLevelType w:val="hybridMultilevel"/>
    <w:tmpl w:val="5E50AD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FD77B30"/>
    <w:multiLevelType w:val="hybridMultilevel"/>
    <w:tmpl w:val="6A1E68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E9A30AC"/>
    <w:multiLevelType w:val="hybridMultilevel"/>
    <w:tmpl w:val="F3545C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4CB3ADF"/>
    <w:multiLevelType w:val="hybridMultilevel"/>
    <w:tmpl w:val="710C606A"/>
    <w:lvl w:ilvl="0" w:tplc="8FECF43E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B6C26"/>
    <w:multiLevelType w:val="hybridMultilevel"/>
    <w:tmpl w:val="E63A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34A"/>
    <w:rsid w:val="00021AE5"/>
    <w:rsid w:val="000527D2"/>
    <w:rsid w:val="000A0F0E"/>
    <w:rsid w:val="00105082"/>
    <w:rsid w:val="00120E2A"/>
    <w:rsid w:val="00195230"/>
    <w:rsid w:val="001E0A10"/>
    <w:rsid w:val="002D2283"/>
    <w:rsid w:val="00352CB9"/>
    <w:rsid w:val="003878FA"/>
    <w:rsid w:val="00412A05"/>
    <w:rsid w:val="00451B00"/>
    <w:rsid w:val="004D1DAE"/>
    <w:rsid w:val="004F7752"/>
    <w:rsid w:val="005330C8"/>
    <w:rsid w:val="00546518"/>
    <w:rsid w:val="00601B90"/>
    <w:rsid w:val="00681540"/>
    <w:rsid w:val="00711385"/>
    <w:rsid w:val="0076276C"/>
    <w:rsid w:val="007D5855"/>
    <w:rsid w:val="0086186F"/>
    <w:rsid w:val="008F2E48"/>
    <w:rsid w:val="009F10F6"/>
    <w:rsid w:val="00A95A99"/>
    <w:rsid w:val="00B144CC"/>
    <w:rsid w:val="00B161E8"/>
    <w:rsid w:val="00BA38F0"/>
    <w:rsid w:val="00C07E6E"/>
    <w:rsid w:val="00C338CE"/>
    <w:rsid w:val="00C91EDB"/>
    <w:rsid w:val="00CA213E"/>
    <w:rsid w:val="00CB02C5"/>
    <w:rsid w:val="00D03555"/>
    <w:rsid w:val="00D03BCA"/>
    <w:rsid w:val="00D45303"/>
    <w:rsid w:val="00D57923"/>
    <w:rsid w:val="00D6435E"/>
    <w:rsid w:val="00E176D3"/>
    <w:rsid w:val="00E52D5A"/>
    <w:rsid w:val="00E62DA1"/>
    <w:rsid w:val="00E76481"/>
    <w:rsid w:val="00F2134A"/>
    <w:rsid w:val="00F4051C"/>
    <w:rsid w:val="00F5458A"/>
    <w:rsid w:val="00F86DB6"/>
    <w:rsid w:val="00FC49E8"/>
    <w:rsid w:val="00FD4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34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21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F2134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2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13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12</Pages>
  <Words>1431</Words>
  <Characters>8157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market 11</cp:lastModifiedBy>
  <cp:revision>5</cp:revision>
  <cp:lastPrinted>2013-10-29T16:19:00Z</cp:lastPrinted>
  <dcterms:created xsi:type="dcterms:W3CDTF">2013-10-24T04:08:00Z</dcterms:created>
  <dcterms:modified xsi:type="dcterms:W3CDTF">2013-10-29T16:19:00Z</dcterms:modified>
</cp:coreProperties>
</file>