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0D4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D20D4" w:rsidRPr="0011036C" w:rsidRDefault="00ED20D4" w:rsidP="004D69F6">
      <w:pPr>
        <w:tabs>
          <w:tab w:val="left" w:pos="1005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1036C"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ED20D4" w:rsidRPr="0011036C" w:rsidRDefault="00ED20D4" w:rsidP="004D69F6">
      <w:pPr>
        <w:tabs>
          <w:tab w:val="left" w:pos="1005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11036C">
        <w:rPr>
          <w:rFonts w:ascii="Times New Roman" w:hAnsi="Times New Roman"/>
          <w:sz w:val="28"/>
          <w:szCs w:val="28"/>
        </w:rPr>
        <w:t>«Сергачская средняя общеобразовательная школа № 6»</w:t>
      </w:r>
    </w:p>
    <w:p w:rsidR="00ED20D4" w:rsidRPr="0011036C" w:rsidRDefault="00ED20D4" w:rsidP="004D69F6">
      <w:pPr>
        <w:tabs>
          <w:tab w:val="left" w:pos="10050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Сергача Нижегородской области</w:t>
      </w:r>
    </w:p>
    <w:p w:rsidR="00ED20D4" w:rsidRPr="0011036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11036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11036C" w:rsidRDefault="00ED20D4" w:rsidP="00F63E37">
      <w:pPr>
        <w:rPr>
          <w:rFonts w:ascii="Times New Roman" w:hAnsi="Times New Roman"/>
          <w:b/>
          <w:sz w:val="28"/>
          <w:szCs w:val="28"/>
        </w:rPr>
      </w:pPr>
    </w:p>
    <w:p w:rsidR="00ED20D4" w:rsidRPr="0011036C" w:rsidRDefault="00ED20D4" w:rsidP="00F63E37">
      <w:pPr>
        <w:rPr>
          <w:rFonts w:ascii="Times New Roman" w:hAnsi="Times New Roman"/>
          <w:b/>
          <w:sz w:val="28"/>
          <w:szCs w:val="28"/>
        </w:rPr>
      </w:pPr>
    </w:p>
    <w:p w:rsidR="00ED20D4" w:rsidRPr="0011036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11036C" w:rsidRDefault="00ED20D4" w:rsidP="004D69F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1036C">
        <w:rPr>
          <w:rFonts w:ascii="Times New Roman" w:hAnsi="Times New Roman"/>
          <w:sz w:val="28"/>
          <w:szCs w:val="28"/>
        </w:rPr>
        <w:t>Секция «Окружающий мир»</w:t>
      </w:r>
    </w:p>
    <w:p w:rsidR="00ED20D4" w:rsidRPr="0011036C" w:rsidRDefault="00ED20D4" w:rsidP="004D69F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ED20D4" w:rsidRPr="0011036C" w:rsidRDefault="00ED20D4" w:rsidP="004D69F6">
      <w:pPr>
        <w:spacing w:after="0" w:line="360" w:lineRule="auto"/>
        <w:jc w:val="center"/>
        <w:rPr>
          <w:rFonts w:ascii="Times New Roman" w:hAnsi="Times New Roman"/>
          <w:bCs/>
          <w:sz w:val="40"/>
          <w:szCs w:val="40"/>
        </w:rPr>
      </w:pPr>
      <w:r w:rsidRPr="0011036C">
        <w:rPr>
          <w:rFonts w:ascii="Times New Roman" w:hAnsi="Times New Roman"/>
          <w:bCs/>
          <w:sz w:val="40"/>
          <w:szCs w:val="40"/>
        </w:rPr>
        <w:t xml:space="preserve">Исследовательская  работа по теме: </w:t>
      </w:r>
    </w:p>
    <w:p w:rsidR="00ED20D4" w:rsidRPr="004A0B3C" w:rsidRDefault="00ED20D4" w:rsidP="004D69F6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color w:val="008000"/>
          <w:sz w:val="52"/>
          <w:szCs w:val="52"/>
        </w:rPr>
      </w:pPr>
      <w:r w:rsidRPr="004A0B3C">
        <w:rPr>
          <w:rFonts w:ascii="Times New Roman" w:hAnsi="Times New Roman"/>
          <w:b/>
          <w:bCs/>
          <w:i/>
          <w:iCs/>
          <w:color w:val="008000"/>
          <w:sz w:val="52"/>
          <w:szCs w:val="52"/>
        </w:rPr>
        <w:t>« Крапива - удивительное растение»</w:t>
      </w:r>
    </w:p>
    <w:p w:rsidR="00ED20D4" w:rsidRDefault="00ED20D4" w:rsidP="006E504D">
      <w:pPr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6E504D">
      <w:pPr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6E504D">
      <w:pPr>
        <w:spacing w:line="360" w:lineRule="auto"/>
        <w:ind w:left="-992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1.95pt;width:225pt;height:196.8pt;z-index:251654144">
            <v:imagedata r:id="rId7" o:title="" gain="74473f" blacklevel="5898f"/>
            <w10:wrap type="square"/>
          </v:shape>
        </w:pict>
      </w:r>
      <w:r w:rsidRPr="004A0B3C">
        <w:rPr>
          <w:rFonts w:ascii="Times New Roman" w:hAnsi="Times New Roman"/>
          <w:bCs/>
          <w:color w:val="000000"/>
          <w:sz w:val="28"/>
          <w:szCs w:val="28"/>
        </w:rPr>
        <w:t>Выполнил:</w:t>
      </w:r>
    </w:p>
    <w:p w:rsidR="00ED20D4" w:rsidRPr="004A0B3C" w:rsidRDefault="00ED20D4" w:rsidP="006E504D">
      <w:pPr>
        <w:spacing w:line="360" w:lineRule="auto"/>
        <w:ind w:left="-992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обучающий</w:t>
      </w:r>
      <w:r w:rsidRPr="004A0B3C">
        <w:rPr>
          <w:rFonts w:ascii="Times New Roman" w:hAnsi="Times New Roman"/>
          <w:bCs/>
          <w:color w:val="000000"/>
          <w:sz w:val="28"/>
          <w:szCs w:val="28"/>
        </w:rPr>
        <w:t>ся 3«Б» класса</w:t>
      </w:r>
    </w:p>
    <w:p w:rsidR="00ED20D4" w:rsidRPr="004A0B3C" w:rsidRDefault="00ED20D4" w:rsidP="006E504D">
      <w:pPr>
        <w:spacing w:line="360" w:lineRule="auto"/>
        <w:ind w:left="-992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>Кирилл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Н.</w:t>
      </w:r>
      <w:r w:rsidRPr="004A0B3C">
        <w:rPr>
          <w:rFonts w:ascii="Times New Roman" w:hAnsi="Times New Roman"/>
          <w:bCs/>
          <w:color w:val="000000"/>
          <w:sz w:val="28"/>
          <w:szCs w:val="28"/>
        </w:rPr>
        <w:t xml:space="preserve"> (9 лет), </w:t>
      </w:r>
    </w:p>
    <w:p w:rsidR="00ED20D4" w:rsidRPr="004A0B3C" w:rsidRDefault="00ED20D4" w:rsidP="006E504D">
      <w:pPr>
        <w:spacing w:line="360" w:lineRule="auto"/>
        <w:ind w:left="-992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Научный руководитель:</w:t>
      </w:r>
    </w:p>
    <w:p w:rsidR="00ED20D4" w:rsidRPr="004A0B3C" w:rsidRDefault="00ED20D4" w:rsidP="006E504D">
      <w:pPr>
        <w:spacing w:line="360" w:lineRule="auto"/>
        <w:ind w:left="-992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>Калинина Наталья Валерьевна,</w:t>
      </w:r>
    </w:p>
    <w:p w:rsidR="00ED20D4" w:rsidRPr="004A0B3C" w:rsidRDefault="00ED20D4" w:rsidP="006E504D">
      <w:pPr>
        <w:spacing w:line="360" w:lineRule="auto"/>
        <w:ind w:left="-992"/>
        <w:jc w:val="right"/>
        <w:rPr>
          <w:rFonts w:ascii="Times New Roman" w:hAnsi="Times New Roman"/>
          <w:bCs/>
          <w:color w:val="000000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 xml:space="preserve"> учитель начальных классов.</w:t>
      </w:r>
    </w:p>
    <w:p w:rsidR="00ED20D4" w:rsidRDefault="00ED20D4" w:rsidP="006E504D">
      <w:pPr>
        <w:spacing w:line="360" w:lineRule="auto"/>
        <w:ind w:left="-993"/>
        <w:jc w:val="center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6E504D">
      <w:pPr>
        <w:spacing w:line="360" w:lineRule="auto"/>
        <w:ind w:left="-993"/>
        <w:jc w:val="center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г.Сергач</w:t>
      </w:r>
    </w:p>
    <w:p w:rsidR="00ED20D4" w:rsidRPr="004A0B3C" w:rsidRDefault="00ED20D4" w:rsidP="004A0B3C">
      <w:pPr>
        <w:spacing w:line="360" w:lineRule="auto"/>
        <w:ind w:left="-993"/>
        <w:jc w:val="center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>2020</w:t>
      </w:r>
      <w:r w:rsidRPr="004A0B3C">
        <w:rPr>
          <w:rFonts w:ascii="Times New Roman" w:hAnsi="Times New Roman"/>
          <w:sz w:val="28"/>
          <w:szCs w:val="28"/>
        </w:rPr>
        <w:t xml:space="preserve">г. </w:t>
      </w:r>
    </w:p>
    <w:p w:rsidR="00ED20D4" w:rsidRPr="004A0B3C" w:rsidRDefault="00ED20D4" w:rsidP="004A0B3C">
      <w:pPr>
        <w:jc w:val="center"/>
        <w:rPr>
          <w:rFonts w:ascii="Times New Roman" w:hAnsi="Times New Roman"/>
          <w:b/>
          <w:sz w:val="28"/>
          <w:szCs w:val="28"/>
        </w:rPr>
      </w:pPr>
      <w:r w:rsidRPr="004A0B3C">
        <w:rPr>
          <w:rFonts w:ascii="Times New Roman" w:hAnsi="Times New Roman"/>
          <w:b/>
          <w:color w:val="000000"/>
          <w:sz w:val="28"/>
          <w:szCs w:val="28"/>
        </w:rPr>
        <w:t>Содержание</w:t>
      </w: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6E504D">
      <w:pPr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/>
          <w:bCs/>
          <w:color w:val="000000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 xml:space="preserve">Введение 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……………………………………………………………………3</w:t>
      </w:r>
    </w:p>
    <w:p w:rsidR="00ED20D4" w:rsidRPr="004A0B3C" w:rsidRDefault="00ED20D4" w:rsidP="006E504D">
      <w:pPr>
        <w:numPr>
          <w:ilvl w:val="0"/>
          <w:numId w:val="4"/>
        </w:numPr>
        <w:spacing w:after="0" w:line="360" w:lineRule="auto"/>
        <w:ind w:left="0" w:firstLine="0"/>
        <w:rPr>
          <w:rFonts w:ascii="Times New Roman" w:hAnsi="Times New Roman"/>
          <w:bCs/>
          <w:color w:val="000000"/>
          <w:sz w:val="28"/>
          <w:szCs w:val="28"/>
        </w:rPr>
      </w:pPr>
      <w:r w:rsidRPr="004A0B3C">
        <w:rPr>
          <w:rFonts w:ascii="Times New Roman" w:hAnsi="Times New Roman"/>
          <w:bCs/>
          <w:color w:val="000000"/>
          <w:sz w:val="28"/>
          <w:szCs w:val="28"/>
        </w:rPr>
        <w:t>Основная часть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……………………………………………………………4-8</w:t>
      </w:r>
      <w:r w:rsidRPr="004A0B3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ED20D4" w:rsidRPr="004A0B3C" w:rsidRDefault="00ED20D4" w:rsidP="006E504D">
      <w:pPr>
        <w:pStyle w:val="NormalWeb"/>
        <w:tabs>
          <w:tab w:val="num" w:pos="1440"/>
        </w:tabs>
        <w:spacing w:before="0" w:beforeAutospacing="0" w:after="0" w:afterAutospacing="0" w:line="360" w:lineRule="auto"/>
        <w:rPr>
          <w:sz w:val="28"/>
          <w:szCs w:val="28"/>
        </w:rPr>
      </w:pPr>
      <w:r w:rsidRPr="004A0B3C">
        <w:rPr>
          <w:bCs/>
          <w:color w:val="000000"/>
          <w:sz w:val="28"/>
          <w:szCs w:val="28"/>
        </w:rPr>
        <w:t>2.1.</w:t>
      </w:r>
      <w:r w:rsidRPr="004A0B3C">
        <w:rPr>
          <w:b/>
          <w:bCs/>
          <w:color w:val="000000"/>
          <w:sz w:val="28"/>
          <w:szCs w:val="28"/>
        </w:rPr>
        <w:t xml:space="preserve">  </w:t>
      </w:r>
      <w:r w:rsidRPr="004A0B3C">
        <w:rPr>
          <w:sz w:val="28"/>
          <w:szCs w:val="28"/>
        </w:rPr>
        <w:t>Изучение литературы о крапиве</w:t>
      </w:r>
      <w:r>
        <w:rPr>
          <w:sz w:val="28"/>
          <w:szCs w:val="28"/>
        </w:rPr>
        <w:t>……………………………………….4-7</w:t>
      </w:r>
    </w:p>
    <w:p w:rsidR="00ED20D4" w:rsidRPr="004A0B3C" w:rsidRDefault="00ED20D4" w:rsidP="006E504D">
      <w:pPr>
        <w:pStyle w:val="NormalWeb"/>
        <w:tabs>
          <w:tab w:val="num" w:pos="1440"/>
        </w:tabs>
        <w:spacing w:before="0" w:beforeAutospacing="0" w:after="0" w:afterAutospacing="0"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2.2.  </w:t>
      </w:r>
      <w:r w:rsidRPr="004A0B3C">
        <w:rPr>
          <w:sz w:val="28"/>
          <w:szCs w:val="28"/>
        </w:rPr>
        <w:t xml:space="preserve">Практическая работа по применению </w:t>
      </w:r>
      <w:r>
        <w:rPr>
          <w:sz w:val="28"/>
          <w:szCs w:val="28"/>
        </w:rPr>
        <w:t xml:space="preserve">полезных свойств </w:t>
      </w:r>
      <w:r w:rsidRPr="004A0B3C">
        <w:rPr>
          <w:sz w:val="28"/>
          <w:szCs w:val="28"/>
        </w:rPr>
        <w:t>крапивы</w:t>
      </w:r>
      <w:r>
        <w:rPr>
          <w:sz w:val="28"/>
          <w:szCs w:val="28"/>
        </w:rPr>
        <w:t>….7-8</w:t>
      </w:r>
    </w:p>
    <w:p w:rsidR="00ED20D4" w:rsidRPr="004A0B3C" w:rsidRDefault="00ED20D4" w:rsidP="006E504D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4A0B3C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…………………………………………………………………9</w:t>
      </w:r>
      <w:r w:rsidRPr="004A0B3C">
        <w:rPr>
          <w:sz w:val="28"/>
          <w:szCs w:val="28"/>
        </w:rPr>
        <w:t xml:space="preserve"> </w:t>
      </w:r>
    </w:p>
    <w:p w:rsidR="00ED20D4" w:rsidRPr="004A0B3C" w:rsidRDefault="00ED20D4" w:rsidP="006E504D">
      <w:pPr>
        <w:pStyle w:val="NormalWeb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rPr>
          <w:sz w:val="28"/>
          <w:szCs w:val="28"/>
        </w:rPr>
      </w:pPr>
      <w:r w:rsidRPr="004A0B3C">
        <w:rPr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………………………………………………………..10</w:t>
      </w:r>
    </w:p>
    <w:p w:rsidR="00ED20D4" w:rsidRPr="004A0B3C" w:rsidRDefault="00ED20D4" w:rsidP="006E504D">
      <w:pPr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Default="00ED20D4" w:rsidP="00292F5C">
      <w:pPr>
        <w:jc w:val="center"/>
        <w:rPr>
          <w:rFonts w:ascii="Times New Roman" w:hAnsi="Times New Roman"/>
          <w:b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Введение</w:t>
      </w:r>
    </w:p>
    <w:p w:rsidR="00ED20D4" w:rsidRPr="004A0B3C" w:rsidRDefault="00ED20D4" w:rsidP="00292F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4A0B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b/>
          <w:bCs/>
          <w:i/>
          <w:iCs/>
          <w:sz w:val="28"/>
          <w:szCs w:val="28"/>
        </w:rPr>
        <w:t>Актуальность.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B3C">
        <w:rPr>
          <w:rFonts w:ascii="Times New Roman" w:hAnsi="Times New Roman"/>
          <w:sz w:val="28"/>
          <w:szCs w:val="28"/>
        </w:rPr>
        <w:t xml:space="preserve">Однажды </w:t>
      </w:r>
      <w:r>
        <w:rPr>
          <w:rFonts w:ascii="Times New Roman" w:hAnsi="Times New Roman"/>
          <w:sz w:val="28"/>
          <w:szCs w:val="28"/>
        </w:rPr>
        <w:t>я</w:t>
      </w:r>
      <w:r w:rsidRPr="004A0B3C">
        <w:rPr>
          <w:rFonts w:ascii="Times New Roman" w:hAnsi="Times New Roman"/>
          <w:sz w:val="28"/>
          <w:szCs w:val="28"/>
        </w:rPr>
        <w:t xml:space="preserve"> помогал маме пропалывать грядки на нашем огороде. В зарослях сорняков меня больно обожгла кр</w:t>
      </w:r>
      <w:r>
        <w:rPr>
          <w:rFonts w:ascii="Times New Roman" w:hAnsi="Times New Roman"/>
          <w:sz w:val="28"/>
          <w:szCs w:val="28"/>
        </w:rPr>
        <w:t xml:space="preserve">апива. В сердцах я воскликнул: «И зачем </w:t>
      </w:r>
      <w:r w:rsidRPr="004A0B3C">
        <w:rPr>
          <w:rFonts w:ascii="Times New Roman" w:hAnsi="Times New Roman"/>
          <w:sz w:val="28"/>
          <w:szCs w:val="28"/>
        </w:rPr>
        <w:t>этот жгучий сорняк нужен природе, лучше бы его совсем не</w:t>
      </w:r>
      <w:r>
        <w:rPr>
          <w:rFonts w:ascii="Times New Roman" w:hAnsi="Times New Roman"/>
          <w:sz w:val="28"/>
          <w:szCs w:val="28"/>
        </w:rPr>
        <w:t xml:space="preserve"> было!». Мама мне  возразила: «</w:t>
      </w:r>
      <w:r w:rsidRPr="004A0B3C">
        <w:rPr>
          <w:rFonts w:ascii="Times New Roman" w:hAnsi="Times New Roman"/>
          <w:sz w:val="28"/>
          <w:szCs w:val="28"/>
        </w:rPr>
        <w:t>Хоть крапива и сорняк, но он очень полезный». Мне захотелось узнать, чем так полезно и удивительно это жгучее растение.</w:t>
      </w:r>
    </w:p>
    <w:p w:rsidR="00ED20D4" w:rsidRPr="004A0B3C" w:rsidRDefault="00ED20D4" w:rsidP="004A0B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4A0B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Цель исследования</w:t>
      </w:r>
      <w:r w:rsidRPr="004A0B3C">
        <w:rPr>
          <w:rFonts w:ascii="Times New Roman" w:hAnsi="Times New Roman"/>
          <w:sz w:val="28"/>
          <w:szCs w:val="28"/>
        </w:rPr>
        <w:t>: выяснить, может ли крапива быть полезной. Узнать интересные факты о крапиве.</w:t>
      </w:r>
    </w:p>
    <w:p w:rsidR="00ED20D4" w:rsidRPr="004A0B3C" w:rsidRDefault="00ED20D4" w:rsidP="004A0B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4A0B3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Задачи исследования:</w:t>
      </w:r>
    </w:p>
    <w:p w:rsidR="00ED20D4" w:rsidRPr="004A0B3C" w:rsidRDefault="00ED20D4" w:rsidP="004A0B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 xml:space="preserve">- </w:t>
      </w:r>
      <w:r w:rsidRPr="004A0B3C">
        <w:rPr>
          <w:rFonts w:ascii="Times New Roman" w:hAnsi="Times New Roman"/>
          <w:sz w:val="28"/>
          <w:szCs w:val="28"/>
        </w:rPr>
        <w:t>изучить информацию о крапиве.</w:t>
      </w:r>
    </w:p>
    <w:p w:rsidR="00ED20D4" w:rsidRPr="004A0B3C" w:rsidRDefault="00ED20D4" w:rsidP="004A0B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B3C">
        <w:rPr>
          <w:rFonts w:ascii="Times New Roman" w:hAnsi="Times New Roman"/>
          <w:sz w:val="28"/>
          <w:szCs w:val="28"/>
        </w:rPr>
        <w:t>определить полезные свойства крапивы.</w:t>
      </w:r>
    </w:p>
    <w:p w:rsidR="00ED20D4" w:rsidRPr="004A0B3C" w:rsidRDefault="00ED20D4" w:rsidP="004A0B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B3C">
        <w:rPr>
          <w:rFonts w:ascii="Times New Roman" w:hAnsi="Times New Roman"/>
          <w:sz w:val="28"/>
          <w:szCs w:val="28"/>
        </w:rPr>
        <w:t>выяснить, для каких целей люди используют крапиву.</w:t>
      </w:r>
    </w:p>
    <w:p w:rsidR="00ED20D4" w:rsidRPr="004A0B3C" w:rsidRDefault="00ED20D4" w:rsidP="004A0B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B3C">
        <w:rPr>
          <w:rFonts w:ascii="Times New Roman" w:hAnsi="Times New Roman"/>
          <w:sz w:val="28"/>
          <w:szCs w:val="28"/>
        </w:rPr>
        <w:t>провести опыты по применению крапивы.</w:t>
      </w:r>
    </w:p>
    <w:p w:rsidR="00ED20D4" w:rsidRPr="006D2003" w:rsidRDefault="00ED20D4" w:rsidP="006D200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2003">
        <w:rPr>
          <w:rFonts w:ascii="Times New Roman" w:hAnsi="Times New Roman"/>
          <w:sz w:val="28"/>
          <w:szCs w:val="28"/>
        </w:rPr>
        <w:t xml:space="preserve">- узнать новое и интересное из жизни растений, расширить свой кругозор. </w:t>
      </w:r>
    </w:p>
    <w:p w:rsidR="00ED20D4" w:rsidRPr="004A0B3C" w:rsidRDefault="00ED20D4" w:rsidP="004A0B3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77289D">
      <w:pPr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E313FE">
      <w:pPr>
        <w:jc w:val="center"/>
        <w:rPr>
          <w:rFonts w:ascii="Times New Roman" w:hAnsi="Times New Roman"/>
          <w:b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Основная часть</w:t>
      </w:r>
    </w:p>
    <w:p w:rsidR="00ED20D4" w:rsidRPr="004A0B3C" w:rsidRDefault="00ED20D4" w:rsidP="003013B2">
      <w:pPr>
        <w:rPr>
          <w:rFonts w:ascii="Times New Roman" w:hAnsi="Times New Roman"/>
          <w:b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 xml:space="preserve">Объект исследования: </w:t>
      </w:r>
      <w:r w:rsidRPr="007E7C40">
        <w:rPr>
          <w:rFonts w:ascii="Times New Roman" w:hAnsi="Times New Roman"/>
          <w:bCs/>
          <w:sz w:val="28"/>
          <w:szCs w:val="28"/>
        </w:rPr>
        <w:t>крапива.</w:t>
      </w:r>
    </w:p>
    <w:p w:rsidR="00ED20D4" w:rsidRPr="007E7C40" w:rsidRDefault="00ED20D4" w:rsidP="007E7C40">
      <w:pPr>
        <w:spacing w:line="360" w:lineRule="auto"/>
        <w:rPr>
          <w:rFonts w:ascii="Times New Roman" w:hAnsi="Times New Roman"/>
          <w:sz w:val="28"/>
          <w:szCs w:val="28"/>
        </w:rPr>
      </w:pPr>
      <w:r w:rsidRPr="007E7C40">
        <w:rPr>
          <w:rFonts w:ascii="Times New Roman" w:hAnsi="Times New Roman"/>
          <w:b/>
          <w:bCs/>
          <w:sz w:val="28"/>
          <w:szCs w:val="28"/>
        </w:rPr>
        <w:t xml:space="preserve">Предмет  исследования: </w:t>
      </w:r>
      <w:r w:rsidRPr="007E7C40">
        <w:rPr>
          <w:rFonts w:ascii="Times New Roman" w:hAnsi="Times New Roman"/>
          <w:b/>
          <w:sz w:val="28"/>
          <w:szCs w:val="28"/>
        </w:rPr>
        <w:t xml:space="preserve">  </w:t>
      </w:r>
      <w:r w:rsidRPr="007E7C40">
        <w:rPr>
          <w:rFonts w:ascii="Times New Roman" w:hAnsi="Times New Roman"/>
          <w:bCs/>
          <w:sz w:val="28"/>
          <w:szCs w:val="28"/>
        </w:rPr>
        <w:t>полезные свойства крапивы.</w:t>
      </w:r>
    </w:p>
    <w:p w:rsidR="00ED20D4" w:rsidRPr="007E7C40" w:rsidRDefault="00ED20D4" w:rsidP="007E7C40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E7C40">
        <w:rPr>
          <w:rFonts w:ascii="Times New Roman" w:hAnsi="Times New Roman"/>
          <w:sz w:val="28"/>
          <w:szCs w:val="28"/>
        </w:rPr>
        <w:t>Моё исследование состояло из трех этапов:</w:t>
      </w:r>
    </w:p>
    <w:p w:rsidR="00ED20D4" w:rsidRPr="007E7C40" w:rsidRDefault="00ED20D4" w:rsidP="007E7C40">
      <w:pPr>
        <w:pStyle w:val="NormalWeb"/>
        <w:tabs>
          <w:tab w:val="num" w:pos="1440"/>
        </w:tabs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noProof/>
        </w:rPr>
        <w:pict>
          <v:shape id="_x0000_s1027" type="#_x0000_t75" style="position:absolute;left:0;text-align:left;margin-left:0;margin-top:5.7pt;width:51.6pt;height:55pt;z-index:251652096">
            <v:imagedata r:id="rId8" o:title="" croptop="14964f" cropbottom="10622f" cropleft="33946f" cropright="4377f" chromakey="#d9d5d6" gain="86232f"/>
            <w10:wrap type="square"/>
          </v:shape>
        </w:pict>
      </w:r>
    </w:p>
    <w:p w:rsidR="00ED20D4" w:rsidRPr="007E7C40" w:rsidRDefault="00ED20D4" w:rsidP="007E7C40">
      <w:pPr>
        <w:pStyle w:val="NormalWeb"/>
        <w:tabs>
          <w:tab w:val="num" w:pos="144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E7C40">
        <w:rPr>
          <w:sz w:val="28"/>
          <w:szCs w:val="28"/>
          <w:u w:val="single"/>
        </w:rPr>
        <w:t xml:space="preserve"> 1этап:</w:t>
      </w:r>
      <w:r w:rsidRPr="007E7C40">
        <w:rPr>
          <w:sz w:val="28"/>
          <w:szCs w:val="28"/>
        </w:rPr>
        <w:t xml:space="preserve">    Изучение  литературы  о крапиве и её свойствах.</w:t>
      </w:r>
    </w:p>
    <w:p w:rsidR="00ED20D4" w:rsidRPr="007E7C40" w:rsidRDefault="00ED20D4" w:rsidP="007E7C40">
      <w:pPr>
        <w:pStyle w:val="NormalWeb"/>
        <w:tabs>
          <w:tab w:val="num" w:pos="1440"/>
        </w:tabs>
        <w:spacing w:before="0" w:beforeAutospacing="0" w:after="0" w:afterAutospacing="0" w:line="360" w:lineRule="auto"/>
        <w:jc w:val="both"/>
        <w:rPr>
          <w:sz w:val="28"/>
          <w:szCs w:val="28"/>
          <w:u w:val="single"/>
        </w:rPr>
      </w:pPr>
    </w:p>
    <w:p w:rsidR="00ED20D4" w:rsidRPr="007E7C40" w:rsidRDefault="00ED20D4" w:rsidP="007E7C40">
      <w:pPr>
        <w:pStyle w:val="NormalWeb"/>
        <w:tabs>
          <w:tab w:val="num" w:pos="1440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ED20D4" w:rsidRPr="007E7C40" w:rsidRDefault="00ED20D4" w:rsidP="007E7C40">
      <w:pPr>
        <w:pStyle w:val="NormalWeb"/>
        <w:tabs>
          <w:tab w:val="num" w:pos="1440"/>
        </w:tabs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noProof/>
        </w:rPr>
        <w:pict>
          <v:shape id="_x0000_s1028" type="#_x0000_t75" style="position:absolute;left:0;text-align:left;margin-left:0;margin-top:4.3pt;width:50.35pt;height:52.45pt;z-index:251653120">
            <v:imagedata r:id="rId9" o:title="" gain="93623f"/>
            <w10:wrap type="square"/>
          </v:shape>
        </w:pict>
      </w:r>
    </w:p>
    <w:p w:rsidR="00ED20D4" w:rsidRPr="007E7C40" w:rsidRDefault="00ED20D4" w:rsidP="007E7C40">
      <w:pPr>
        <w:pStyle w:val="NormalWeb"/>
        <w:tabs>
          <w:tab w:val="num" w:pos="1440"/>
        </w:tabs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7E7C40">
        <w:rPr>
          <w:sz w:val="28"/>
          <w:szCs w:val="28"/>
          <w:u w:val="single"/>
        </w:rPr>
        <w:t xml:space="preserve"> 2 этап:</w:t>
      </w:r>
      <w:r w:rsidRPr="007E7C40">
        <w:rPr>
          <w:sz w:val="28"/>
          <w:szCs w:val="28"/>
        </w:rPr>
        <w:t xml:space="preserve">   Пра</w:t>
      </w:r>
      <w:r>
        <w:rPr>
          <w:sz w:val="28"/>
          <w:szCs w:val="28"/>
        </w:rPr>
        <w:t>ктическая работа по применению</w:t>
      </w:r>
      <w:r w:rsidRPr="007E7C40">
        <w:rPr>
          <w:sz w:val="28"/>
          <w:szCs w:val="28"/>
        </w:rPr>
        <w:t xml:space="preserve"> </w:t>
      </w:r>
      <w:r>
        <w:rPr>
          <w:sz w:val="28"/>
          <w:szCs w:val="28"/>
        </w:rPr>
        <w:t>полезных свойств крапивы.</w:t>
      </w:r>
    </w:p>
    <w:p w:rsidR="00ED20D4" w:rsidRPr="007E7C40" w:rsidRDefault="00ED20D4" w:rsidP="007E7C40">
      <w:pPr>
        <w:spacing w:line="360" w:lineRule="auto"/>
        <w:rPr>
          <w:rFonts w:ascii="Times New Roman" w:hAnsi="Times New Roman"/>
          <w:sz w:val="28"/>
          <w:szCs w:val="28"/>
          <w:u w:val="single"/>
        </w:rPr>
      </w:pPr>
    </w:p>
    <w:p w:rsidR="00ED20D4" w:rsidRDefault="00ED20D4" w:rsidP="0090706A">
      <w:pPr>
        <w:spacing w:line="360" w:lineRule="auto"/>
        <w:rPr>
          <w:rFonts w:ascii="Times New Roman" w:hAnsi="Times New Roman"/>
          <w:sz w:val="28"/>
          <w:szCs w:val="28"/>
        </w:rPr>
      </w:pPr>
      <w:r w:rsidRPr="006D2003">
        <w:rPr>
          <w:rFonts w:ascii="Times New Roman" w:hAnsi="Times New Roman"/>
          <w:sz w:val="28"/>
          <w:szCs w:val="28"/>
        </w:rPr>
        <w:t xml:space="preserve">                  </w:t>
      </w:r>
      <w:r w:rsidRPr="007E7C40">
        <w:rPr>
          <w:rFonts w:ascii="Times New Roman" w:hAnsi="Times New Roman"/>
          <w:sz w:val="28"/>
          <w:szCs w:val="28"/>
          <w:u w:val="single"/>
        </w:rPr>
        <w:t>3 этап</w:t>
      </w:r>
      <w:r w:rsidRPr="007E7C40">
        <w:rPr>
          <w:rFonts w:ascii="Times New Roman" w:hAnsi="Times New Roman"/>
          <w:sz w:val="28"/>
          <w:szCs w:val="28"/>
        </w:rPr>
        <w:t>: Результаты исследования.  Выводы.</w:t>
      </w:r>
    </w:p>
    <w:p w:rsidR="00ED20D4" w:rsidRPr="00DA116A" w:rsidRDefault="00ED20D4" w:rsidP="0090706A">
      <w:pPr>
        <w:pStyle w:val="NormalWeb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 w:rsidRPr="00DA116A">
        <w:rPr>
          <w:b/>
          <w:i/>
          <w:sz w:val="28"/>
          <w:szCs w:val="28"/>
        </w:rPr>
        <w:t>1этап</w:t>
      </w:r>
    </w:p>
    <w:p w:rsidR="00ED20D4" w:rsidRPr="00466891" w:rsidRDefault="00ED20D4" w:rsidP="0090706A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-.3pt;margin-top:-.85pt;width:123.3pt;height:199pt;z-index:251655168">
            <v:imagedata r:id="rId10" o:title="" blacklevel="1966f"/>
            <w10:wrap type="square"/>
          </v:shape>
        </w:pict>
      </w:r>
      <w:r w:rsidRPr="004A0B3C">
        <w:rPr>
          <w:color w:val="000000"/>
          <w:sz w:val="28"/>
          <w:szCs w:val="28"/>
        </w:rPr>
        <w:t xml:space="preserve">Род </w:t>
      </w:r>
      <w:r>
        <w:rPr>
          <w:color w:val="000000"/>
          <w:sz w:val="28"/>
          <w:szCs w:val="28"/>
        </w:rPr>
        <w:t xml:space="preserve">Крапива </w:t>
      </w:r>
      <w:r>
        <w:rPr>
          <w:sz w:val="28"/>
          <w:szCs w:val="28"/>
        </w:rPr>
        <w:t>семейства</w:t>
      </w:r>
      <w:r w:rsidRPr="004A0B3C">
        <w:rPr>
          <w:sz w:val="28"/>
          <w:szCs w:val="28"/>
        </w:rPr>
        <w:t xml:space="preserve"> Крапивные</w:t>
      </w:r>
      <w:r w:rsidRPr="004A0B3C">
        <w:rPr>
          <w:color w:val="000000"/>
          <w:sz w:val="28"/>
          <w:szCs w:val="28"/>
        </w:rPr>
        <w:t xml:space="preserve"> включает в себя около 40</w:t>
      </w:r>
      <w:r>
        <w:rPr>
          <w:color w:val="000000"/>
          <w:sz w:val="28"/>
          <w:szCs w:val="28"/>
        </w:rPr>
        <w:t xml:space="preserve"> </w:t>
      </w:r>
      <w:r w:rsidRPr="004A0B3C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4A0B3C">
        <w:rPr>
          <w:color w:val="000000"/>
          <w:sz w:val="28"/>
          <w:szCs w:val="28"/>
        </w:rPr>
        <w:t>45 видов. Наибольшее распространение в России имеют крапива двудомная и крапива жгучая.</w:t>
      </w:r>
      <w:r>
        <w:rPr>
          <w:color w:val="000000"/>
          <w:sz w:val="28"/>
          <w:szCs w:val="28"/>
        </w:rPr>
        <w:t xml:space="preserve"> </w:t>
      </w:r>
      <w:r w:rsidRPr="00F63E37">
        <w:rPr>
          <w:sz w:val="28"/>
          <w:szCs w:val="28"/>
          <w:shd w:val="clear" w:color="auto" w:fill="FFFFFF"/>
        </w:rPr>
        <w:t>Крапива двудомная — многолетнее травянистое растение. Достигает в высоту 60—200 см (при идеальных климатических условиях и при высокой плотности размещения растений на месте произрастания). Всё растение густо покрыто</w:t>
      </w:r>
      <w:r w:rsidRPr="00F63E37">
        <w:rPr>
          <w:rStyle w:val="apple-converted-space"/>
          <w:sz w:val="28"/>
          <w:szCs w:val="28"/>
          <w:shd w:val="clear" w:color="auto" w:fill="FFFFFF"/>
        </w:rPr>
        <w:t> </w:t>
      </w:r>
      <w:r w:rsidRPr="00F63E37">
        <w:rPr>
          <w:sz w:val="28"/>
          <w:szCs w:val="28"/>
          <w:shd w:val="clear" w:color="auto" w:fill="FFFFFF"/>
        </w:rPr>
        <w:t>жгучими волосками.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466891">
        <w:rPr>
          <w:color w:val="222222"/>
          <w:sz w:val="28"/>
          <w:szCs w:val="28"/>
          <w:shd w:val="clear" w:color="auto" w:fill="FFFFFF"/>
        </w:rPr>
        <w:t>Цветет с мая до глубокой осени.</w:t>
      </w: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4A0B3C">
        <w:rPr>
          <w:sz w:val="28"/>
          <w:szCs w:val="28"/>
        </w:rPr>
        <w:t>Цветки собраны в колосовидные соцветия</w:t>
      </w:r>
      <w:r w:rsidRPr="00466891">
        <w:rPr>
          <w:sz w:val="28"/>
          <w:szCs w:val="28"/>
        </w:rPr>
        <w:t>.  </w:t>
      </w:r>
      <w:r w:rsidRPr="00466891">
        <w:rPr>
          <w:sz w:val="28"/>
          <w:szCs w:val="28"/>
          <w:shd w:val="clear" w:color="auto" w:fill="FFFFFF"/>
        </w:rPr>
        <w:t>Растёт на сорных местах у жилищ и заборов, близ скотных дворов, вдоль дорог, на пустырях и заброшенных землях, на незаросших лесных вырубках, по сырым лугам и лесам, берегам водоёмов, канавам и оврагам. Благодаря своей способности вегетативно размножаться с помощью длинных корневищ часто образует обширные, почти чистые заросли —</w:t>
      </w:r>
      <w:r w:rsidRPr="00466891">
        <w:rPr>
          <w:rStyle w:val="apple-converted-space"/>
          <w:sz w:val="28"/>
          <w:szCs w:val="28"/>
          <w:shd w:val="clear" w:color="auto" w:fill="FFFFFF"/>
        </w:rPr>
        <w:t> </w:t>
      </w:r>
      <w:r w:rsidRPr="00466891">
        <w:rPr>
          <w:i/>
          <w:iCs/>
          <w:sz w:val="28"/>
          <w:szCs w:val="28"/>
          <w:shd w:val="clear" w:color="auto" w:fill="FFFFFF"/>
        </w:rPr>
        <w:t xml:space="preserve">крапивники. </w:t>
      </w:r>
      <w:r w:rsidRPr="00466891">
        <w:rPr>
          <w:sz w:val="28"/>
          <w:szCs w:val="28"/>
        </w:rPr>
        <w:t xml:space="preserve">Площадь, которую занимает крапива, </w:t>
      </w:r>
      <w:r>
        <w:rPr>
          <w:sz w:val="28"/>
          <w:szCs w:val="28"/>
        </w:rPr>
        <w:t>может составля</w:t>
      </w:r>
      <w:r w:rsidRPr="00466891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Pr="00466891">
        <w:rPr>
          <w:sz w:val="28"/>
          <w:szCs w:val="28"/>
        </w:rPr>
        <w:t xml:space="preserve"> территорию в полтора гекта</w:t>
      </w:r>
      <w:r>
        <w:rPr>
          <w:sz w:val="28"/>
          <w:szCs w:val="28"/>
        </w:rPr>
        <w:t>р</w:t>
      </w:r>
      <w:r w:rsidRPr="00466891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 xml:space="preserve">В садах и огородах это </w:t>
      </w:r>
      <w:r w:rsidRPr="00466891">
        <w:rPr>
          <w:color w:val="222222"/>
          <w:sz w:val="28"/>
          <w:szCs w:val="28"/>
          <w:shd w:val="clear" w:color="auto" w:fill="FFFFFF"/>
        </w:rPr>
        <w:t>трудно искореняемый</w:t>
      </w:r>
      <w:r w:rsidRPr="00466891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466891">
        <w:rPr>
          <w:sz w:val="28"/>
          <w:szCs w:val="28"/>
          <w:shd w:val="clear" w:color="auto" w:fill="FFFFFF"/>
        </w:rPr>
        <w:t>сорняк</w:t>
      </w:r>
      <w:r w:rsidRPr="00466891">
        <w:rPr>
          <w:color w:val="222222"/>
          <w:sz w:val="28"/>
          <w:szCs w:val="28"/>
          <w:shd w:val="clear" w:color="auto" w:fill="FFFFFF"/>
        </w:rPr>
        <w:t>.</w:t>
      </w:r>
    </w:p>
    <w:p w:rsidR="00ED20D4" w:rsidRPr="00710440" w:rsidRDefault="00ED20D4" w:rsidP="005815F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0;margin-top:0;width:138.05pt;height:200.3pt;z-index:251656192">
            <v:imagedata r:id="rId11" o:title="" gain="74473f" blacklevel="5898f"/>
            <w10:wrap type="square"/>
          </v:shape>
        </w:pict>
      </w:r>
      <w:r>
        <w:rPr>
          <w:rFonts w:ascii="Times New Roman" w:hAnsi="Times New Roman"/>
          <w:sz w:val="28"/>
          <w:szCs w:val="28"/>
          <w:shd w:val="clear" w:color="auto" w:fill="FFFFFF"/>
        </w:rPr>
        <w:t>Крапиву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 xml:space="preserve"> применяли в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медицине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античных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времён.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Легионеры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Цезаря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во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время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Галльской войны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хлестали себя крапивой, чтобы согреться. В русских травниках крапиву упоминают с XVI века как эффективное средство для заживления ран.</w:t>
      </w:r>
      <w:r w:rsidRPr="00710440">
        <w:rPr>
          <w:rFonts w:ascii="Times New Roman" w:hAnsi="Times New Roman"/>
          <w:sz w:val="28"/>
          <w:szCs w:val="28"/>
        </w:rPr>
        <w:t xml:space="preserve"> Если дотронутся до крапивы, то можно почувствовать жжение. Но обжечься крапивой даже полезно - ее клетки содержат муравьиную кислоту, оказывающую благоприятное воздействие на организм.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Лекарственным сырьём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является лист крапивы</w:t>
      </w:r>
      <w:r w:rsidRPr="00710440">
        <w:rPr>
          <w:rFonts w:ascii="Times New Roman" w:hAnsi="Times New Roman"/>
          <w:sz w:val="28"/>
          <w:szCs w:val="28"/>
        </w:rPr>
        <w:t>. Крапива останавливает кровотечения. Ее используют при заболевании почек, печени, мочевого пузыря, при эпидемиях гриппа.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 xml:space="preserve"> Сок свежей крапивы улучшает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обмен веществ. В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народной медицине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листья и стебли употребляют для лечения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радикулитов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и болезней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суставов.</w:t>
      </w:r>
      <w:r w:rsidRPr="00710440">
        <w:rPr>
          <w:rFonts w:ascii="Times New Roman" w:hAnsi="Times New Roman"/>
          <w:sz w:val="28"/>
          <w:szCs w:val="28"/>
        </w:rPr>
        <w:t xml:space="preserve"> </w:t>
      </w:r>
    </w:p>
    <w:p w:rsidR="00ED20D4" w:rsidRPr="00710440" w:rsidRDefault="00ED20D4" w:rsidP="007B739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Крапива двудомная — ценное пищевое растение. Листья являются своеобразным природным поливитаминным концентратом</w:t>
      </w:r>
      <w:r w:rsidRPr="00710440">
        <w:rPr>
          <w:rFonts w:ascii="Times New Roman" w:hAnsi="Times New Roman"/>
          <w:sz w:val="28"/>
          <w:szCs w:val="28"/>
          <w:shd w:val="clear" w:color="auto" w:fill="FFFFFF"/>
          <w:vertAlign w:val="superscript"/>
        </w:rPr>
        <w:t xml:space="preserve">.  </w:t>
      </w:r>
      <w:r w:rsidRPr="00710440">
        <w:rPr>
          <w:rFonts w:ascii="Times New Roman" w:hAnsi="Times New Roman"/>
          <w:sz w:val="28"/>
          <w:szCs w:val="28"/>
        </w:rPr>
        <w:t>Железа и меди в крапиве в 10 раз больше чем в капусте, витамина С в 2 раза больше, чем в черной смородине, каротин</w:t>
      </w:r>
      <w:r>
        <w:rPr>
          <w:rFonts w:ascii="Times New Roman" w:hAnsi="Times New Roman"/>
          <w:sz w:val="28"/>
          <w:szCs w:val="28"/>
        </w:rPr>
        <w:t>а больше, чем в моркови. М</w:t>
      </w:r>
      <w:r w:rsidRPr="00710440">
        <w:rPr>
          <w:rFonts w:ascii="Times New Roman" w:hAnsi="Times New Roman"/>
          <w:sz w:val="28"/>
          <w:szCs w:val="28"/>
        </w:rPr>
        <w:t>ного в крапиве белков, дубильных веществ, эфирных масел, сахара.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 России весной из молодых листьев и побегов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варят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зелёные щи, их добавляют в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борщи, супы, диетическая ценность которых особенно высока весной, когда в организме истощаются запасы витаминов. На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Кавказе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 xml:space="preserve">молодые листья едят свежими в виде салата, смешивают с другой зеленью, добавляют во многие блюда, солят впрок. </w:t>
      </w:r>
      <w:r w:rsidRPr="00710440">
        <w:rPr>
          <w:rFonts w:ascii="Times New Roman" w:hAnsi="Times New Roman"/>
          <w:sz w:val="28"/>
          <w:szCs w:val="28"/>
        </w:rPr>
        <w:t>В пищу крапиву употребляют во многих странах. Многие пекари любят добавлять в тесто немного крапивного порошка - хлеб получается душистым и своеобразным на вкус. А в голодные военные и послевоенные годы крапива являлась чуть ли не основной пищей ребятишек.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 xml:space="preserve"> Содержащийся в листьях хлорофилл используют как краситель в пищевой промышленности.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Крапива м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ожет применяться на корм скоту (особенно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свиньям) и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домашней птице. Запаренные побеги увеличивают удои коров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и повышают содержание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жиров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 молоке. Молодые побеги крапивы в русских деревнях заготавливали впрок, на зиму (</w:t>
      </w:r>
      <w:r w:rsidRPr="00710440">
        <w:rPr>
          <w:rFonts w:ascii="Times New Roman" w:hAnsi="Times New Roman"/>
          <w:i/>
          <w:iCs/>
          <w:sz w:val="28"/>
          <w:szCs w:val="28"/>
          <w:shd w:val="clear" w:color="auto" w:fill="FFFFFF"/>
        </w:rPr>
        <w:t>крапивная солень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). Их дают курам для увеличения яйценоскости</w:t>
      </w:r>
    </w:p>
    <w:p w:rsidR="00ED20D4" w:rsidRDefault="00ED20D4" w:rsidP="0019728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75" style="position:absolute;left:0;text-align:left;margin-left:0;margin-top:77.25pt;width:184.55pt;height:217.8pt;z-index:251657216">
            <v:imagedata r:id="rId12" o:title="" croptop="465f" cropleft="3112f" cropright="1904f" gain="69719f" blacklevel="3932f"/>
            <w10:wrap type="square"/>
          </v:shape>
        </w:pic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Волокно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практически любого вида крапивы обладает прекрасными качествами, позволяющими крапиве на равных конкурировать с такими общеизвестными сырьевыми растениями, как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лён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хлопок. Из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волокон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стеблей прежде пряли верёвки и ткали грубый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холст. Из крапивного полотна на Руси и в других странах шили крепкие паруса, а ещё — крепкие мешки, чувалы и кули из грубой крапивной ткани, «крапивники».</w:t>
      </w:r>
      <w:r w:rsidRPr="006C6123">
        <w:rPr>
          <w:rFonts w:ascii="Arial" w:hAnsi="Arial" w:cs="Arial"/>
          <w:color w:val="445263"/>
          <w:sz w:val="23"/>
          <w:szCs w:val="23"/>
          <w:shd w:val="clear" w:color="auto" w:fill="FFFFFF"/>
        </w:rPr>
        <w:t xml:space="preserve"> </w:t>
      </w:r>
      <w:r w:rsidRPr="006C6123">
        <w:rPr>
          <w:rFonts w:ascii="Times New Roman" w:hAnsi="Times New Roman"/>
          <w:sz w:val="28"/>
          <w:szCs w:val="28"/>
          <w:shd w:val="clear" w:color="auto" w:fill="FFFFFF"/>
        </w:rPr>
        <w:t>Отходы крапивы использовали, как паклю, для прокладки между бревнами и заделывания щелей при строительстве новой избы.  Как сырьё для производства одежды крапива знакома человечеству уже тысячелетия. Из крапивной пряжи вязали грубые носки-тапочки, которые носили, не снимая, при ревматизме, пояса, согревающие поясницу при радикулите и шапочки, от появления которых на голове проходили любые мигрени.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 xml:space="preserve"> Из листьев получали зелёную краску для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шерсти, из корней — жёлтую. В Японии крапивный жгут в сочетании с шёлком был главным материалом в изготовлении дорогих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самурайских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доспехов, из одеревеневших стеблей делали щиты, а из крепчайшего крапивного волокна, кручёного и натёртого воском, — тетивы для луков.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10440">
        <w:rPr>
          <w:rFonts w:ascii="Times New Roman" w:hAnsi="Times New Roman"/>
          <w:sz w:val="28"/>
          <w:szCs w:val="28"/>
        </w:rPr>
        <w:t>В странах Востока это растение служит материалом для изготовления высших сортов бумаги. Неотбеленная бумага имеет коричнево-зеленоватый оттенок.</w:t>
      </w:r>
    </w:p>
    <w:p w:rsidR="00ED20D4" w:rsidRPr="00710440" w:rsidRDefault="00ED20D4" w:rsidP="009E16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440">
        <w:rPr>
          <w:rFonts w:ascii="Times New Roman" w:hAnsi="Times New Roman"/>
          <w:sz w:val="28"/>
          <w:szCs w:val="28"/>
          <w:shd w:val="clear" w:color="auto" w:fill="FFFFFF"/>
        </w:rPr>
        <w:t xml:space="preserve">Листья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крапивы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применяют при изготовлении многих косметических средств</w:t>
      </w:r>
      <w:r w:rsidRPr="00710440">
        <w:rPr>
          <w:rFonts w:ascii="Times New Roman" w:hAnsi="Times New Roman"/>
          <w:sz w:val="28"/>
          <w:szCs w:val="28"/>
        </w:rPr>
        <w:t xml:space="preserve">: шампуни, лосьоны, маски, крема, мази. Если пакетики с крапивой положить на глаза и оставить на некоторое время, то синяки и отеки под глазами постепенно исчезают. 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Крапива используется в виде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отвара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листьев при выпадении волос и</w:t>
      </w:r>
      <w:r w:rsidRPr="0071044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710440">
        <w:rPr>
          <w:rFonts w:ascii="Times New Roman" w:hAnsi="Times New Roman"/>
          <w:sz w:val="28"/>
          <w:szCs w:val="28"/>
          <w:shd w:val="clear" w:color="auto" w:fill="FFFFFF"/>
        </w:rPr>
        <w:t>перхоти.</w:t>
      </w:r>
    </w:p>
    <w:p w:rsidR="00ED20D4" w:rsidRPr="00710440" w:rsidRDefault="00ED20D4" w:rsidP="0071044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0440">
        <w:rPr>
          <w:rFonts w:ascii="Times New Roman" w:hAnsi="Times New Roman"/>
          <w:sz w:val="28"/>
          <w:szCs w:val="28"/>
        </w:rPr>
        <w:t xml:space="preserve">Крапива - магическое растение. </w:t>
      </w:r>
      <w:r>
        <w:rPr>
          <w:rFonts w:ascii="Times New Roman" w:hAnsi="Times New Roman"/>
          <w:sz w:val="28"/>
          <w:szCs w:val="28"/>
        </w:rPr>
        <w:t xml:space="preserve">Раньше из крапивы делали обереги. </w:t>
      </w:r>
      <w:r w:rsidRPr="00710440">
        <w:rPr>
          <w:rFonts w:ascii="Times New Roman" w:hAnsi="Times New Roman"/>
          <w:sz w:val="28"/>
          <w:szCs w:val="28"/>
        </w:rPr>
        <w:t>Пучки крапивы подвешивают в доме, это защищает дом и хозяев от злых духов.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10440">
        <w:rPr>
          <w:rFonts w:ascii="Times New Roman" w:hAnsi="Times New Roman"/>
          <w:sz w:val="28"/>
          <w:szCs w:val="28"/>
          <w:lang w:eastAsia="ru-RU"/>
        </w:rPr>
        <w:t>В сказке Андерсена «Дикие лебеди» героиня сплела братьям рубашки из крапивы, чтобы освободить их от колдовских чар.</w:t>
      </w:r>
    </w:p>
    <w:p w:rsidR="00ED20D4" w:rsidRDefault="00ED20D4" w:rsidP="0071044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D31DB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D49">
        <w:rPr>
          <w:rFonts w:ascii="Times New Roman" w:hAnsi="Times New Roman"/>
          <w:bCs/>
          <w:sz w:val="28"/>
          <w:szCs w:val="28"/>
        </w:rPr>
        <w:t>Изучив литературу, я выяснил,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0B3C">
        <w:rPr>
          <w:rFonts w:ascii="Times New Roman" w:hAnsi="Times New Roman"/>
          <w:sz w:val="28"/>
          <w:szCs w:val="28"/>
        </w:rPr>
        <w:t xml:space="preserve">что крапива приносит много пользы для человека, хотя и является сорняком. </w:t>
      </w:r>
      <w:r w:rsidRPr="008E2344">
        <w:rPr>
          <w:rFonts w:ascii="Times New Roman" w:hAnsi="Times New Roman"/>
          <w:b/>
          <w:bCs/>
          <w:sz w:val="28"/>
          <w:szCs w:val="28"/>
        </w:rPr>
        <w:t>«Крапива – верная помощница человека»</w:t>
      </w:r>
      <w:r>
        <w:rPr>
          <w:rFonts w:ascii="Times New Roman" w:hAnsi="Times New Roman"/>
          <w:sz w:val="28"/>
          <w:szCs w:val="28"/>
        </w:rPr>
        <w:t xml:space="preserve"> - это утверждение явилось </w:t>
      </w:r>
      <w:r w:rsidRPr="008E2344">
        <w:rPr>
          <w:rFonts w:ascii="Times New Roman" w:hAnsi="Times New Roman"/>
          <w:b/>
          <w:bCs/>
          <w:sz w:val="28"/>
          <w:szCs w:val="28"/>
        </w:rPr>
        <w:t>гипотезой</w:t>
      </w:r>
      <w:r>
        <w:rPr>
          <w:rFonts w:ascii="Times New Roman" w:hAnsi="Times New Roman"/>
          <w:sz w:val="28"/>
          <w:szCs w:val="28"/>
        </w:rPr>
        <w:t xml:space="preserve"> моего исследования. Подтвердить её можно, проведя опыты </w:t>
      </w:r>
      <w:r w:rsidRPr="004A0B3C">
        <w:rPr>
          <w:rFonts w:ascii="Times New Roman" w:hAnsi="Times New Roman"/>
          <w:sz w:val="28"/>
          <w:szCs w:val="28"/>
        </w:rPr>
        <w:t xml:space="preserve"> по применению крапивы</w:t>
      </w:r>
      <w:r>
        <w:rPr>
          <w:rFonts w:ascii="Times New Roman" w:hAnsi="Times New Roman"/>
          <w:sz w:val="28"/>
          <w:szCs w:val="28"/>
        </w:rPr>
        <w:t xml:space="preserve">. Это </w:t>
      </w:r>
      <w:r w:rsidRPr="004A0B3C">
        <w:rPr>
          <w:rFonts w:ascii="Times New Roman" w:hAnsi="Times New Roman"/>
          <w:sz w:val="28"/>
          <w:szCs w:val="28"/>
        </w:rPr>
        <w:t>второй этап моей исследовательской работы.</w:t>
      </w:r>
    </w:p>
    <w:p w:rsidR="00ED20D4" w:rsidRDefault="00ED20D4" w:rsidP="00915D4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915D4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915D4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915D49">
      <w:pPr>
        <w:pStyle w:val="NormalWeb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 </w:t>
      </w:r>
      <w:r w:rsidRPr="00DA116A">
        <w:rPr>
          <w:b/>
          <w:i/>
          <w:sz w:val="28"/>
          <w:szCs w:val="28"/>
        </w:rPr>
        <w:t>этап</w:t>
      </w:r>
      <w:r>
        <w:rPr>
          <w:b/>
          <w:i/>
          <w:sz w:val="28"/>
          <w:szCs w:val="28"/>
        </w:rPr>
        <w:t>.</w:t>
      </w:r>
    </w:p>
    <w:p w:rsidR="00ED20D4" w:rsidRPr="00DA116A" w:rsidRDefault="00ED20D4" w:rsidP="00915D49">
      <w:pPr>
        <w:pStyle w:val="NormalWeb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</w:p>
    <w:p w:rsidR="00ED20D4" w:rsidRPr="004A0B3C" w:rsidRDefault="00ED20D4" w:rsidP="005B5E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решил провести опыты с крапивой, которые раскроют её полезные свойства:</w:t>
      </w:r>
    </w:p>
    <w:p w:rsidR="00ED20D4" w:rsidRDefault="00ED20D4" w:rsidP="005B5E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hAnsi="Times New Roman"/>
          <w:sz w:val="28"/>
          <w:szCs w:val="28"/>
        </w:rPr>
        <w:t>Крапива - п</w:t>
      </w:r>
      <w:r w:rsidRPr="004A0B3C">
        <w:rPr>
          <w:rFonts w:ascii="Times New Roman" w:hAnsi="Times New Roman"/>
          <w:sz w:val="28"/>
          <w:szCs w:val="28"/>
        </w:rPr>
        <w:t>одкормка для домашней птицы.</w:t>
      </w:r>
    </w:p>
    <w:p w:rsidR="00ED20D4" w:rsidRPr="004A0B3C" w:rsidRDefault="00ED20D4" w:rsidP="005B5E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Pr="004A0B3C">
        <w:rPr>
          <w:rFonts w:ascii="Times New Roman" w:hAnsi="Times New Roman"/>
          <w:sz w:val="28"/>
          <w:szCs w:val="28"/>
        </w:rPr>
        <w:t>Способность крапивы окрашивать ткань.</w:t>
      </w: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A0B3C">
        <w:rPr>
          <w:rFonts w:ascii="Times New Roman" w:hAnsi="Times New Roman"/>
          <w:sz w:val="28"/>
          <w:szCs w:val="28"/>
        </w:rPr>
        <w:t>) Извлечение волокон из крапивы.</w:t>
      </w: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75" style="position:absolute;left:0;text-align:left;margin-left:9pt;margin-top:2.6pt;width:182pt;height:139.25pt;z-index:251663360">
            <v:imagedata r:id="rId13" o:title=""/>
            <w10:wrap type="square"/>
          </v:shape>
        </w:pict>
      </w:r>
    </w:p>
    <w:p w:rsidR="00ED20D4" w:rsidRPr="004A0B3C" w:rsidRDefault="00ED20D4" w:rsidP="005B5EA5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Регулярно вешая курам веники из сухой кр</w:t>
      </w:r>
      <w:r>
        <w:rPr>
          <w:rFonts w:ascii="Times New Roman" w:hAnsi="Times New Roman"/>
          <w:sz w:val="28"/>
          <w:szCs w:val="28"/>
        </w:rPr>
        <w:t>апивы, мы заметили, что яйценоск</w:t>
      </w:r>
      <w:r w:rsidRPr="004A0B3C">
        <w:rPr>
          <w:rFonts w:ascii="Times New Roman" w:hAnsi="Times New Roman"/>
          <w:sz w:val="28"/>
          <w:szCs w:val="28"/>
        </w:rPr>
        <w:t>ость у наших кур увеличилась.</w:t>
      </w: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5B5E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243pt;margin-top:20.85pt;width:194.15pt;height:139.4pt;z-index:251659264">
            <v:imagedata r:id="rId14" o:title=""/>
            <w10:wrap type="square"/>
          </v:shape>
        </w:pict>
      </w:r>
      <w:r>
        <w:rPr>
          <w:noProof/>
          <w:lang w:eastAsia="ru-RU"/>
        </w:rPr>
        <w:pict>
          <v:shape id="_x0000_s1034" type="#_x0000_t75" style="position:absolute;left:0;text-align:left;margin-left:0;margin-top:19.95pt;width:189pt;height:138pt;z-index:251658240">
            <v:imagedata r:id="rId15" o:title="" cropright="4937f"/>
            <w10:wrap type="square"/>
          </v:shape>
        </w:pict>
      </w: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D31DB8" w:rsidRDefault="00ED20D4" w:rsidP="005B5EA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Я взял листья крапивы, измельчил, залил кипятком. В настой поместил ткань. Поддержав ткань некоторое время</w:t>
      </w:r>
      <w:r>
        <w:rPr>
          <w:rFonts w:ascii="Times New Roman" w:hAnsi="Times New Roman"/>
          <w:sz w:val="28"/>
          <w:szCs w:val="28"/>
        </w:rPr>
        <w:t xml:space="preserve"> в настое,</w:t>
      </w:r>
      <w:r w:rsidRPr="004A0B3C">
        <w:rPr>
          <w:rFonts w:ascii="Times New Roman" w:hAnsi="Times New Roman"/>
          <w:sz w:val="28"/>
          <w:szCs w:val="28"/>
        </w:rPr>
        <w:t xml:space="preserve"> я увидел, что она приобрела зеленую окраску. </w:t>
      </w:r>
    </w:p>
    <w:p w:rsidR="00ED20D4" w:rsidRDefault="00ED20D4" w:rsidP="00D31DB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252pt;margin-top:19.5pt;width:208.05pt;height:139.8pt;z-index:251661312">
            <v:imagedata r:id="rId16" o:title=""/>
            <w10:wrap type="square"/>
          </v:shape>
        </w:pict>
      </w:r>
    </w:p>
    <w:p w:rsidR="00ED20D4" w:rsidRDefault="00ED20D4" w:rsidP="00D31DB8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left:0;text-align:left;margin-left:-.3pt;margin-top:.05pt;width:212.05pt;height:139.25pt;z-index:251660288">
            <v:imagedata r:id="rId17" o:title=""/>
            <w10:wrap type="square"/>
          </v:shape>
        </w:pict>
      </w:r>
    </w:p>
    <w:p w:rsidR="00ED20D4" w:rsidRDefault="00ED20D4" w:rsidP="005B5EA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5B5EA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5B5EA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5B5EA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5B5EA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5B5EA5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Крапива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B3C">
        <w:rPr>
          <w:rFonts w:ascii="Times New Roman" w:hAnsi="Times New Roman"/>
          <w:sz w:val="28"/>
          <w:szCs w:val="28"/>
        </w:rPr>
        <w:t>пищевой краситель. У меня получилось окрасить яйцо в зеленый цвет, не используя химии.</w:t>
      </w:r>
    </w:p>
    <w:p w:rsidR="00ED20D4" w:rsidRDefault="00ED20D4" w:rsidP="00EC165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5B5EA5" w:rsidRDefault="00ED20D4" w:rsidP="00EC1655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pStyle w:val="ListParagraph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75" style="position:absolute;left:0;text-align:left;margin-left:0;margin-top:5.3pt;width:209.75pt;height:137.35pt;z-index:251662336">
            <v:imagedata r:id="rId18" o:title=""/>
            <w10:wrap type="square"/>
          </v:shape>
        </w:pict>
      </w:r>
      <w:r w:rsidRPr="004A0B3C">
        <w:rPr>
          <w:rFonts w:ascii="Times New Roman" w:hAnsi="Times New Roman"/>
          <w:sz w:val="28"/>
          <w:szCs w:val="28"/>
        </w:rPr>
        <w:t>Из стебля крапивы можно получить волокна, для изготовления нитей. Мы взяли стебель крапивы, стали обминать его скалкой. Стебель расплющился и стали отделятся волокна. Мы взяли волокно и из него сделали крючком цепочку петель. Получилось. Значит из стебля крапивы можно получить волокна, для изготовления нитей.</w:t>
      </w:r>
    </w:p>
    <w:p w:rsidR="00ED20D4" w:rsidRPr="004A0B3C" w:rsidRDefault="00ED20D4" w:rsidP="0011036C">
      <w:pPr>
        <w:pStyle w:val="ListParagraph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821D9B">
      <w:pPr>
        <w:pStyle w:val="NormalWeb"/>
        <w:spacing w:before="0" w:beforeAutospacing="0" w:after="0" w:afterAutospacing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 </w:t>
      </w:r>
      <w:r w:rsidRPr="00DA116A">
        <w:rPr>
          <w:b/>
          <w:i/>
          <w:sz w:val="28"/>
          <w:szCs w:val="28"/>
        </w:rPr>
        <w:t>этап</w:t>
      </w:r>
      <w:r>
        <w:rPr>
          <w:b/>
          <w:i/>
          <w:sz w:val="28"/>
          <w:szCs w:val="28"/>
        </w:rPr>
        <w:t>.</w:t>
      </w:r>
    </w:p>
    <w:p w:rsidR="00ED20D4" w:rsidRDefault="00ED20D4" w:rsidP="00821D9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821D9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sz w:val="28"/>
          <w:szCs w:val="28"/>
        </w:rPr>
        <w:t xml:space="preserve"> проведённые опыты показали</w:t>
      </w:r>
      <w:r w:rsidRPr="004A0B3C">
        <w:rPr>
          <w:rFonts w:ascii="Times New Roman" w:hAnsi="Times New Roman"/>
          <w:sz w:val="28"/>
          <w:szCs w:val="28"/>
        </w:rPr>
        <w:t>, что крапива достойна хорошего к себе отношения, не надо считать ее вредным сорняком. Крапиву надо ценить, так как это зеле</w:t>
      </w:r>
      <w:r>
        <w:rPr>
          <w:rFonts w:ascii="Times New Roman" w:hAnsi="Times New Roman"/>
          <w:sz w:val="28"/>
          <w:szCs w:val="28"/>
        </w:rPr>
        <w:t>ный кладезь полезных веществ. Её</w:t>
      </w:r>
      <w:r w:rsidRPr="004A0B3C">
        <w:rPr>
          <w:rFonts w:ascii="Times New Roman" w:hAnsi="Times New Roman"/>
          <w:sz w:val="28"/>
          <w:szCs w:val="28"/>
        </w:rPr>
        <w:t xml:space="preserve"> можно назвать верной помощницей человека.</w:t>
      </w: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Default="00ED20D4" w:rsidP="00EC165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Заключение.</w:t>
      </w:r>
    </w:p>
    <w:p w:rsidR="00ED20D4" w:rsidRPr="004A0B3C" w:rsidRDefault="00ED20D4" w:rsidP="00EC165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b/>
          <w:sz w:val="28"/>
          <w:szCs w:val="28"/>
        </w:rPr>
        <w:t>«</w:t>
      </w:r>
      <w:r w:rsidRPr="004A0B3C">
        <w:rPr>
          <w:rFonts w:ascii="Times New Roman" w:hAnsi="Times New Roman"/>
          <w:sz w:val="28"/>
          <w:szCs w:val="28"/>
        </w:rPr>
        <w:t xml:space="preserve">Глядя на мир, нельзя не удивляться!» И действительно: самое обыкновенное знакомое растение, существующее на первый взгляд просто так, в свое время превращается в самое необходимое средство, и человек, начинает ценить и беречь его. </w:t>
      </w: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Углубляясь в изучение данной темы, я узнал, что крапива заслуживает доброго и бережного отношения. Это растение приносит огромную пользу для человека: оно и одевает, и кормит, и лечит.</w:t>
      </w: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B3C">
        <w:rPr>
          <w:rFonts w:ascii="Times New Roman" w:hAnsi="Times New Roman"/>
          <w:sz w:val="28"/>
          <w:szCs w:val="28"/>
        </w:rPr>
        <w:t>Я смог изменить свое отношение к этому удивительному растению</w:t>
      </w:r>
      <w:r>
        <w:rPr>
          <w:rFonts w:ascii="Times New Roman" w:hAnsi="Times New Roman"/>
          <w:sz w:val="28"/>
          <w:szCs w:val="28"/>
        </w:rPr>
        <w:t xml:space="preserve">, и совсем не стоит </w:t>
      </w:r>
      <w:r w:rsidRPr="004A0B3C">
        <w:rPr>
          <w:rFonts w:ascii="Times New Roman" w:hAnsi="Times New Roman"/>
          <w:sz w:val="28"/>
          <w:szCs w:val="28"/>
        </w:rPr>
        <w:t xml:space="preserve"> ругать</w:t>
      </w:r>
      <w:r>
        <w:rPr>
          <w:rFonts w:ascii="Times New Roman" w:hAnsi="Times New Roman"/>
          <w:sz w:val="28"/>
          <w:szCs w:val="28"/>
        </w:rPr>
        <w:t xml:space="preserve"> крапиву</w:t>
      </w:r>
      <w:r w:rsidRPr="004A0B3C">
        <w:rPr>
          <w:rFonts w:ascii="Times New Roman" w:hAnsi="Times New Roman"/>
          <w:sz w:val="28"/>
          <w:szCs w:val="28"/>
        </w:rPr>
        <w:t xml:space="preserve"> только за то, что она умеет себя защитить.</w:t>
      </w: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EC165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BA7DB7">
      <w:pPr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BA7DB7">
      <w:pPr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BA7DB7">
      <w:pPr>
        <w:rPr>
          <w:rFonts w:ascii="Times New Roman" w:hAnsi="Times New Roman"/>
          <w:sz w:val="28"/>
          <w:szCs w:val="28"/>
        </w:rPr>
      </w:pPr>
    </w:p>
    <w:p w:rsidR="00ED20D4" w:rsidRPr="004A0B3C" w:rsidRDefault="00ED20D4" w:rsidP="00BA7DB7">
      <w:pPr>
        <w:rPr>
          <w:rFonts w:ascii="Times New Roman" w:hAnsi="Times New Roman"/>
          <w:sz w:val="28"/>
          <w:szCs w:val="28"/>
        </w:rPr>
      </w:pPr>
    </w:p>
    <w:p w:rsidR="00ED20D4" w:rsidRDefault="00ED20D4" w:rsidP="00BA7DB7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ED20D4" w:rsidRPr="00821D9B" w:rsidRDefault="00ED20D4" w:rsidP="00821D9B">
      <w:pPr>
        <w:pStyle w:val="NormalWeb"/>
        <w:shd w:val="clear" w:color="auto" w:fill="FFFFFF"/>
        <w:spacing w:before="0" w:beforeAutospacing="0" w:after="300" w:afterAutospacing="0" w:line="360" w:lineRule="auto"/>
        <w:jc w:val="center"/>
        <w:rPr>
          <w:sz w:val="28"/>
          <w:szCs w:val="28"/>
        </w:rPr>
      </w:pPr>
      <w:r w:rsidRPr="00821D9B">
        <w:rPr>
          <w:rStyle w:val="Strong"/>
          <w:sz w:val="28"/>
          <w:szCs w:val="28"/>
        </w:rPr>
        <w:t>Сп</w:t>
      </w:r>
      <w:r>
        <w:rPr>
          <w:rStyle w:val="Strong"/>
          <w:sz w:val="28"/>
          <w:szCs w:val="28"/>
        </w:rPr>
        <w:t xml:space="preserve">исок </w:t>
      </w:r>
      <w:r w:rsidRPr="00821D9B">
        <w:rPr>
          <w:rStyle w:val="Strong"/>
          <w:sz w:val="28"/>
          <w:szCs w:val="28"/>
        </w:rPr>
        <w:t xml:space="preserve"> литературы</w:t>
      </w:r>
    </w:p>
    <w:p w:rsidR="00ED20D4" w:rsidRDefault="00ED20D4" w:rsidP="009D173C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 w:rsidRPr="00821D9B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821D9B">
        <w:rPr>
          <w:sz w:val="28"/>
          <w:szCs w:val="28"/>
        </w:rPr>
        <w:t>Дубровин И. И. Все</w:t>
      </w:r>
      <w:r>
        <w:rPr>
          <w:sz w:val="28"/>
          <w:szCs w:val="28"/>
        </w:rPr>
        <w:t xml:space="preserve"> о крапиве. – СПб, 2012.</w:t>
      </w:r>
    </w:p>
    <w:p w:rsidR="00ED20D4" w:rsidRPr="00821D9B" w:rsidRDefault="00ED20D4" w:rsidP="009D173C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Pr="00821D9B">
        <w:rPr>
          <w:sz w:val="28"/>
          <w:szCs w:val="28"/>
        </w:rPr>
        <w:t>. Пастушенков Л.В. Растения – друзь</w:t>
      </w:r>
      <w:r>
        <w:rPr>
          <w:sz w:val="28"/>
          <w:szCs w:val="28"/>
        </w:rPr>
        <w:t>я здоровья. – СПб, 2011.</w:t>
      </w:r>
    </w:p>
    <w:p w:rsidR="00ED20D4" w:rsidRPr="00821D9B" w:rsidRDefault="00ED20D4" w:rsidP="00821D9B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Pr="00821D9B">
        <w:rPr>
          <w:sz w:val="28"/>
          <w:szCs w:val="28"/>
        </w:rPr>
        <w:t>. Стогова Н. Крапива против 100 болезн</w:t>
      </w:r>
      <w:r>
        <w:rPr>
          <w:sz w:val="28"/>
          <w:szCs w:val="28"/>
        </w:rPr>
        <w:t>ей. – Изд. Питер, 2010.</w:t>
      </w:r>
    </w:p>
    <w:p w:rsidR="00ED20D4" w:rsidRPr="009D173C" w:rsidRDefault="00ED20D4" w:rsidP="009D173C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Pr="00821D9B">
        <w:rPr>
          <w:sz w:val="28"/>
          <w:szCs w:val="28"/>
        </w:rPr>
        <w:t>. Я п</w:t>
      </w:r>
      <w:r>
        <w:rPr>
          <w:sz w:val="28"/>
          <w:szCs w:val="28"/>
        </w:rPr>
        <w:t>ознаю мир. Детская энциклопедия</w:t>
      </w:r>
      <w:r w:rsidRPr="00821D9B">
        <w:rPr>
          <w:sz w:val="28"/>
          <w:szCs w:val="28"/>
        </w:rPr>
        <w:t>: Растения</w:t>
      </w:r>
      <w:r>
        <w:rPr>
          <w:sz w:val="28"/>
          <w:szCs w:val="28"/>
        </w:rPr>
        <w:t xml:space="preserve"> - М.: ТКО «АСТ», 2012</w:t>
      </w:r>
    </w:p>
    <w:p w:rsidR="00ED20D4" w:rsidRDefault="00ED20D4" w:rsidP="00821D9B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hyperlink r:id="rId19" w:history="1">
        <w:r w:rsidRPr="00E7421B">
          <w:rPr>
            <w:rStyle w:val="Hyperlink"/>
            <w:sz w:val="28"/>
            <w:szCs w:val="28"/>
          </w:rPr>
          <w:t>https://ru.wikipedia.org/wiki/%D0%9A%D1%80%D0%B0%D0%BF%D0%B8%D0%B2%D0%B0_%D0%B4%D0%B2%D1%83%D0%B4%D0%BE%D0%BC%D0%BD%D0%B0%D1%8F</w:t>
        </w:r>
      </w:hyperlink>
    </w:p>
    <w:p w:rsidR="00ED20D4" w:rsidRPr="009D173C" w:rsidRDefault="00ED20D4" w:rsidP="00821D9B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</w:p>
    <w:p w:rsidR="00ED20D4" w:rsidRPr="00821D9B" w:rsidRDefault="00ED20D4" w:rsidP="00821D9B">
      <w:pPr>
        <w:pStyle w:val="NormalWeb"/>
        <w:shd w:val="clear" w:color="auto" w:fill="FFFFFF"/>
        <w:spacing w:before="0" w:beforeAutospacing="0" w:after="300" w:afterAutospacing="0" w:line="360" w:lineRule="auto"/>
        <w:rPr>
          <w:sz w:val="28"/>
          <w:szCs w:val="28"/>
        </w:rPr>
      </w:pPr>
    </w:p>
    <w:p w:rsidR="00ED20D4" w:rsidRPr="00821D9B" w:rsidRDefault="00ED20D4" w:rsidP="00821D9B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D20D4" w:rsidRPr="00821D9B" w:rsidRDefault="00ED20D4" w:rsidP="00821D9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sectPr w:rsidR="00ED20D4" w:rsidRPr="00821D9B" w:rsidSect="004D69F6">
      <w:footerReference w:type="even" r:id="rId20"/>
      <w:footerReference w:type="default" r:id="rId2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0D4" w:rsidRDefault="00ED20D4">
      <w:r>
        <w:separator/>
      </w:r>
    </w:p>
  </w:endnote>
  <w:endnote w:type="continuationSeparator" w:id="0">
    <w:p w:rsidR="00ED20D4" w:rsidRDefault="00ED20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0D4" w:rsidRDefault="00ED20D4" w:rsidP="00B433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D20D4" w:rsidRDefault="00ED20D4" w:rsidP="004D69F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0D4" w:rsidRDefault="00ED20D4" w:rsidP="00B433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ED20D4" w:rsidRDefault="00ED20D4" w:rsidP="004D69F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0D4" w:rsidRDefault="00ED20D4">
      <w:r>
        <w:separator/>
      </w:r>
    </w:p>
  </w:footnote>
  <w:footnote w:type="continuationSeparator" w:id="0">
    <w:p w:rsidR="00ED20D4" w:rsidRDefault="00ED20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C6638"/>
    <w:multiLevelType w:val="hybridMultilevel"/>
    <w:tmpl w:val="6494EE76"/>
    <w:lvl w:ilvl="0" w:tplc="C30060C2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AF6026"/>
    <w:multiLevelType w:val="multilevel"/>
    <w:tmpl w:val="B88A3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4C1921"/>
    <w:multiLevelType w:val="hybridMultilevel"/>
    <w:tmpl w:val="017689F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B121629"/>
    <w:multiLevelType w:val="hybridMultilevel"/>
    <w:tmpl w:val="E6480BE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2D76363"/>
    <w:multiLevelType w:val="hybridMultilevel"/>
    <w:tmpl w:val="E8C46CF0"/>
    <w:lvl w:ilvl="0" w:tplc="F9667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74E71E68"/>
    <w:multiLevelType w:val="hybridMultilevel"/>
    <w:tmpl w:val="AC442612"/>
    <w:lvl w:ilvl="0" w:tplc="59BCE05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7AB95730"/>
    <w:multiLevelType w:val="multilevel"/>
    <w:tmpl w:val="2F6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08A4"/>
    <w:rsid w:val="00036385"/>
    <w:rsid w:val="00054DCB"/>
    <w:rsid w:val="000D5033"/>
    <w:rsid w:val="000F0E76"/>
    <w:rsid w:val="000F6E63"/>
    <w:rsid w:val="0011036C"/>
    <w:rsid w:val="00137BBC"/>
    <w:rsid w:val="00172A28"/>
    <w:rsid w:val="0019728E"/>
    <w:rsid w:val="001D75F7"/>
    <w:rsid w:val="002416CE"/>
    <w:rsid w:val="00247A74"/>
    <w:rsid w:val="00292F5C"/>
    <w:rsid w:val="003013B2"/>
    <w:rsid w:val="003235AD"/>
    <w:rsid w:val="00340175"/>
    <w:rsid w:val="00341906"/>
    <w:rsid w:val="003A1D81"/>
    <w:rsid w:val="00456C17"/>
    <w:rsid w:val="00466891"/>
    <w:rsid w:val="004A0B3C"/>
    <w:rsid w:val="004A17D0"/>
    <w:rsid w:val="004B1649"/>
    <w:rsid w:val="004D69F6"/>
    <w:rsid w:val="00534380"/>
    <w:rsid w:val="00562EED"/>
    <w:rsid w:val="00566565"/>
    <w:rsid w:val="005815F0"/>
    <w:rsid w:val="005867D9"/>
    <w:rsid w:val="005B55F5"/>
    <w:rsid w:val="005B5EA5"/>
    <w:rsid w:val="005F562B"/>
    <w:rsid w:val="00625C24"/>
    <w:rsid w:val="006276E4"/>
    <w:rsid w:val="006370AC"/>
    <w:rsid w:val="00642957"/>
    <w:rsid w:val="00657B84"/>
    <w:rsid w:val="006A4023"/>
    <w:rsid w:val="006C6123"/>
    <w:rsid w:val="006D2003"/>
    <w:rsid w:val="006E504D"/>
    <w:rsid w:val="00710440"/>
    <w:rsid w:val="0077289D"/>
    <w:rsid w:val="00796891"/>
    <w:rsid w:val="007B1AB0"/>
    <w:rsid w:val="007B739A"/>
    <w:rsid w:val="007D7F71"/>
    <w:rsid w:val="007E01ED"/>
    <w:rsid w:val="007E7C40"/>
    <w:rsid w:val="00817E9A"/>
    <w:rsid w:val="00821D9B"/>
    <w:rsid w:val="0087373A"/>
    <w:rsid w:val="008E2344"/>
    <w:rsid w:val="0090706A"/>
    <w:rsid w:val="00915D49"/>
    <w:rsid w:val="009561FE"/>
    <w:rsid w:val="00970E94"/>
    <w:rsid w:val="009B687E"/>
    <w:rsid w:val="009D173C"/>
    <w:rsid w:val="009E16E2"/>
    <w:rsid w:val="00A47393"/>
    <w:rsid w:val="00AB65F6"/>
    <w:rsid w:val="00B008A4"/>
    <w:rsid w:val="00B25F7F"/>
    <w:rsid w:val="00B43389"/>
    <w:rsid w:val="00B50273"/>
    <w:rsid w:val="00B77D88"/>
    <w:rsid w:val="00BA7DB7"/>
    <w:rsid w:val="00C11462"/>
    <w:rsid w:val="00C63E2A"/>
    <w:rsid w:val="00CD7881"/>
    <w:rsid w:val="00D31DB8"/>
    <w:rsid w:val="00D91CC9"/>
    <w:rsid w:val="00DA116A"/>
    <w:rsid w:val="00DA11C7"/>
    <w:rsid w:val="00E313FE"/>
    <w:rsid w:val="00E5464B"/>
    <w:rsid w:val="00E7421B"/>
    <w:rsid w:val="00E76A27"/>
    <w:rsid w:val="00EB25F3"/>
    <w:rsid w:val="00EC1655"/>
    <w:rsid w:val="00ED20D4"/>
    <w:rsid w:val="00F00F5A"/>
    <w:rsid w:val="00F06F19"/>
    <w:rsid w:val="00F61BC1"/>
    <w:rsid w:val="00F63E37"/>
    <w:rsid w:val="00FA05D9"/>
    <w:rsid w:val="00FE34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F7F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F6E63"/>
    <w:pPr>
      <w:ind w:left="720"/>
      <w:contextualSpacing/>
    </w:pPr>
  </w:style>
  <w:style w:type="paragraph" w:styleId="NormalWeb">
    <w:name w:val="Normal (Web)"/>
    <w:basedOn w:val="Normal"/>
    <w:uiPriority w:val="99"/>
    <w:rsid w:val="006E50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A1D81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7E7C40"/>
    <w:rPr>
      <w:rFonts w:cs="Times New Roman"/>
    </w:rPr>
  </w:style>
  <w:style w:type="character" w:styleId="Hyperlink">
    <w:name w:val="Hyperlink"/>
    <w:basedOn w:val="DefaultParagraphFont"/>
    <w:uiPriority w:val="99"/>
    <w:rsid w:val="007E7C40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D69F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63E2A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4D69F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432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A%D1%80%D0%B0%D0%BF%D0%B8%D0%B2%D0%B0_%D0%B4%D0%B2%D1%83%D0%B4%D0%BE%D0%BC%D0%BD%D0%B0%D1%8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544</TotalTime>
  <Pages>10</Pages>
  <Words>1365</Words>
  <Characters>7784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uzer</cp:lastModifiedBy>
  <cp:revision>40</cp:revision>
  <dcterms:created xsi:type="dcterms:W3CDTF">2020-02-25T08:50:00Z</dcterms:created>
  <dcterms:modified xsi:type="dcterms:W3CDTF">2020-04-03T07:11:00Z</dcterms:modified>
</cp:coreProperties>
</file>