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FF" w:rsidRDefault="00CC0BFF" w:rsidP="00FD0695">
      <w:pPr>
        <w:rPr>
          <w:rFonts w:ascii="Times New Roman" w:hAnsi="Times New Roman"/>
          <w:b/>
          <w:caps/>
          <w:sz w:val="24"/>
          <w:szCs w:val="24"/>
        </w:rPr>
      </w:pPr>
    </w:p>
    <w:p w:rsidR="00CC0BFF" w:rsidRPr="00FD0695" w:rsidRDefault="00CC0BFF" w:rsidP="00FD069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D0695">
        <w:rPr>
          <w:rFonts w:ascii="Times New Roman" w:hAnsi="Times New Roman"/>
          <w:sz w:val="28"/>
          <w:szCs w:val="28"/>
        </w:rPr>
        <w:t xml:space="preserve">МУНИЦИПАЛЬНОЕ БЮДЖЕТНОЕ </w:t>
      </w:r>
    </w:p>
    <w:p w:rsidR="00CC0BFF" w:rsidRPr="00FD0695" w:rsidRDefault="00CC0BFF" w:rsidP="00FD069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D0695">
        <w:rPr>
          <w:rFonts w:ascii="Times New Roman" w:hAnsi="Times New Roman"/>
          <w:sz w:val="28"/>
          <w:szCs w:val="28"/>
        </w:rPr>
        <w:t>ОБЩЕОБРАЗОВАТЕЛЬНОЕ  УЧРЕЖДЕНИЕ</w:t>
      </w:r>
    </w:p>
    <w:p w:rsidR="00CC0BFF" w:rsidRPr="00FD0695" w:rsidRDefault="00CC0BFF" w:rsidP="00FD069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D0695">
        <w:rPr>
          <w:rFonts w:ascii="Times New Roman" w:hAnsi="Times New Roman"/>
          <w:sz w:val="28"/>
          <w:szCs w:val="28"/>
        </w:rPr>
        <w:t>«ХРАБРОВСКАЯ СРЕДНЯЯ ОБЩЕОБРАЗОВАТЕЛЬНАЯ ШКОЛА»</w:t>
      </w:r>
    </w:p>
    <w:p w:rsidR="00CC0BFF" w:rsidRPr="00FD0695" w:rsidRDefault="00CC0BFF" w:rsidP="00FD069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0BFF" w:rsidRPr="00FD0695" w:rsidRDefault="00CC0BFF" w:rsidP="00FD069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D0695">
        <w:rPr>
          <w:rFonts w:ascii="Times New Roman" w:hAnsi="Times New Roman"/>
          <w:sz w:val="28"/>
          <w:szCs w:val="28"/>
        </w:rPr>
        <w:t>«УТВЕРЖДАЮ»</w:t>
      </w:r>
    </w:p>
    <w:p w:rsidR="00CC0BFF" w:rsidRPr="00FD0695" w:rsidRDefault="00CC0BFF" w:rsidP="00FD0695">
      <w:pPr>
        <w:spacing w:after="120" w:line="240" w:lineRule="auto"/>
        <w:ind w:left="6480"/>
        <w:jc w:val="right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Директор школы</w:t>
      </w:r>
    </w:p>
    <w:p w:rsidR="00CC0BFF" w:rsidRPr="00FD0695" w:rsidRDefault="00CC0BFF" w:rsidP="00FD0695">
      <w:pPr>
        <w:spacing w:after="120" w:line="240" w:lineRule="auto"/>
        <w:ind w:left="6480"/>
        <w:jc w:val="right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_______Е.А.Бурсова</w:t>
      </w:r>
    </w:p>
    <w:p w:rsidR="00CC0BFF" w:rsidRPr="00FD0695" w:rsidRDefault="00CC0BFF" w:rsidP="00FD0695">
      <w:pPr>
        <w:spacing w:after="120" w:line="240" w:lineRule="auto"/>
        <w:ind w:left="4860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 xml:space="preserve">                           _____________20__г.</w:t>
      </w:r>
    </w:p>
    <w:p w:rsidR="00CC0BFF" w:rsidRPr="00FD0695" w:rsidRDefault="00CC0BFF" w:rsidP="00FD0695">
      <w:pPr>
        <w:spacing w:after="120" w:line="240" w:lineRule="auto"/>
        <w:rPr>
          <w:rFonts w:ascii="Times New Roman" w:hAnsi="Times New Roman"/>
          <w:color w:val="000000"/>
          <w:sz w:val="24"/>
          <w:szCs w:val="24"/>
        </w:rPr>
      </w:pPr>
      <w:r w:rsidRPr="00FD069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CC0BFF" w:rsidRPr="00FD0695" w:rsidRDefault="00CC0BFF" w:rsidP="00FD0695">
      <w:pPr>
        <w:spacing w:after="12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C0BFF" w:rsidRPr="007C535B" w:rsidRDefault="00CC0BFF" w:rsidP="00FD0695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7C535B">
        <w:rPr>
          <w:rFonts w:ascii="Times New Roman" w:hAnsi="Times New Roman"/>
          <w:b/>
          <w:caps/>
          <w:sz w:val="24"/>
          <w:szCs w:val="24"/>
        </w:rPr>
        <w:t>Программа работы</w:t>
      </w:r>
    </w:p>
    <w:p w:rsidR="00CC0BFF" w:rsidRPr="00FD0695" w:rsidRDefault="00CC0BFF" w:rsidP="00FD0695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7C535B">
        <w:rPr>
          <w:rFonts w:ascii="Times New Roman" w:hAnsi="Times New Roman"/>
          <w:b/>
          <w:caps/>
          <w:sz w:val="24"/>
          <w:szCs w:val="24"/>
        </w:rPr>
        <w:t xml:space="preserve"> со слабоуспевающими и неуспевающими учащимися</w:t>
      </w:r>
    </w:p>
    <w:p w:rsidR="00CC0BFF" w:rsidRPr="00FD0695" w:rsidRDefault="00CC0BFF" w:rsidP="00FD0695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в 3«А» и 3</w:t>
      </w:r>
      <w:r w:rsidRPr="00FD0695">
        <w:rPr>
          <w:rFonts w:ascii="Times New Roman" w:hAnsi="Times New Roman"/>
          <w:b/>
          <w:color w:val="000000"/>
          <w:sz w:val="28"/>
          <w:szCs w:val="28"/>
          <w:u w:val="single"/>
        </w:rPr>
        <w:t>«Б» классах</w:t>
      </w:r>
    </w:p>
    <w:p w:rsidR="00CC0BFF" w:rsidRPr="00FD0695" w:rsidRDefault="00CC0BFF" w:rsidP="00FD0695">
      <w:pPr>
        <w:spacing w:after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D0695">
        <w:rPr>
          <w:rFonts w:ascii="Times New Roman" w:hAnsi="Times New Roman"/>
          <w:color w:val="000000"/>
          <w:sz w:val="24"/>
          <w:szCs w:val="24"/>
        </w:rPr>
        <w:t>(классы)</w:t>
      </w:r>
    </w:p>
    <w:p w:rsidR="00CC0BFF" w:rsidRPr="00FD0695" w:rsidRDefault="00CC0BFF" w:rsidP="00FD0695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2016 – 2017</w:t>
      </w:r>
      <w:r w:rsidRPr="00FD0695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учебный год</w:t>
      </w:r>
    </w:p>
    <w:p w:rsidR="00CC0BFF" w:rsidRPr="00FD0695" w:rsidRDefault="00CC0BFF" w:rsidP="00FD0695">
      <w:pPr>
        <w:spacing w:after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D0695">
        <w:rPr>
          <w:rFonts w:ascii="Times New Roman" w:hAnsi="Times New Roman"/>
          <w:color w:val="000000"/>
          <w:sz w:val="24"/>
          <w:szCs w:val="24"/>
        </w:rPr>
        <w:t xml:space="preserve"> (сроки реализации)</w:t>
      </w:r>
    </w:p>
    <w:p w:rsidR="00CC0BFF" w:rsidRPr="00FD0695" w:rsidRDefault="00CC0BFF" w:rsidP="00FD0695">
      <w:pPr>
        <w:spacing w:after="120" w:line="480" w:lineRule="auto"/>
        <w:ind w:left="283"/>
        <w:rPr>
          <w:rFonts w:ascii="Times New Roman" w:hAnsi="Times New Roman"/>
          <w:b/>
          <w:color w:val="000000"/>
          <w:sz w:val="24"/>
          <w:szCs w:val="24"/>
        </w:rPr>
      </w:pPr>
    </w:p>
    <w:p w:rsidR="00CC0BFF" w:rsidRPr="00FD0695" w:rsidRDefault="00CC0BFF" w:rsidP="00FD0695">
      <w:pPr>
        <w:spacing w:after="120" w:line="480" w:lineRule="auto"/>
        <w:ind w:left="283"/>
        <w:rPr>
          <w:rFonts w:ascii="Times New Roman" w:hAnsi="Times New Roman"/>
          <w:b/>
          <w:color w:val="000000"/>
          <w:sz w:val="24"/>
          <w:szCs w:val="24"/>
        </w:rPr>
      </w:pPr>
    </w:p>
    <w:p w:rsidR="00CC0BFF" w:rsidRPr="00FD0695" w:rsidRDefault="00CC0BFF" w:rsidP="00FD0695">
      <w:pPr>
        <w:spacing w:after="120" w:line="240" w:lineRule="auto"/>
        <w:ind w:left="5220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Разработчики:</w:t>
      </w:r>
    </w:p>
    <w:p w:rsidR="00CC0BFF" w:rsidRPr="00FD0695" w:rsidRDefault="00CC0BFF" w:rsidP="00FD0695">
      <w:pPr>
        <w:spacing w:after="120" w:line="240" w:lineRule="auto"/>
        <w:ind w:left="5220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Абраконова М.В., Остапец Т.В.,</w:t>
      </w:r>
    </w:p>
    <w:p w:rsidR="00CC0BFF" w:rsidRPr="00FD0695" w:rsidRDefault="00CC0BFF" w:rsidP="00FD0695">
      <w:pPr>
        <w:spacing w:after="120" w:line="240" w:lineRule="auto"/>
        <w:ind w:left="5220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учителя начальных классов</w:t>
      </w:r>
    </w:p>
    <w:p w:rsidR="00CC0BFF" w:rsidRPr="00FD0695" w:rsidRDefault="00CC0BFF" w:rsidP="00FD0695">
      <w:pPr>
        <w:spacing w:after="120" w:line="480" w:lineRule="auto"/>
        <w:ind w:left="283"/>
        <w:rPr>
          <w:rFonts w:ascii="Times New Roman" w:hAnsi="Times New Roman"/>
          <w:color w:val="000000"/>
          <w:sz w:val="28"/>
          <w:szCs w:val="28"/>
        </w:rPr>
      </w:pPr>
    </w:p>
    <w:p w:rsidR="00CC0BFF" w:rsidRPr="00FD0695" w:rsidRDefault="00CC0BFF" w:rsidP="00FD0695">
      <w:pPr>
        <w:spacing w:after="120" w:line="240" w:lineRule="auto"/>
        <w:ind w:right="3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Обсуждена и согласована на</w:t>
      </w:r>
    </w:p>
    <w:p w:rsidR="00CC0BFF" w:rsidRPr="00FD0695" w:rsidRDefault="00CC0BFF" w:rsidP="00FD0695">
      <w:pPr>
        <w:spacing w:after="120" w:line="240" w:lineRule="auto"/>
        <w:ind w:right="3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методическом объединении</w:t>
      </w:r>
    </w:p>
    <w:p w:rsidR="00CC0BFF" w:rsidRPr="00FD0695" w:rsidRDefault="00CC0BFF" w:rsidP="00FD0695">
      <w:pPr>
        <w:spacing w:after="120" w:line="240" w:lineRule="auto"/>
        <w:ind w:right="3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Протокол №_____от  «___»_____20__г.</w:t>
      </w:r>
    </w:p>
    <w:p w:rsidR="00CC0BFF" w:rsidRPr="00FD0695" w:rsidRDefault="00CC0BFF" w:rsidP="00FD0695">
      <w:pPr>
        <w:spacing w:after="120" w:line="240" w:lineRule="auto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 xml:space="preserve">Принята на педагогическом совете </w:t>
      </w:r>
    </w:p>
    <w:p w:rsidR="00CC0BFF" w:rsidRPr="00FD0695" w:rsidRDefault="00CC0BFF" w:rsidP="00FD0695">
      <w:pPr>
        <w:spacing w:after="120" w:line="240" w:lineRule="auto"/>
        <w:rPr>
          <w:rFonts w:ascii="Times New Roman" w:hAnsi="Times New Roman"/>
          <w:color w:val="000000"/>
          <w:sz w:val="28"/>
          <w:szCs w:val="28"/>
        </w:rPr>
      </w:pPr>
      <w:r w:rsidRPr="00FD0695">
        <w:rPr>
          <w:rFonts w:ascii="Times New Roman" w:hAnsi="Times New Roman"/>
          <w:color w:val="000000"/>
          <w:sz w:val="28"/>
          <w:szCs w:val="28"/>
        </w:rPr>
        <w:t>Протокол №_____от  «___»_____20__г.</w:t>
      </w:r>
    </w:p>
    <w:p w:rsidR="00CC0BFF" w:rsidRDefault="00CC0BFF" w:rsidP="007D5762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CC0BFF" w:rsidRDefault="00CC0BFF" w:rsidP="003A022D">
      <w:pPr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C8779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Аннотация  к  рабочей  программе   индивидуально – групповых  занятий  по  русскому  языку  и математике в  3  классе</w:t>
      </w:r>
    </w:p>
    <w:p w:rsidR="00CC0BFF" w:rsidRPr="00BA47B3" w:rsidRDefault="00CC0BFF" w:rsidP="00BA47B3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A47B3">
        <w:rPr>
          <w:rFonts w:ascii="Times New Roman" w:hAnsi="Times New Roman"/>
          <w:sz w:val="24"/>
          <w:szCs w:val="24"/>
        </w:rPr>
        <w:t>Рабочая   программа   индивидуально -  групповых  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 на  основе  авторских  программ  по  русскому  языку  М.С. Соловейчик, Н.С. Кузьменко, Н. М. Бетенькова, О. Е. Курлыгина и по математике Н. Б. Истоминой, З.Б. Редько, Е. С. Немкина, Н. Б. Тихонова.</w:t>
      </w:r>
      <w:r w:rsidRPr="00BA4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C0BFF" w:rsidRPr="00BA47B3" w:rsidRDefault="00CC0BFF" w:rsidP="00BA47B3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A4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направлена на оказание комплексной помощи слабоуспевающим детям, детям с ограниченными возможностями здоровья в освоении основной образовательной программы начального общего образования. Слабоуспевающими принято считать учащихся, которые имеют слабые умственные способности и слабые учебные умения и навыки, низкий уровень памяти или те, у которых отсутствуют действенные мотивы учения. Чтобы данная категория учащихся не перешла в разряд неуспевающих, необходима систематизированная работа со слабоуспевающими учащимися.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Цель программы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- ликвидация пробелов у учащихся в обучении по русскому языку и математике;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- создание условий для успешного индивидуального развития ребенка.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Задачи программы: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- </w:t>
      </w:r>
      <w:r w:rsidRPr="00BA47B3">
        <w:rPr>
          <w:rFonts w:ascii="Times New Roman" w:hAnsi="Times New Roman"/>
          <w:color w:val="000000"/>
          <w:sz w:val="24"/>
          <w:szCs w:val="24"/>
        </w:rPr>
        <w:t>создание ситуации успеха, наиболее эффективного стимула познавательной деятельности;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- </w:t>
      </w:r>
      <w:r w:rsidRPr="00BA47B3">
        <w:rPr>
          <w:rFonts w:ascii="Times New Roman" w:hAnsi="Times New Roman"/>
          <w:color w:val="000000"/>
          <w:sz w:val="24"/>
          <w:szCs w:val="24"/>
        </w:rPr>
        <w:t>пробуждение природной любознательности;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BA47B3">
        <w:rPr>
          <w:rFonts w:ascii="Times New Roman" w:hAnsi="Times New Roman"/>
          <w:color w:val="000000"/>
          <w:sz w:val="24"/>
          <w:szCs w:val="24"/>
        </w:rPr>
        <w:t> создание максимально благожелательных отношений учителя и окружающих школьников к слабому ученику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bCs/>
          <w:color w:val="000000"/>
          <w:sz w:val="24"/>
          <w:szCs w:val="24"/>
        </w:rPr>
        <w:t>- </w:t>
      </w:r>
      <w:r w:rsidRPr="00BA47B3">
        <w:rPr>
          <w:rFonts w:ascii="Times New Roman" w:hAnsi="Times New Roman"/>
          <w:color w:val="000000"/>
          <w:sz w:val="24"/>
          <w:szCs w:val="24"/>
        </w:rPr>
        <w:t>вовлечение учащихся в совместный поиск форм работы, поля деятельности.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b/>
          <w:bCs/>
          <w:color w:val="000000"/>
        </w:rPr>
        <w:t>Формы контроля: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- устные и письменные опросы;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- самостоятельные и проверочные работы;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- предметные тесты;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- собеседования;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- контрольные работы.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b/>
          <w:bCs/>
          <w:color w:val="000000"/>
        </w:rPr>
        <w:t>Принципы построения</w:t>
      </w:r>
      <w:r w:rsidRPr="00BA47B3">
        <w:rPr>
          <w:color w:val="000000"/>
        </w:rPr>
        <w:t> -  приоритет индивидуальности, самобытности, самооценки ребенка.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b/>
          <w:bCs/>
          <w:color w:val="000000"/>
        </w:rPr>
        <w:t>Принципы реализации</w:t>
      </w:r>
      <w:r w:rsidRPr="00BA47B3">
        <w:rPr>
          <w:color w:val="000000"/>
        </w:rPr>
        <w:t>  - создание условий для реализации индивидуальных особенностей и возможностей личности; - выстраивания ребенком совместно с взрослыми индивидуального пути развития.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b/>
          <w:bCs/>
          <w:color w:val="000000"/>
        </w:rPr>
        <w:t>Планирование различных видов дифференцируемой помощи: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1. Указание типа задачи, правила, на которое опирается задание.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2. Дополнение к заданию (рисунок, схема, чертеж, инструкция и т. д.)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3. Запись условия в виде значков, матриц, таблиц или словесно.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4.  Указание алгоритма решения или выполнения.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5.  Указание аналогичной задачи, решенной раньше.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6.  Объяснение хода выполнения подобного задания.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7.  Предложение выполнить вспомогательное задание, наводящее на решение    предложенного.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8.  Наведение на поиск решения определенной ассоциацией.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9. Указание причинно-следственных связей, необходимых для решения задачи, выполнения задания. 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10. Выдача ответа или результата выполнения задания.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11. Расчленение сложного задания на элементарные составные части.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12. Постановка наводящих вопросов.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13. Указание правил, на основании которых выполняется задание.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14. Предупреждение о наиболее типичных ошибках, неправильных подходах при выполнении задания.</w:t>
      </w:r>
    </w:p>
    <w:p w:rsidR="00CC0BFF" w:rsidRPr="00BA47B3" w:rsidRDefault="00CC0BFF" w:rsidP="00BA47B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A47B3">
        <w:rPr>
          <w:color w:val="000000"/>
        </w:rPr>
        <w:t>15. Программирование дифференцирующих факторов в самих заданиях.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Планируемые результаты программы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color w:val="000000"/>
          <w:sz w:val="24"/>
          <w:szCs w:val="24"/>
        </w:rPr>
        <w:t>К концу 3 класса учащиеся должны уметь:</w:t>
      </w:r>
    </w:p>
    <w:p w:rsidR="00CC0BFF" w:rsidRPr="00BA47B3" w:rsidRDefault="00CC0BFF" w:rsidP="00BA47B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color w:val="000000"/>
          <w:sz w:val="24"/>
          <w:szCs w:val="24"/>
        </w:rPr>
        <w:t>Математика: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пользоваться правилами порядка выполнения арифметических действий в выражениях со скобками и без скобок, состоящих из 2-3 действий, при нахождении значений выражений;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выполнять письменное сложение и вычитание трёхзначных чисел, письменное умножение и деление трёхзначных чисел на однозначное число;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находить долю (часть) числа и число по его доли (части);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решать задачи в одно-три действия, в том числе задачи на зависимости между величинами: цена, количество, стоимость, масса одного предмета, число (количество) предметов, общая масса; расход на один предмет, число (количество) предметов, общий расход;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использовать правила кратного и разностного сравнения чисел (находить во сколько раз одно число больше (меньше) другого); на сколько одно число больше (меньше) другого);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решать уравнения на основе правил нахождения неизвестных компонентов арифметических действий;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вычислять площадь и периметр прямоугольника (квадрата);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вычислять объём куба и объём фигуры, состоящей из некоторого числа кубов;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находить значения выражения с двумя буквами;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обозначать геометрические фигуры латинскими буквами и правильно произносить эти буквы.</w:t>
      </w:r>
    </w:p>
    <w:p w:rsidR="00CC0BFF" w:rsidRPr="00BA47B3" w:rsidRDefault="00CC0BFF" w:rsidP="00BA47B3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47B3">
        <w:rPr>
          <w:rFonts w:ascii="Times New Roman" w:hAnsi="Times New Roman"/>
          <w:b/>
          <w:color w:val="000000"/>
          <w:sz w:val="24"/>
          <w:szCs w:val="24"/>
        </w:rPr>
        <w:t>Русский язык: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понимать и раскрывать лексическое значение слова; подбирать синонимы, антонимы, пользоваться толковым словарём; составлять тематические группы слов;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находить в слове его значимые части: окончание, основу, корень, приставку, суффикс; подбирать однокоренные слова; проверять безударные гласные с помощью однокоренных слов; образовывать слова с помощью приставки, писать слова с приставками с-, от-, о-,про-, под-, над-, за-, на-. образовывать слова с помощью суффиксов –еньк, - оньк,-юшк, ушк, -ик,-ек; - чик-, -щик-; определять значения суффиксов в слове; связывать слова в предложения с помощью окончания;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распознавать части речи по их значению, вопросам, грамматическим признакам (существительное, прилагательное, глагол, числительное, местоимение); склонять имена существительные по падежам; определять падежи по вопросам и предлогам; распознавать род существительных по окончанию (звуковое и нулевое окончание): изменять существительные по числам; правильно писать имена существительных женского и мужского рода с основой на шипящий (</w:t>
      </w:r>
      <w:r w:rsidRPr="00BA47B3">
        <w:rPr>
          <w:rFonts w:ascii="Times New Roman" w:hAnsi="Times New Roman"/>
          <w:i/>
          <w:iCs/>
          <w:color w:val="000000"/>
          <w:sz w:val="24"/>
          <w:szCs w:val="24"/>
        </w:rPr>
        <w:t>ночь, меч)</w:t>
      </w:r>
      <w:r w:rsidRPr="00BA47B3">
        <w:rPr>
          <w:rFonts w:ascii="Times New Roman" w:hAnsi="Times New Roman"/>
          <w:color w:val="000000"/>
          <w:sz w:val="24"/>
          <w:szCs w:val="24"/>
        </w:rPr>
        <w:t>; подбирать существительные синонимы и антонимы;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склонять имена прилагательные мужского, женского и среднего рода единственного числа; изменять прилагательное по числам, родам в связи с существительным; определять и писать падежные окончания прилагательных; подбирать прилагательные синонимы и антонимы;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распознавать в предложении личные местоимения, определять их роль в предложении (подлежащее);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распознавать глагол (по вопросу и значению), называть его грамматические признаки (число, время, лицо); изменять глагол по временам, числам и лицам; писать НЕ с глаголом; подбирать глаголы синонимы и антонимы;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устанавливать связь между словами в предложении, графически обозначать ее; разбирать предложение по членам: находить главные и второстепенные члены - определения, дополнения, обстоятельства;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определять текст по признакам связности и единой темы; выявлять тему и основную мысль текста; озаглавливать текст; делить текст на части, называть их (начало, основная часть, концовка), составлять план текста; устанавливать вид текста (описание, повествование);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грамотно списывать и писать под диктовку тест (55-60 слов), включающий изученные орфограммы;</w:t>
      </w:r>
    </w:p>
    <w:p w:rsidR="00CC0BFF" w:rsidRPr="00BA47B3" w:rsidRDefault="00CC0BFF" w:rsidP="00BA47B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47B3">
        <w:rPr>
          <w:rFonts w:ascii="Times New Roman" w:hAnsi="Times New Roman"/>
          <w:color w:val="000000"/>
          <w:sz w:val="24"/>
          <w:szCs w:val="24"/>
        </w:rPr>
        <w:t>восстанавливать деформированный текст; создавать текст по опорным словам, предложениям;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Основные компоненты содержания программы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 Чтобы сформировать глубокий, устойчивый интерес к предмету необходимо развивать любознательность. Огромную роль в достижении этого успеха играет подбор специальных заданий, которые позволяют детям проявлять инициативу и творческий подход, воображение, фантазию, мечту.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Занимательность создаёт заинтересованность, а от степени заинтересованности  часто зависит и характер внимания ученика на уроке, его  активность. Развитие заинтересованности – это постепенный переход от работы по образцам к  более сложной, требующей применения умений и навыков пользования словарями, справочниками и наконец, к самостоятельному творчеству, требующему проявления воображения.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Разработка системы  творческих  классных и домашних заданий, рассчитанных на кратковременное или долговременное выполнение.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Использовать на уроке примеры своего практического опыта, приводить примеры из жизни. Использовать наглядный материал.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bookmarkStart w:id="0" w:name="_GoBack"/>
      <w:bookmarkEnd w:id="0"/>
      <w:r w:rsidRPr="00BA47B3">
        <w:rPr>
          <w:rFonts w:ascii="Times New Roman" w:hAnsi="Times New Roman"/>
          <w:b/>
          <w:caps/>
          <w:sz w:val="24"/>
          <w:szCs w:val="24"/>
        </w:rPr>
        <w:t>План работы со слабоуспевающими учащимися</w:t>
      </w: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на 2016 - 2017  учебный год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172"/>
        <w:gridCol w:w="2398"/>
      </w:tblGrid>
      <w:tr w:rsidR="00CC0BFF" w:rsidRPr="00BA47B3" w:rsidTr="00A81663">
        <w:tc>
          <w:tcPr>
            <w:tcW w:w="7621" w:type="dxa"/>
          </w:tcPr>
          <w:p w:rsidR="00CC0BFF" w:rsidRPr="00BA47B3" w:rsidRDefault="00CC0BFF" w:rsidP="00C8779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517" w:type="dxa"/>
          </w:tcPr>
          <w:p w:rsidR="00CC0BFF" w:rsidRPr="00BA47B3" w:rsidRDefault="00CC0BFF" w:rsidP="00C8779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Проведение среза знаний учащихся класса по основным разделам  учебного материала предыдущих лет обучения</w:t>
            </w:r>
          </w:p>
          <w:p w:rsidR="00CC0BFF" w:rsidRPr="00BA47B3" w:rsidRDefault="00CC0BFF" w:rsidP="00BA47B3">
            <w:pPr>
              <w:spacing w:after="0" w:line="240" w:lineRule="atLeast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CC0BFF" w:rsidRPr="00BA47B3" w:rsidRDefault="00CC0BFF" w:rsidP="00BA47B3">
            <w:pPr>
              <w:spacing w:after="0" w:line="240" w:lineRule="atLeast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а) определение фактического уровня знаний учащихся</w:t>
            </w:r>
          </w:p>
          <w:p w:rsidR="00CC0BFF" w:rsidRPr="00BA47B3" w:rsidRDefault="00CC0BFF" w:rsidP="00BA47B3">
            <w:pPr>
              <w:spacing w:after="0" w:line="240" w:lineRule="atLeast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б) выявление в знаниях учеников пробелов, которые требуют быстрой ликвидации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Установление причин отставания слабоуспевающих учащихся через беседы со школьными специалистами: предметниками, психологом, встречи с отдельными родителями и, обязательно, в ходе беседы с самим ребёнком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Использовать на уроках различные виды опроса                     ( устный, письменный, индивидуальный и др.)для объективности результата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Поставить в известность родителей ученика о низкой успеваемости, если наблюдается скопление неудовлетворительных оценок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Вести обязательный тематический учёт  знаний слабоуспевающих учащихся класса и других учащихся.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CC0BFF" w:rsidRPr="00BA47B3" w:rsidTr="00A81663">
        <w:tc>
          <w:tcPr>
            <w:tcW w:w="7621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Проводить дополнительные (индивидуальные) занятия для слабоуспевающих. Учить детей навыкам самостоятельной работы </w:t>
            </w:r>
          </w:p>
        </w:tc>
        <w:tc>
          <w:tcPr>
            <w:tcW w:w="251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</w:tbl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Список слабоуспевающих учащихся 3 класса «А»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7"/>
        <w:gridCol w:w="5567"/>
        <w:gridCol w:w="3216"/>
      </w:tblGrid>
      <w:tr w:rsidR="00CC0BFF" w:rsidRPr="00BA47B3" w:rsidTr="00A81663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</w:tr>
      <w:tr w:rsidR="00CC0BFF" w:rsidRPr="00BA47B3" w:rsidTr="00A81663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Бездольный Максим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A81663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Шедякова Татьяна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A81663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Фербер Вильгельм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A81663">
        <w:trPr>
          <w:trHeight w:val="330"/>
        </w:trPr>
        <w:tc>
          <w:tcPr>
            <w:tcW w:w="787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67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Куканова Ульяна</w:t>
            </w:r>
          </w:p>
        </w:tc>
        <w:tc>
          <w:tcPr>
            <w:tcW w:w="3216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</w:tbl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Список слабоуспевающих учащихся 3 класса «Б»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7"/>
        <w:gridCol w:w="5567"/>
        <w:gridCol w:w="3216"/>
      </w:tblGrid>
      <w:tr w:rsidR="00CC0BFF" w:rsidRPr="00BA47B3" w:rsidTr="004C50FE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</w:tr>
      <w:tr w:rsidR="00CC0BFF" w:rsidRPr="00BA47B3" w:rsidTr="004C50FE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Рекс Александр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4C50FE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Мартин Андрей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4C50FE">
        <w:tc>
          <w:tcPr>
            <w:tcW w:w="78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6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Соколов Сергей</w:t>
            </w:r>
          </w:p>
        </w:tc>
        <w:tc>
          <w:tcPr>
            <w:tcW w:w="3216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  <w:tr w:rsidR="00CC0BFF" w:rsidRPr="00BA47B3" w:rsidTr="004C50FE">
        <w:trPr>
          <w:trHeight w:val="330"/>
        </w:trPr>
        <w:tc>
          <w:tcPr>
            <w:tcW w:w="787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67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Самошкина Дарья</w:t>
            </w:r>
          </w:p>
        </w:tc>
        <w:tc>
          <w:tcPr>
            <w:tcW w:w="3216" w:type="dxa"/>
            <w:tcBorders>
              <w:bottom w:val="single" w:sz="4" w:space="0" w:color="auto"/>
            </w:tcBorders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</w:tr>
    </w:tbl>
    <w:p w:rsidR="00CC0BFF" w:rsidRPr="00BA47B3" w:rsidRDefault="00CC0BFF" w:rsidP="00BA47B3">
      <w:pPr>
        <w:tabs>
          <w:tab w:val="left" w:pos="1245"/>
        </w:tabs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График индивидуальных занятий по предметам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04"/>
        <w:gridCol w:w="3215"/>
        <w:gridCol w:w="3151"/>
      </w:tblGrid>
      <w:tr w:rsidR="00CC0BFF" w:rsidRPr="00BA47B3" w:rsidTr="00A81663"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3380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CC0BFF" w:rsidRPr="00BA47B3" w:rsidTr="00A81663"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3380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13.45-14.1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C0BFF" w:rsidRPr="00BA47B3" w:rsidTr="00A81663"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380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13.45-14.1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Мероприятия по компенсации низкой успеваемости и повышению качества образования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48"/>
        <w:gridCol w:w="6522"/>
      </w:tblGrid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Содержание мероприятия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Составление плана работы со слабоуспевающими детьми по предметам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Формирование списков обучающихся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Анализ итогов работ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Отчёт учителя по работе со слабоуспевающими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Привлечение к участию в предметных неделях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Результаты и достижения</w:t>
            </w:r>
          </w:p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Планирование на новый учебный год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Подбор заданий  базового уровня сложности для слабоуспевающих детей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Создание в кабинете картотеки материалов базового уровня сложности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Сбор и систематизация материалов периодической печати по данной проблеме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Дифференцированная и индивидуальная работа на уроках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Консультации во внеурочное время по интересующим вопросам</w:t>
            </w:r>
          </w:p>
        </w:tc>
      </w:tr>
      <w:tr w:rsidR="00CC0BFF" w:rsidRPr="00BA47B3" w:rsidTr="00A81663">
        <w:tc>
          <w:tcPr>
            <w:tcW w:w="3227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11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Творческая работа по предметам</w:t>
            </w:r>
          </w:p>
        </w:tc>
      </w:tr>
    </w:tbl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 w:line="240" w:lineRule="atLeast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Планируемые мероприятия и сроки их реализации</w:t>
      </w:r>
    </w:p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85"/>
        <w:gridCol w:w="3585"/>
      </w:tblGrid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Индивидуальные дополнительные занятия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Дифференцированные задания.</w:t>
            </w:r>
          </w:p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Работа с тетрадью для дополнительных работ.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Методические пособия</w:t>
            </w: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4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Карточки для индивидуальных работ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4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Разноуровневые задания, задания творческого характера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4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Деформированные задания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4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Карточки – тренажёры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4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Перфокарты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контроль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Контрольные диктанты( контр. Работы)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Самостоятельные работы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pStyle w:val="ListParagraph"/>
              <w:numPr>
                <w:ilvl w:val="0"/>
                <w:numId w:val="15"/>
              </w:num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Тесты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CC0BFF" w:rsidRPr="00BA47B3" w:rsidTr="00A81663">
        <w:tc>
          <w:tcPr>
            <w:tcW w:w="6345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3793" w:type="dxa"/>
          </w:tcPr>
          <w:p w:rsidR="00CC0BFF" w:rsidRPr="00BA47B3" w:rsidRDefault="00CC0BFF" w:rsidP="00BA47B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BA47B3" w:rsidRDefault="00CC0BFF" w:rsidP="00BA47B3">
      <w:pPr>
        <w:spacing w:after="0" w:line="240" w:lineRule="atLeast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8"/>
        <w:gridCol w:w="6076"/>
        <w:gridCol w:w="1725"/>
      </w:tblGrid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Повторение пройденного во 2 классе.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Состав слова. Окончание и основа слова.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Задачи в 2 действия на сложение, вычитание, умножение, деление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Родственные слова. Корень слова. Однокоренные слова.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Таблица умножения и деления на 2, 3, 4.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Проверка безударных гласных с помощью формы слова (единственное и множественное число) и однокоренных слов.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Простые задачи на нахождение части числа.  Простые задачи на нахождение числа по его части.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Образование слов с помощью суффиксов. 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Таблица умножения на 5, 6. Задачи на увеличение и уменьшение в несколько раз.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Грамматические признаки имени существительного: род, число существительных.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Порядок выполнения арифметических действий в выражениях без скобок, со скобками, состоящих из 2 действий.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Падежи существительного, падежные вопросы.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Таблица умножения и деления на 7, 8, 9. Нахождение значения числового выражения более сложной структуры.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Определение рода существительных по значению и окончанию (звуковое и нулевое окончание).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Площадь прямоугольника (квадрата) и ее измерение в квадратных сантиметрах. Задачи на кратное сравнение.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Изменение существительных по числам.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BA47B3">
              <w:rPr>
                <w:rFonts w:ascii="Times New Roman" w:hAnsi="Times New Roman"/>
                <w:spacing w:val="-2"/>
                <w:sz w:val="24"/>
                <w:szCs w:val="24"/>
              </w:rPr>
              <w:t>Письменное сложение и вычитание трёхзначных чисел без перехода через разряд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в случаях вида  246 + 342,  588 – 246. Проверка сложения вычитанием.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Изменение существительных по числам.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Задачи на зависимости между величинами: цена, количество, стоимость.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Распознавание падежей имени существительного по вопросам, значению, предлогам.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BA47B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Письменное сложение и вычитание трёхзначных чисел с переходом через разряд 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в случаях вида 286 + 617, 236 + 687, 903 – 286, 923 – 236.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Правописание имен существительных женского и мужского рода с основой на шипящий (ночь, меч).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Задачи в 2 – 3 действия на умножение, деление</w:t>
            </w:r>
            <w:r w:rsidRPr="00BA47B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Их сравнение и преобразование.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Общее грамматическое значение имен прилагательных, вопросы, роль в предложении (второстепенный член предложения).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Задачи на зависимости между величинами: расход на один предмет, число (количество) предметов, общий расход.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Изменение имен прилагательных по числам, родам при сочетании с именем существительным.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Деление с остатком и его проверка.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Правописание падежных окончаний имен прилагательных.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Умножение числа на произведение - сочетательное свойство умножения натуральных чисел.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Подбор и употребление в речи прилагательных-синонимов и антонимов.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Сравнение объёмов геометрических фигур, состоящих из некоторого числа кубов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Правописание местоимений.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Умножение на однозначное число двузначных чисел с помощью разложения на разрядные слагаемые.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Неопределенная форма глагола.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Квадрат и куб числа.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Нахождение и употребление глагола в речи по значению, вопросам, роли в предложении.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Деление на однозначное число двузначных чисел с помощью разложения на удобные слагаемые.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Изменение глагола прошедшего времени по родам.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39-40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Задачи в 2 – 3 действия на сложение, вычитание, умножение, деление.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Написание глаголов с частицей НЕ.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Устное умножение двузначного числа на однозначное.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Главное и зависимое слово в словосочетании.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Умножение трёхзначного числа на однозначное.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Главные и второстепенные члены предложения (определение, дополнение, обстоятельство).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Деление двузначного числа на двузначное способом подбора.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Разбор предложений по членам.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умножение двузначного числа на однозначное с переходом через разряд.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Распространение предложений второстепенными членами.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Решение задач с помощью составления уравнения.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Тема и основная мысль текста.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деление трёхзначного числа на однозначное, у которого единицы каждого разряда делятся на это число (деление вида 426</w:t>
            </w: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2)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Установление типа текста.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деление двузначного числа на однозначное, у которого единицы высшего разряда не делятся на это число, в случаях вида 42</w:t>
            </w: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Нахождение в тексте-описании прилагательных.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деление двузначного числа на однозначное, у которого единицы высшего разряда не делятся на это число, в случаях вида 42</w:t>
            </w: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Нахождение в тексте-описании прилагательных.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деление трёхзначного числа на однозначное число (деление вида 728</w:t>
            </w: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4).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Нахождение в тексте-повествовании глаголов.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Письменное деление трёхзначного числа на однозначное число (деление вида 728</w:t>
            </w:r>
            <w:r w:rsidRPr="00BA47B3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4).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Нахождение в тексте-повествовании глаголов.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BA47B3">
              <w:rPr>
                <w:rFonts w:ascii="Times New Roman" w:hAnsi="Times New Roman"/>
                <w:bCs/>
                <w:iCs/>
                <w:sz w:val="24"/>
                <w:szCs w:val="24"/>
              </w:rPr>
              <w:t>Арифметические действия  в пределах 1000.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Деление текста на части.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BA47B3">
              <w:rPr>
                <w:rFonts w:ascii="Times New Roman" w:hAnsi="Times New Roman"/>
                <w:bCs/>
                <w:iCs/>
                <w:sz w:val="24"/>
                <w:szCs w:val="24"/>
              </w:rPr>
              <w:t>Арифметические действия  в пределах 1000.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Деление текста на части.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Геометрические фигуры</w:t>
            </w:r>
            <w:r w:rsidRPr="00BA47B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Периметр, площадь прямоугольника (квадрата), объём куба.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Звуки и буквы.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0BFF" w:rsidRPr="00BA47B3" w:rsidTr="008966BC">
        <w:tc>
          <w:tcPr>
            <w:tcW w:w="828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6076" w:type="dxa"/>
            <w:vAlign w:val="center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Математика: Геометрические фигуры</w:t>
            </w:r>
            <w:r w:rsidRPr="00BA47B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Периметр, площадь прямоугольника (квадрата), объём куба.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BA47B3">
              <w:rPr>
                <w:rStyle w:val="s0"/>
                <w:sz w:val="24"/>
                <w:szCs w:val="24"/>
              </w:rPr>
              <w:t>Звуки и буквы.</w:t>
            </w:r>
          </w:p>
        </w:tc>
        <w:tc>
          <w:tcPr>
            <w:tcW w:w="1725" w:type="dxa"/>
          </w:tcPr>
          <w:p w:rsidR="00CC0BFF" w:rsidRPr="00BA47B3" w:rsidRDefault="00CC0BFF" w:rsidP="00BA47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C0BFF" w:rsidRDefault="00CC0BFF" w:rsidP="00BA47B3">
      <w:pPr>
        <w:tabs>
          <w:tab w:val="left" w:pos="3075"/>
        </w:tabs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CC7921" w:rsidRDefault="00CC0BFF" w:rsidP="00CC79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7921">
        <w:rPr>
          <w:rFonts w:ascii="Times New Roman" w:hAnsi="Times New Roman"/>
          <w:b/>
          <w:sz w:val="24"/>
          <w:szCs w:val="24"/>
        </w:rPr>
        <w:t>Задания по математике и русскому языку</w:t>
      </w:r>
    </w:p>
    <w:p w:rsidR="00CC0BFF" w:rsidRDefault="00CC0BFF" w:rsidP="00CC79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7921">
        <w:rPr>
          <w:rFonts w:ascii="Times New Roman" w:hAnsi="Times New Roman"/>
          <w:b/>
          <w:sz w:val="24"/>
          <w:szCs w:val="24"/>
        </w:rPr>
        <w:t>для работы со слабоуспевающими учениками в 3 классе</w:t>
      </w:r>
    </w:p>
    <w:p w:rsidR="00CC0BFF" w:rsidRPr="00CC7921" w:rsidRDefault="00CC0BFF" w:rsidP="00CC79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Повторение пройденного во 2 классе.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Чему равно второе слагаемое в уравнениях: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8 + … = 9       13 + … = 19    11 + … = 18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   Длина танцевального зала 7 м, а ширина 5м. Найди периметр танцевального зала.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3. Реши задачу:  В саду плодоносит 26 яблонь, вишен на 8 больше, а слив плодоносит столько же, сколько яблонь и вишен вместе. Сколько сливовых деревьев плодоносит? 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Состав слова. Окончание и основа слова.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3792"/>
                <w:tab w:val="left" w:pos="5592"/>
              </w:tabs>
              <w:spacing w:before="12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Обозначьте окончания в  словах.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2472"/>
                <w:tab w:val="left" w:pos="4301"/>
                <w:tab w:val="left" w:pos="5962"/>
                <w:tab w:val="left" w:pos="78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iCs/>
                <w:spacing w:val="-8"/>
                <w:sz w:val="24"/>
                <w:szCs w:val="24"/>
              </w:rPr>
              <w:t>Вода</w:t>
            </w:r>
            <w:r w:rsidRPr="00CC7921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воду          лиса       лисой      труд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(нет) воды       водой        лисы      лису         о труде         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по воду           в воде       лисе    о лисе      труду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4306"/>
                <w:tab w:val="left" w:pos="5971"/>
                <w:tab w:val="left" w:pos="783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Выдели окончания: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Лучи, луча, к лучу, у луча.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Землю, о земле, землей, на земле.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Солнце, солнца, к солнцу, на солнце.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Река, у реки, по реке, реку.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Выдели основу слова в словах: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Уроки, бумага, партах, дети, фигурки, животных, ёлку, бумажные, звери.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Задачи в 2 действия на сложение, вычитание, умножение, деление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pStyle w:val="NormalWeb"/>
              <w:spacing w:before="0" w:beforeAutospacing="0" w:after="0" w:afterAutospacing="0"/>
              <w:jc w:val="both"/>
            </w:pPr>
            <w:r w:rsidRPr="00CC7921">
              <w:t xml:space="preserve">1. Реши задачи.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После того как портниха истратила 8 катушек ниток, у неё осталось по 4 катушки белых, чёрных и цветных ниток. Сколько катушек ниток было у неё вначале?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Одна сторона треугольника равна 7 см, вторая - 8 см, а третья - на 4 см больше второй стороны. Найди периметр треугольника.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школьный буфет привезли два лотка с булочками. На одном лотке было 40 булочек, на другом — 35. За первую перемену продали 57 булочек. Сколько булочек осталось?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Родственные слова. Корень слова. Однокоренные слова.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В однокоренных  словах выдели приставку и корень.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 под каждой берёзой – гриб подберёзовик.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 под каждой осиной – гриб подосиновик.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Объясни, от какого слова образовано каждое слово.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глазок  зубастый  больной  глазной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больница  зубной  глазище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зубок  глазастый  болеть  глазунья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Запиши  каждое из этих слов рядом с тем словом, от которого оно образовано. Выдели  дугой корень в однокоренных словах.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Таблица умножения и деления на 2, 3, 4.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спортивных играх участвовали 12 мальчиков, а девочек – на 6 меньше. Сколько девочек участвовали в спортивных играх?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Запиши выражения и найди их значения: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Сумму чисел 20 и 40 раздели на3.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Разность чисел 37 и 29 умножь на 4.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Из 65 вычти частное чисел 24 и 3.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Реши уравнения: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Х * 4 = 36     с / 4 = 10     16 / у = 4</w:t>
            </w: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Проверка безударных гласных с помощью формы слова (единственное и множественное число) и однокоренных слов.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</w:t>
            </w:r>
            <w:r w:rsidRPr="00CC792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CC7921">
              <w:rPr>
                <w:rFonts w:ascii="Times New Roman" w:hAnsi="Times New Roman"/>
                <w:spacing w:val="-5"/>
                <w:sz w:val="24"/>
                <w:szCs w:val="24"/>
              </w:rPr>
              <w:t>Вставьте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921">
              <w:rPr>
                <w:rFonts w:ascii="Times New Roman" w:hAnsi="Times New Roman"/>
                <w:spacing w:val="-1"/>
                <w:sz w:val="24"/>
                <w:szCs w:val="24"/>
              </w:rPr>
              <w:t>безударные  гласные.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5155"/>
              </w:tabs>
              <w:spacing w:before="106"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Снег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CC792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снега  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ночь — н…чной       лёд — л..дяной</w:t>
            </w:r>
          </w:p>
          <w:p w:rsidR="00CC0BFF" w:rsidRPr="00CC7921" w:rsidRDefault="00CC0BFF" w:rsidP="00CC792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pacing w:val="-2"/>
                <w:sz w:val="24"/>
                <w:szCs w:val="24"/>
              </w:rPr>
              <w:t>берег — б…рега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хлеб — хл…ба      больше — б…льшой                                                                                                                                                 </w:t>
            </w:r>
            <w:r w:rsidRPr="00CC7921">
              <w:rPr>
                <w:rFonts w:ascii="Times New Roman" w:hAnsi="Times New Roman"/>
                <w:spacing w:val="-4"/>
                <w:sz w:val="24"/>
                <w:szCs w:val="24"/>
              </w:rPr>
              <w:t>молодость— м... лодой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   боль — б...льной</w:t>
            </w:r>
          </w:p>
          <w:p w:rsidR="00CC0BFF" w:rsidRPr="00CC7921" w:rsidRDefault="00CC0BFF" w:rsidP="00CC7921">
            <w:pPr>
              <w:shd w:val="clear" w:color="auto" w:fill="FFFFFF"/>
              <w:tabs>
                <w:tab w:val="left" w:pos="5155"/>
              </w:tabs>
              <w:spacing w:after="0" w:line="240" w:lineRule="auto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дерево — д.,.ревья             зверь — зв...ринец                                                                                  </w:t>
            </w:r>
          </w:p>
          <w:p w:rsidR="00CC0BFF" w:rsidRPr="00CC7921" w:rsidRDefault="00CC0BFF" w:rsidP="00CC7921">
            <w:pPr>
              <w:shd w:val="clear" w:color="auto" w:fill="FFFFFF"/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CC0BFF" w:rsidRPr="00CC7921" w:rsidRDefault="00CC0BFF" w:rsidP="00CC7921">
            <w:pPr>
              <w:pStyle w:val="CM12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Fonts w:ascii="Times New Roman" w:hAnsi="Times New Roman"/>
                <w:lang w:eastAsia="ru-RU"/>
              </w:rPr>
              <w:t xml:space="preserve">2. </w:t>
            </w:r>
            <w:r w:rsidRPr="00CC7921">
              <w:rPr>
                <w:rFonts w:ascii="Times New Roman" w:hAnsi="Times New Roman"/>
                <w:color w:val="000000"/>
              </w:rPr>
              <w:t xml:space="preserve">Спиши. Вставь пропущенные буквы. Напиши проверочные слова. Обозначь орфограмму. </w:t>
            </w:r>
          </w:p>
          <w:p w:rsidR="00CC0BFF" w:rsidRPr="00CC7921" w:rsidRDefault="00CC0BFF" w:rsidP="00CC7921">
            <w:pPr>
              <w:pStyle w:val="CM51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Fonts w:ascii="Times New Roman" w:hAnsi="Times New Roman"/>
                <w:color w:val="000000"/>
              </w:rPr>
              <w:t xml:space="preserve">Образец: Гора - Горы.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color w:val="000000"/>
                <w:sz w:val="24"/>
                <w:szCs w:val="24"/>
              </w:rPr>
              <w:t>В ...лна, с…довый, л…гчайший, в ...тла, ст... р ... на, в ...сенниЙ, з…л ...той, л…сица, м ...довыЙ.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Простые задачи на нахождение части числа.  Простые задачи на нахождение числа по его части.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У Егора 18 фломастеров. Половину из них он подарил Андрею, одну треть этого количества – Алине, одну восемнадцатую этого количества – Сергею.  Сколько фломастеров Егор подарил Андрею, Алине, Сергею?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Длина ленты равна 20 м. Сколько метров составляет половина ленты? Четверть ленты? Одна пятая ленты? Одна десятая ленты?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Вырази  в см: 1/5 дм, 1/10 дм, ½ м, 1/10 м, 1/100 м.</w:t>
            </w: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Русский язык: Образование слов с помощью суффиксов.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При помощи суффиксов образуй новые слова.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Костюм – костюмчик ,        узор -    ____________ ,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хранить - __________ ,      мороз - ____________ , 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стул -       __________ ,      дом -     ____________ , 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зима -       __________ ,     снег -    ____________ ,   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лес -          __________ ,     вечер - ____________ ,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школа -    __________ ,       сад -      ____________ .</w:t>
            </w:r>
          </w:p>
          <w:p w:rsidR="00CC0BFF" w:rsidRPr="00CC7921" w:rsidRDefault="00CC0BFF" w:rsidP="00CC7921">
            <w:pPr>
              <w:tabs>
                <w:tab w:val="left" w:pos="2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2. Выдели суффикс. Придумай  слово с таким же суффиксом.          </w:t>
            </w:r>
          </w:p>
          <w:p w:rsidR="00CC0BFF" w:rsidRPr="00CC7921" w:rsidRDefault="00CC0BFF" w:rsidP="00CC792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Столик – гвоздик,                        сынок - ____________ ,  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диванчик - ______________ ,      учитель - ___________ ,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маленький -    ___________ ,       осенний - ___________ ,                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медвежонок - ____________,      стульчик - ___________,</w:t>
            </w:r>
          </w:p>
          <w:p w:rsidR="00CC0BFF" w:rsidRPr="00CC7921" w:rsidRDefault="00CC0BFF" w:rsidP="00CC792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котище -           ___________ ,      доброта - ___________ 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Таблица умножения на 5, 6. Задачи на увеличение и уменьшение в несколько раз.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1. Реши задачу: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После того как на 6 страницах фотоальбома Ира поместила по 3 фотографии, у неё ещё осталось 30 фотографий. Сколько фотографий было у Иры?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32 / 8 * 6 / 3 + 5 * 8 – 17          6 * 5 + 30 / 5 * 2 – 19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Вычисли: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5 см * 5 = …     250 см / 5 = …     400 см / 5 = …     8 см * 5 = …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Грамматические признаки имени существительного: род, число существительных.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pStyle w:val="CM14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Style w:val="s0"/>
              </w:rPr>
              <w:t xml:space="preserve">1. </w:t>
            </w:r>
            <w:r w:rsidRPr="00CC7921">
              <w:rPr>
                <w:rFonts w:ascii="Times New Roman" w:hAnsi="Times New Roman"/>
                <w:color w:val="000000"/>
              </w:rPr>
              <w:t xml:space="preserve">Запиши в первый столбик имена существительные мужского рода, во второй столбик имена Существительные женского рода, в третий столбик -имена существительные среднего рода.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color w:val="000000"/>
                <w:sz w:val="24"/>
                <w:szCs w:val="24"/>
              </w:rPr>
              <w:t>Акация, май, жребий, предложение, слово, плеть, олень, кабина, государство, страна, стул, весло, околица, Мария, серебро, олово, Михаил, копьё, герб.</w:t>
            </w:r>
          </w:p>
          <w:p w:rsidR="00CC0BFF" w:rsidRPr="00CC7921" w:rsidRDefault="00CC0BFF" w:rsidP="00CC7921">
            <w:pPr>
              <w:pStyle w:val="CM14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Fonts w:ascii="Times New Roman" w:hAnsi="Times New Roman"/>
                <w:color w:val="000000"/>
              </w:rPr>
              <w:t xml:space="preserve">2. Измени имена существительные по </w:t>
            </w:r>
          </w:p>
          <w:p w:rsidR="00CC0BFF" w:rsidRPr="00CC7921" w:rsidRDefault="00CC0BFF" w:rsidP="00CC7921">
            <w:pPr>
              <w:pStyle w:val="CM201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Fonts w:ascii="Times New Roman" w:hAnsi="Times New Roman"/>
                <w:color w:val="000000"/>
              </w:rPr>
              <w:t xml:space="preserve">числам. Выдели окончания. </w:t>
            </w:r>
          </w:p>
          <w:p w:rsidR="00CC0BFF" w:rsidRPr="00CC7921" w:rsidRDefault="00CC0BFF" w:rsidP="00CC7921">
            <w:pPr>
              <w:pStyle w:val="CM201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Fonts w:ascii="Times New Roman" w:hAnsi="Times New Roman"/>
                <w:color w:val="000000"/>
              </w:rPr>
              <w:t>Роман, басни, рассказы, повести, новелла, баллада, стихотворения, поэма, притча, поговорки.</w:t>
            </w:r>
          </w:p>
          <w:p w:rsidR="00CC0BFF" w:rsidRPr="00CC7921" w:rsidRDefault="00CC0BFF" w:rsidP="00CC792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Порядок выполнения арифметических действий в выражениях без скобок, со скобками, состоящих из 2 действий.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Выполни действия, определи порядок действий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(16 + 9) + 25     44 + (95 – 69)     82 – (38 + 16)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кинотеатр из двух школ пришли 46 мальчиков и 52 девочки. Из них 60 учащихся из одной школы,  остальные – из другой. Сколько учащихся из другой школы пришли в кинотеатр?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Падежи существительного, падежные вопросы.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pStyle w:val="CM3"/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CC7921">
              <w:rPr>
                <w:rStyle w:val="s0"/>
              </w:rPr>
              <w:t xml:space="preserve">1. </w:t>
            </w:r>
            <w:r w:rsidRPr="00CC7921">
              <w:rPr>
                <w:rFonts w:ascii="Times New Roman" w:hAnsi="Times New Roman"/>
                <w:color w:val="000000"/>
              </w:rPr>
              <w:t xml:space="preserve">Спиши предложения. Допиши окончания имён существительных и выдели их. Укажи падежи. </w:t>
            </w:r>
          </w:p>
          <w:p w:rsidR="00CC0BFF" w:rsidRPr="00CC7921" w:rsidRDefault="00CC0BFF" w:rsidP="00CC7921">
            <w:pPr>
              <w:pStyle w:val="CM6"/>
              <w:jc w:val="both"/>
              <w:rPr>
                <w:rFonts w:ascii="Times New Roman" w:hAnsi="Times New Roman"/>
              </w:rPr>
            </w:pPr>
            <w:r w:rsidRPr="00CC7921">
              <w:rPr>
                <w:rFonts w:ascii="Times New Roman" w:hAnsi="Times New Roman"/>
                <w:color w:val="000000"/>
              </w:rPr>
              <w:t>Андрей приготовил подарок (д л я  к о г о?) для мам .... Мы вышли из дома (в сл е Д за к е м?) вслед за мам .... В прошлое воскресенье (кто?) мам ... пекла пироги.  Малыш соскучился (п о ко м?) по мам .... Прохожий обратил</w:t>
            </w:r>
            <w:r w:rsidRPr="00CC7921">
              <w:rPr>
                <w:rFonts w:ascii="Times New Roman" w:hAnsi="Times New Roman"/>
              </w:rPr>
              <w:t>ся (к кому?) к мам ... с вопросом: «Как пройти на улицу Маяковского?» .  Мы очень любим (к о г о?) мам ....</w:t>
            </w:r>
          </w:p>
          <w:p w:rsidR="00CC0BFF" w:rsidRPr="00CC7921" w:rsidRDefault="00CC0BFF" w:rsidP="00CC792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CC0BFF" w:rsidRPr="00CC7921" w:rsidRDefault="00CC0BFF" w:rsidP="00CC792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C7921">
              <w:rPr>
                <w:rFonts w:ascii="Times New Roman" w:hAnsi="Times New Roman" w:cs="Times New Roman"/>
              </w:rPr>
              <w:t>2. Измени по падежам существительные: друг, осень, лето.</w:t>
            </w:r>
          </w:p>
          <w:p w:rsidR="00CC0BFF" w:rsidRPr="00CC7921" w:rsidRDefault="00CC0BFF" w:rsidP="00CC792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Таблица умножения и деления на 7, 8, 9. Нахождение значения числового выражения более сложной структуры.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уравнения: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7 * у = 56     а / 7 = 9     а * 9 = 81      а / 9 = 9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Запиши решение и ответ: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книге 63 страницы. Вика ежедневно прочитывает 9 страниц. За сколько дней она прочитает книгу?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Масса яйца страуса 2 кг. Сколько кг составляет масса 9 яиц страуса?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У 9 пауков 72 ноги. У скольких пауков 32 ноги?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Выполни действия: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63 / 9 * 7     48 / 8 * 9     36 / 9 * 8     54 / 6 * 8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Определение рода существительных по значению и окончанию (звуковое и нулевое окончание).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В данном предложении подчеркни имена существительные, укажи их род и падеж. Вставь пропущенные орфограммы.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Под луч…ми в…сен…его со…нца  бл…стит  пру… с чистой, прозрачной  в…дой.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Запиши словосочетания в ед. числе, укажи род имён существительных: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Румяные яблоки - 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Махровые полотенца - 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Детские одеяла - 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Чайные блюдца - 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Высокие тополя - ___________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Широкие проруби - ___________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Белые простыни - _____________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8"/>
        <w:gridCol w:w="5322"/>
      </w:tblGrid>
      <w:tr w:rsidR="00CC0BFF" w:rsidRPr="00CC7921" w:rsidTr="00CC7921">
        <w:tc>
          <w:tcPr>
            <w:tcW w:w="424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Площадь прямоугольника (квадрата) и ее измерение в квадратных сантиметрах. Задачи на кратное сравнение.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Длина прямоугольника равна 5 см, а ширина 2 см. Найди его периметр и площадь.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Длина земельного участка прямоугольной  формы 20 м, а ширина 9 м. Какова площадь земельного участка?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спортивной площадке 8 мальчиков и 4 девочки. Во сколько раз меньше девочек, чем мальчиков?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Масса школьника составляет 24 кг, а масса его ранца – 3 кг. Во сколько раз масса ранца меньше массы школьника?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Русский язык: Изменение существительных по числам.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Подчеркни существительные с предлогом. Укажи число и падеж существительных.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Я брожу в берёзовом перелеске. Листья на берёзах кажутся совсем золотыми. А внизу под берёзами по травинкам бегут т струятся лёгкие синеватые тени. Светлые солнечные зайчики бегут один за другим  по траве, по дорожкам.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Измени число имён существительных. Запиши пары слов. Обозначь в них окончания: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Друг – друзья, товарищ - …, ученик - …, доктор - …, одноклассница - …, швеи – швея, повара - …, трактористы - …, артистки - …, лётчики - … 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89"/>
        <w:gridCol w:w="5381"/>
      </w:tblGrid>
      <w:tr w:rsidR="00CC0BFF" w:rsidRPr="00CC7921" w:rsidTr="00CC7921">
        <w:tc>
          <w:tcPr>
            <w:tcW w:w="4189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CC7921">
              <w:rPr>
                <w:rFonts w:ascii="Times New Roman" w:hAnsi="Times New Roman"/>
                <w:spacing w:val="-2"/>
                <w:sz w:val="24"/>
                <w:szCs w:val="24"/>
              </w:rPr>
              <w:t>Письменное сложение и вычитание трёхзначных чисел без перехода через разряд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в случаях вида  246 + 342,  588 – 246. Проверка сложения вычитанием.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Выполни действие в столбик, проверь обратным действием: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152 + 435     421 + 338     579 – 327     785 – 462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уравнения: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Х + 213 = 894     х – 233 = 465     985 – х= 462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1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Изменение существительных по числам.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object w:dxaOrig="5055" w:dyaOrig="5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256.5pt" o:ole="">
                  <v:imagedata r:id="rId7" o:title=""/>
                </v:shape>
                <o:OLEObject Type="Embed" ProgID="Paint.Picture" ShapeID="_x0000_i1025" DrawAspect="Content" ObjectID="_1535568377" r:id="rId8"/>
              </w:objec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189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Задачи на зависимости между величинами: цена, количество, стоимость.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Запиши данные в таблицу и реши их: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Цена карандаша 20 тенге. Какова стоимость 3 таких карандашей?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Стоимость 3 одинаковых  карандашей  равна 60 тенге. Какова цена 1 карандаша?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Цена карандаша 2 0 тенге. Стоимость скольких карандашей равна 60 тенге?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Стоимость 4 наклеек равна 320 тенге. Сколько тенге стоит одна наклейка?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Выполни действие: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100 – 6 * 2 / 3 * 9     (2 * 6 – 4) * 3 + 54 / 9     39 + 7 * 4 – 28 / 4</w:t>
            </w:r>
          </w:p>
        </w:tc>
        <w:tc>
          <w:tcPr>
            <w:tcW w:w="5381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Распознавание падежей имени существительного по вопросам, значению, предлогам.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1. Прочитай предложения. Напиши их в порядке следования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 xml:space="preserve">падежей при склонении, ориентируясь на слово </w:t>
            </w:r>
            <w:r w:rsidRPr="00CC7921">
              <w:rPr>
                <w:rFonts w:ascii="Times New Roman" w:eastAsia="Times-Italic" w:hAnsi="Times New Roman"/>
                <w:i/>
                <w:iCs/>
                <w:sz w:val="24"/>
                <w:szCs w:val="24"/>
              </w:rPr>
              <w:t>собака.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Собака - лучший друг человека.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Многие мечтают о такой верной собаке.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Нет собаки у моего друга.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Собаке доверишь свою жизнь.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Я люблю свою собаку.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Я горжусь своей собакой.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2. Прочитай словосочетания. Раздели их на равные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группы в связи с изучаемой темой. Вставь пропущенные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буквы и раскрой скобки.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В...ехать (в) город, п...г...ворил (с) с..строй, п...дготовился (к) вы...зду, пр...летел (над) с...лом, п...днялся (по) г...ре, об...яснил р...боту, п...дбежал (к) месту, пред... явил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д...кумент, п...гулял (под) з...нтом.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189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CC792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Письменное сложение и вычитание трёхзначных чисел с переходом через разряд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в случаях вида 286 + 617, 236 + 687, 903 – 286, 923 – 236.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Выполни действие в столбик, проверь обратным действием: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523 + 268     435 + 329     851 – 426     684 – 327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Садовники должны посадить 354 куста роз. В первый день они посадили117 кустов, во второй день – 97 кустов роз. Сколько кустов роз осталось посадить садовникам?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лагерь отдыха приехали 264 учащихся, из них 138 мальчиков, остальные – девочки. На сколько больше мальчиков, чем девочек, приехали в лагерь отдыха?</w:t>
            </w:r>
          </w:p>
        </w:tc>
        <w:tc>
          <w:tcPr>
            <w:tcW w:w="5381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Правописание имен существительных женского и мужского рода с основой на шипящий (ночь, меч).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Прочитай написанные слова. Раздели их на две группы по самостоятельно найденному признаку. Запиши группы слов, выдели орфограмму.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 xml:space="preserve">Помощ..., багаж..., ландыш..., ноч..., луч..., тиш..., реч..., трубач..., нож..., мыш..., фальш..., гореч..., вещ..., калач... 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2. Прочитай слова. Познакомься с дополнительной записью.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Сформулируй задание к упражнению.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Манеж, брошь, мощь, лихач, москвич, роскошь, матч, смерч, приёмыш, дрожь, циркач, экипаж, силач, пейзаж.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Брошь,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Манеж..., ....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Выполни звуко-буквенный анализ словарного слова.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2"/>
        <w:gridCol w:w="4798"/>
      </w:tblGrid>
      <w:tr w:rsidR="00CC0BFF" w:rsidRPr="00CC7921" w:rsidTr="00CC7921">
        <w:tc>
          <w:tcPr>
            <w:tcW w:w="477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Задачи в 2 – 3 действия на умножение, деление</w:t>
            </w:r>
            <w:r w:rsidRPr="00CC792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Их сравнение и преобразование.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1. Реши задачи: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У Андрея 10 моделей самолётов, что в 2 раза меньше, чем у Армана. Сколько всего моделей  самолётов у мальчиков?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Хозяйка засолила 6 банок огурцов, по 5 кг в каждой и 45 кг помидоров. Сколько кг овощей засолила хозяйка?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2. Выполни действия: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(82 – 74) : 2 • 7 + 7 • 4 – 19 + (63 – 27) : 4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( 91 – 83 ) • 3 : 4 + 12 : 6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32 : 8 + ( 27 + 15 ) : 6 + 8 • 5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Найди значения выражений: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783 – 415     177 + 194     365 – 187     876 - 159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Общее грамматическое значение имен прилагательных, вопросы, роль в предложении (второстепенный член предложения).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Познакомься с записью. Вместо вопросительных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знаков напиши слова, соответствующие теме урока и обозначающие разные качества предметов.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Огурец (какой?)     Кольцо (какое?)     Яблоко (какое?)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Помидор (какой?)  Орех (какой?)        Цветок (какой?)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ОБРАЗЕЦ: Огурец (какой?) зелёный.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 xml:space="preserve">2. Прочитай цепочки слов. Исключи </w:t>
            </w:r>
            <w:r w:rsidRPr="00CC7921">
              <w:rPr>
                <w:rFonts w:ascii="Cambria Math" w:eastAsia="Times-Roman" w:hAnsi="Cambria Math"/>
                <w:sz w:val="24"/>
                <w:szCs w:val="24"/>
              </w:rPr>
              <w:t>≪</w:t>
            </w: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лишнее</w:t>
            </w:r>
            <w:r w:rsidRPr="00CC7921">
              <w:rPr>
                <w:rFonts w:ascii="Cambria Math" w:eastAsia="Times-Roman" w:hAnsi="Cambria Math"/>
                <w:sz w:val="24"/>
                <w:szCs w:val="24"/>
              </w:rPr>
              <w:t>≫</w:t>
            </w: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. Устно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обоснуй свой ответ. Оставшиеся слова в цепочке напиши,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выдели орфограммы.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Боль, яркий, ровный, прозрачный.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Короткий, синяя, редкий, тенистый.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Береговая, красивое, сладкое, ароматное.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Красные, спелые, низкий, сочные.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Морской, лесная, степное, местный.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Разбери по составу имя прилагательное женского рода, в котором все согласные звонкие.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3"/>
        <w:gridCol w:w="84"/>
        <w:gridCol w:w="4823"/>
      </w:tblGrid>
      <w:tr w:rsidR="00CC0BFF" w:rsidRPr="00CC7921" w:rsidTr="00CC7921">
        <w:tc>
          <w:tcPr>
            <w:tcW w:w="4747" w:type="dxa"/>
            <w:gridSpan w:val="2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Задачи на зависимости между величинами: расход на один предмет, число (количество) предметов, общий расход.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Запиши данные в таблицу и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пошив одного платья израсходовали 4 м ткани. Сколько таких платьев сшили из 20 м ткани?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Из 20 м ткани сшили 5 одинаковых платьев. Сколько метров ткани израсходовали на пошив одного платья?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пошив одного платья израсходовали 4 м ткани. Сколько метров ткани израсходовали на пошив 5 таких платьев?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 и составь обратные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Для ремонта комнаты нужно 6 рулонов обоев. Сколько рулонов обоев нужно для ремонта 4 таких комнат?</w:t>
            </w:r>
          </w:p>
        </w:tc>
        <w:tc>
          <w:tcPr>
            <w:tcW w:w="4823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Изменение имен прилагательных по числам, родам при сочетании с именем существительным.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1. Прочитай запись и слова для справок. Сформулируй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задание к упражнению и выполни его.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( ) хорошо приспособлен к жизни во льдах.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Его ( ) в воде не намокает.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Подошвы покрыты ( ), поэтому ноги не скользят по льду.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Неспроста у него ( ), чтобы не замёрзли.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У зверя ( ). Не скажешь, что ему медведь на ухо наступил.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СПРАВКА: тёплая шуба, жёсткая шерсть, белый медведь, отличный слух, уши маленькие.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 xml:space="preserve">2. </w:t>
            </w:r>
            <w:r w:rsidRPr="00CC7921">
              <w:rPr>
                <w:rFonts w:ascii="Times New Roman" w:hAnsi="Times New Roman"/>
                <w:bCs/>
                <w:sz w:val="24"/>
                <w:szCs w:val="24"/>
              </w:rPr>
              <w:t>Спишите. Определите число и род имён существительных и прилагательных.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мягкую подушку, от последнего подъезда, добрая душа , перед ночной работой, проворный зайчик, о прохладной осени, после прошлой зимы, перед дальней поездкой, из-за высокого шкафа, за извилистой рекой, о лёгкой задаче, под раскидистой сосной, из классного журнала, в распахнутом окне.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663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Деление с остатком и его проверка.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Чтобы застеклить одно окно, требуется 2 одинаковых листа стекла. Сколько окон можно застеклить, если есть 7 таких листов стекла? 9 листов стекла? 13 листов стекла? Сколько листов стекла при этом останется?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Выполни деление с остатком: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19 / 6     26 / 6     45 / 6     34 / 6     46 / 6     59 / 6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Запиши выражения: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Число 70 уменьши в 7 раз.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Неизвестное число увеличь в 7 раз.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Число 70 уменьши на 7.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Неизвестное число увеличь на 7.</w:t>
            </w:r>
          </w:p>
        </w:tc>
        <w:tc>
          <w:tcPr>
            <w:tcW w:w="4907" w:type="dxa"/>
            <w:gridSpan w:val="2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Правописание падежных окончаний имен прилагательных.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hAnsi="Times New Roman"/>
                <w:bCs/>
                <w:sz w:val="24"/>
                <w:szCs w:val="24"/>
              </w:rPr>
              <w:t>Спишите. Определите число и род имён прилагательных, выделите окончания.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Яблонев(ая,ое) дерево, тончайш(ия,ая,яя) ткань, лётн(ая,ое) поле, вечерн(ия,ая,яя) смена, трескуч(ии,ие) морозы, горьк(ей,ий) смех, вчерашн(ия,ая,яя) газета, весёл(ая,ое) представление, последн(ии,ие) дни, превосходнейш(ия,ая,яя) яхта.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Спиши. Вставь пропущенные буквы и окончания. Определи падеж имён прилагательных единственного числа.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Пр…ходит тихо осень, одетая в туман.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Она д…жди приносит из зарубежных стран.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И лист…ев жёлт… ворох, и аромат л…сной, 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 сыр…сть в тёмных нор… 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А где – то за ст…ной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Будильник до рассвет… стрекочет на ст…ле 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До будущ……. лета, да будущ……. лета.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28"/>
        <w:gridCol w:w="5142"/>
      </w:tblGrid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Умножение числа на произведение - сочетательное свойство умножения натуральных чисел.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Выполни разными способами: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7 ∙ (2 ∙ 5) = 7 ∙ 10 =                         4 ∙ (5 ∙ 3) = 4 ∙ 15 =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7 ∙ (2∙  5) = (7 ∙ 2) ∙ 5 =                    4 ∙ (5 ∙ 3) = (4 ∙ 3) ∙5 =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7 ∙ (2 ∙ 5) = (7  ∙5) ∙ 2 =                    4 ∙ (5 ∙ 3) = (4 ∙ 5) ∙ 3 =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Вычислите результат удобным способом: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12 ∙ (5 ∙ 7)          35 ∙ (2 ∙ 7)                 17 ∙ (4 ∙ 10)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10 ∙ (29 ∙ 2)        11∙ (10 ∙ 30)              9 ∙ (4 ∙ 25)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 зоопарке 280 птиц. Из них ¼ составляют хищные птицы. Сколько хищных птиц в зоопарке?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Подбор и употребление в речи прилагательных-синонимов и антонимов.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Прочитай слова в каждом столбике. Познакомься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образцом. Сформулируй задание к упражнению.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умный спокойный шустрый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ошибочный известный секретный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тайный большой крошечный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маленький глупый толковый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проворный ложный верный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ОБРАЗЕЦ: Маленький - крошечный, маленький - большой.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2. Познакомься с записью. Сформулируй задание к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упражнению, ориентируясь на шифр.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Платье хорошо новое, а друг старый.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Хорошая книга - лучший друг.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Верёвка хороша длинная, а речь короткая.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Ранняя птичка носок прочищает, а поздняя птичка - глаза протирает.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  <w:r w:rsidRPr="00CC7921">
              <w:rPr>
                <w:rFonts w:ascii="Times New Roman" w:eastAsia="Times-Roman" w:hAnsi="Times New Roman"/>
                <w:sz w:val="24"/>
                <w:szCs w:val="24"/>
              </w:rPr>
              <w:t>Доброе слово лечит, а злое калечит.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Сравнение объёмов геометрических фигур, состоящих из некоторого числа кубов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Сколько кубиков с ребром, равным 1 см, потребуется, чтобы заполнить коробку, длина которой 4 см, ширина 3 см, а высота 1 см?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Замени куб и квадрат числа в выражениях произведением: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5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+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2     6 * 2 + 6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– 9 * 7     6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– 2 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*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3     7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+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*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Правописание местоимений.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 Спиши. Найди в тексте местоимения. Подчеркни их.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Мы п…шли по л…синому следу. У (мы) не было воды, х…телось пить. В ста шагах от «острова» следы привели (мы) к небольшому «окну» с чистой х…лодной водой.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2. Спиши текст. Раскрой скобки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(В) п…лях тает, а (в) л…су ещё снег л…жит плотными п…душками (на) з…мле и (на) ветках д…ревьев. И д…ревья стоят (в) снежном пл…ну.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Умножение на однозначное число двузначных чисел с помощью разложения на разрядные слагаемые.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с объяснением: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23 * 3     42 * 2     34 * 2     31 * 2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уравнения: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 * 2 = 180     180 / а = 20     х / 2 = 90     с * 3 = 90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Во дворе 6 кур и несколько уток. Они дают в год 920 яиц: каждая курица – 120 яиц, а каждая утка – 50 яиц. Сколько уток во дворе?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Неопределенная форма глагола.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object w:dxaOrig="12060" w:dyaOrig="8895">
                <v:shape id="_x0000_i1026" type="#_x0000_t75" style="width:259.5pt;height:151.5pt" o:ole="">
                  <v:imagedata r:id="rId9" o:title=""/>
                </v:shape>
                <o:OLEObject Type="Embed" ProgID="Paint.Picture" ShapeID="_x0000_i1026" DrawAspect="Content" ObjectID="_1535568378" r:id="rId10"/>
              </w:objec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Квадрат и куб числа.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Если возможно, замени произведение квадратом или кубом множителя: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4 * 4     6 * 6 * 6     5 * 5     7 * 7 * 7     6 * 6 * 7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Замени произведением множителей: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8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4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5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7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6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1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10</w:t>
            </w:r>
            <w:r w:rsidRPr="00CC792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Найди значения произведений разными способами: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 * 3 * 5     3 * 2 * 8    4 * 2 * 3     4 * 5 * 10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Нахождение и употребление глагола в речи по значению, вопросам, роли в предложении.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Синим цветом запишите имена существительные,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имена прилагательные — зелёным цветом, а глаголы — красным цветом.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Борщ   август   собачий   поёт   лежать   рубим   каштан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порублю   храбрая   ужасный   ковёр   визит   горькая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выгода   свистел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Спиши предложения, вставь подходящие глаголы.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Верблюд хорошо (что делает?) условия жизни в пустыне. Неторопливо (что делает?) караван мерным шагом в песках.  Верблюды не (что делают?), но у них широкий шаг.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Слова – помощники: переносить, торопиться, шагать.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Деление на однозначное число двузначных чисел с помощью разложения на удобные слагаемые.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с объяснением: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62 / 2     63 / 3     84 / 2     69 / 3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До обеда на птицефабрике собрали 320 яиц, а после обеда – 400. Все яйца разложили в 8 коробок поровну. Сколько яиц в каждой коробке?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Сравни: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24 мм … 3 см                           2 дм 36 мм … 23 см 5 мм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 дм 1 см … 31 см                   2 дм 2 см 5 мм … 225 мм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Изменение глагола прошедшего времени по родам.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hAnsi="Times New Roman"/>
                <w:bCs/>
                <w:sz w:val="24"/>
                <w:szCs w:val="24"/>
              </w:rPr>
              <w:t>Спишите. Определите время и число глаголов.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Точит, учат, бросало, пропало, испеку, завернёт, рисуют, звенело, кричишь, успею, греем, играл, мяукали, заработала, обыграешь, выкинем, катал, пели, положило, бросишь, считаете, кидала, обидел, подарили, нарвёт.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C7921">
              <w:rPr>
                <w:rFonts w:ascii="Times New Roman" w:hAnsi="Times New Roman"/>
                <w:bCs/>
                <w:sz w:val="24"/>
                <w:szCs w:val="24"/>
              </w:rPr>
              <w:t>Спишите. Вставьте пропущенные окончания. Выделите их. Определите род и число глаголов.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соль закончил...сь девочка покраснел...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тень метнул...сь крольчата спрятал...сь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вода закапал... зайчиха испугал...сь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они показал...сь пехота побежал...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собака укусил... солнце опустил...сь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колесо застучал... сова прокричал...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стекло запотел... мальчик увидал...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Задачи в 2 – 3 действия на сложение, вычитание, умножение, деление.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три школы привезли 96 парт. В первую школу привезли одну треть всех парт, во вторую школу – в 2 раза меньше, чем в первую, а в третью школу – остальные парты. Сколько парт привезли в третью школу?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день зимой для откорма коровы в холодном загоне требуется 42 кг корма, а в тёплом загоне – 32 кг. Сколько кг корма можно сэкономить за одну неделю, переведя корову из холодного загона в тёплый?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Написание глаголов с частицей НЕ.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1. </w:t>
            </w:r>
            <w:r w:rsidRPr="00CC7921">
              <w:rPr>
                <w:rFonts w:ascii="Times New Roman" w:hAnsi="Times New Roman"/>
                <w:bCs/>
                <w:sz w:val="24"/>
                <w:szCs w:val="24"/>
              </w:rPr>
              <w:t>Спишите. Раскройте скобки.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(не)навидела (не)хотим (не)сберечь (не)мог (не)остановят (не)накажет (не)починишь (не)найду (не)кричим (не)смеешь (не)взлюбит (не)дошли (не)рвничать (не)подошло (не)вижу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Напиши данные глаголы с частицей «не».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Образец: выучил – не выучил.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Убегают, цветут, покраснел, буду, стирать, позвоню, уехали, капает.</w:t>
            </w:r>
          </w:p>
          <w:p w:rsidR="00CC0BFF" w:rsidRPr="00CC7921" w:rsidRDefault="00CC0BFF" w:rsidP="00CC79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Устное умножение двузначного числа на однозначное.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Выполни действие: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50 * 7     90 * 4     10 * 6     30 * 8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 Учащиеся писали словарный диктант. Сколько в нём слов, если 20 слов составляют 1/3 всех слов в диктанте?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Начерти отрезок,  зная, что ¼ его длины составляет 2 см.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Начерти прямоугольник. Ширина которого 2 см, что составляет 1/6 его длины.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Главное и зависимое слово в словосочетании.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Спиши предложения. Подчеркни в них главные члены. Выпиши из второго предложения все словосочетания, ставя к ним вопросы. Разбери по членам последнее предложение.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На ветвях деревьев лежал иней.  В лесу поспела душистая малина. Волны с шумом набегали на берег. На изумрудной траве блестели капельки росы. Скоро у школьников начнутся летние каникулы.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Из данных слов образуй словосочетания. Запиши их. Определи главное слово: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Решать, задача - ….., взбить, сметана - ….., увидеть, друг - ….., отдать, сумка - ….., выполнение, условие - ….. 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CC7921" w:rsidRDefault="00CC0BFF" w:rsidP="00CC79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28"/>
        <w:gridCol w:w="5142"/>
      </w:tblGrid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Умножение трёхзначного числа на однозначное.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первой книге 138 страниц, во 2 – в 2 раза больше, чем в первой, в третьей книге количество страниц в 3 раза меньше, чем во второй. Сколько страниц во второй книге?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и проверь: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143 * 2    241 * 3    234 * 2     267 * 3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Главные и второстепенные члены предложения (определение, дополнение, обстоятельство).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Спиши текст. Подчеркни в предложении главные члены предложения.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Стояли жаркие дни. Мальчики пришли на речку. Солнце палило нещадно. Ребята прыгнули в тёплую воду. Костя заплыл очень далеко. Дима и Артём заволновались. Они замахали другу руками. И тогда Костя поплыл к берегу. Вдоволь накупавшись, мальчики вышли из воды.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Спиши предложение. Разбери его по членам.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Бушует на земле жасминовая метель.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Деление двузначного числа на двузначное способом подбора.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Вычисли: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91 / 13     81 / 27     99 / 33     66 / 11    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свадьбу к Дюймовочке и Принцу прилетели 40 бабочек и 200 эльфов. Все гости расселись на 4 подсолнуха поровну. Сколько гостей на одном подсолнухе?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Выполни действие: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40* (5 + 4)     (65 – 40) / 5     (64 + 16) / 8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Разбор предложений по членам.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Составь из слов и напиши предложения. Подчеркни в них подлежащее и сказуемое.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небе, месяц, светил, на, ярко.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2. густой, стрекотали, в, кузнечики, траве.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3. море, шторм, на, сильный, начался.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4. созрел, яблок, урожай, саду, богатый, 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5. ученики, диктант, вчера, словарный, писали.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Выпиши из каждого предложения подлежащее и сказуемое.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На берегу пруда жил маленький паучок. Больше всего на свете паучок боялся мух. Мухи смеялись над ним.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Письменное умножение двузначного числа на однозначное с переходом через разряд.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задачи: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швейной фабрике сшили 26 женских платьев и 30 мужских рубашек. На каждое платье израсходовали 4 м ткани, а на каждуую рубашку 2 м. Сколько всего метров ткани израсходовали?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Для семьи из 3 человек в сутки требуется 51 кг воздуха. Сколько кг воздуха в сутки требуется для каждой семьи из 5 человек, если норма употребления воздуха каждым человеком одинаковая?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Распространение предложений второстепенными членами.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Прочитай текст, состоящий из одних нераспространённых предложений.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Пришла весна. Солнце светит. Распускаются подснежники. Просыпаются  звери.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Сделай текст более выразительным: спиши, распространяя каждое предложение.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2. Спиши. Вставь пропущенные буквы. Подчеркни второстепенные члены предложения.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Дружба любит дело. Расстояние дружбе не мешает. Глупый да малый всегда говорят правду.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Решение задач с помощью составления уравнения.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1. Реши задачи с помощью составления уравнения: 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байдарках 32 гребца, по 4 гребца в каждой. Сколько байдарок?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На столе 35 пирожков. Их разложили в 5 тарелок поровну. Сколько пирожков в одной тарелке?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Купили 40 ёлочных игрушек в 10 одинаковых коробках. Сколько игрушек в одной коробке?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Тема и основная мысль текста.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Составь и запиши текст из предложений. Определи тему текста.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По, заяц, болоту, скакал. 2. С кочки, бух, снег, на кочку, в, да. 3. Косой, под, что, чувствует, ногами, что – то, шевелится. 4. Громкий, из – под, хлопаньем, стали, снега, с крыльев, куропатки, вырываться. 5. Заяц, лес, до, перепуганный, смерти, кинулся, в. 6. Стая, снегу, в, живёт, куропаток. 7. Болоту, они, клюкву, по, днём, ходят, выкапывают. 8. Опять, в , поклюют, снег, и. 9. Заметит, снегом, кто, под, их.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Письменное деление трёхзначного числа на однозначное, у которого единицы каждого разряда делятся на это число (деление вида 426</w:t>
            </w:r>
            <w:r w:rsidRPr="00CC79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2)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и проверь: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963 / 3    936 / 3   426 / 2     824 / 2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Даны числа: 429, 684, 356, 536, 249, 864, 409, 604, 420, 680.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Выпиши в один ряд те из них, сотни и десятки которых делятся на 2, а в другой  - те из них, сотни и десятки которых не делятся на 2  без остатка.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Установление типа текста.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Определи вид текста. Сколько абзацев в тексте?  Спиши. Подчеркни собственные имена существительные.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В Париж съехались артисты со всего света. Из Казахстана приехал Амре Кашаубаев.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Амре вышел на сцену и опустился на коврик. В руках у него домбра. Молодой голос разрезал тишину.  Песня лилась и звенела, как горный ручей.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Амре своим голосом покорил Францию.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Письменное деление двузначного числа на однозначное, у которого единицы высшего разряда не делятся на это число, в случаях вида 42</w:t>
            </w:r>
            <w:r w:rsidRPr="00CC792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и проверь: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98 / 7     78 / 3     65 / 5     96 / 4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прошлом году в нашем городе построили 4 дома по 62 квартиры и 7 домов по 90 квартир. Сколько всего квартир в этих домах?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Нахождение в тексте-описании прилагательных.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Спиши текст. Вставь пропущенные буквы. Подчеркни имена прилагательные.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Я люблю летнюю гр…зу. Когда после жаркого дня горизонт вдруг ч…рнеет, сверкает вспышками молний. Когда прохладный вет…раскачивает д…ревья и д…носит раскаты первого грома.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2. Спиши. Вставь нужные по смыслу имена прилагательные.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А моё самое ….. дерево – груша. Там есть две ….. ветки, которые как бы перекрещиваются между собой, и бабушка разрешила мне сделать там свой ….. «домик».</w:t>
            </w:r>
          </w:p>
        </w:tc>
      </w:tr>
      <w:tr w:rsidR="00CC0BFF" w:rsidRPr="00CC7921" w:rsidTr="00CC7921">
        <w:trPr>
          <w:trHeight w:val="70"/>
        </w:trPr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Письменное деление трёхзначного числа на однозначное число (деление вида 728</w:t>
            </w:r>
            <w:r w:rsidRPr="00CC7921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4).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Реши задачу: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В первой книге 138 страниц, во второй – в 2 раза больше, чем в первой. В третьей книге количество страниц в 3 раза меньше, чем во второй. Сколько страниц в третьей книге?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Реши и проверь: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387 / 3     639 / 3     268 / 2     948 / 3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Нахождение в тексте-повествовании глаголов.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Собери «рассыпавшийся» текст. Запиши его. Подчеркни глаголы настоящего времени.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Потекла вода.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2. Лодка поплыла по воде.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3. Пришла тёплая весна.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4. Дети бежали за ней и весело кричали.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5. Ребята не смотрели под ноги и попали в лужу.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6. Дети сделали лодочку.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Математика: </w:t>
            </w:r>
            <w:r w:rsidRPr="00CC7921">
              <w:rPr>
                <w:rFonts w:ascii="Times New Roman" w:hAnsi="Times New Roman"/>
                <w:bCs/>
                <w:iCs/>
                <w:sz w:val="24"/>
                <w:szCs w:val="24"/>
              </w:rPr>
              <w:t>Арифметические действия  в пределах 1000.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C7921">
              <w:rPr>
                <w:rFonts w:ascii="Times New Roman" w:hAnsi="Times New Roman"/>
                <w:bCs/>
                <w:iCs/>
                <w:sz w:val="24"/>
                <w:szCs w:val="24"/>
              </w:rPr>
              <w:t>1. Реши уравнения: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C7921">
              <w:rPr>
                <w:rFonts w:ascii="Times New Roman" w:hAnsi="Times New Roman"/>
                <w:bCs/>
                <w:iCs/>
                <w:sz w:val="24"/>
                <w:szCs w:val="24"/>
              </w:rPr>
              <w:t>Х * 6 = 420     420 / а = 60     с * 4 = 280     в / 7 = 70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>28  : 4 + 27 : 3 – (17 + 31 ) : 6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( 8 • 6 – 36 : 6 ) : 6  • 3  + 5 • 9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21 : 7 + (42 – 14 ) : 4 – ( 44 – 14 ) : 5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Деление текста на части.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Спиши, разделяя на части. Найди и подчеркни глаголы.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 xml:space="preserve">     Однажды днём я увидел ласточку. Это была очень красивая птица. Мне было очень интересно понаблюдать за ней, и я увидел, как она начала вить себе гнёздышко. Она слетела с дерева и искала небольшие прутики, после чего возвращалась к себе на деревце и осторожно укладывала их. И так повторялось несколько раз. Меня это очень порадовало. Возможно, она вила гнёздышко для своих птенчиков. Это очень трогательно.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CC7921" w:rsidTr="00CC7921">
        <w:tc>
          <w:tcPr>
            <w:tcW w:w="4428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Математика: Геометрические фигуры</w:t>
            </w:r>
            <w:r w:rsidRPr="00CC792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Периметр, площадь прямоугольника (квадрата), объём куба.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1. Сколько кубиков с рёбрами, равным 1 см, потребуется, чтобы заполнить коробку, длина которой 4 см, ширина 3 см, а высота 1 см?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Вычисли площадь пола кабинета прямоугольной формы, если длина пола кабинета равна 6 м, а ширина – 4 м.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3. Найди периметр и площадь беговой дорожки прямоугольной формы, если её стороны равны 2 м и 400 м.</w:t>
            </w:r>
          </w:p>
        </w:tc>
        <w:tc>
          <w:tcPr>
            <w:tcW w:w="5142" w:type="dxa"/>
          </w:tcPr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 xml:space="preserve">Русский язык: </w:t>
            </w:r>
            <w:r w:rsidRPr="00CC7921">
              <w:rPr>
                <w:rStyle w:val="s0"/>
                <w:sz w:val="24"/>
                <w:szCs w:val="24"/>
              </w:rPr>
              <w:t>Звуки и буквы.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  <w:r w:rsidRPr="00CC7921">
              <w:rPr>
                <w:rStyle w:val="s0"/>
                <w:sz w:val="24"/>
                <w:szCs w:val="24"/>
              </w:rPr>
              <w:t>1. Расшифруй слова, используя предлагаемый ключ. Запишите получившиеся слова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Style w:val="s0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object w:dxaOrig="12525" w:dyaOrig="7665">
                <v:shape id="_x0000_i1027" type="#_x0000_t75" style="width:187.5pt;height:114.75pt" o:ole="">
                  <v:imagedata r:id="rId11" o:title=""/>
                </v:shape>
                <o:OLEObject Type="Embed" ProgID="Paint.Picture" ShapeID="_x0000_i1027" DrawAspect="Content" ObjectID="_1535568379" r:id="rId12"/>
              </w:objec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object w:dxaOrig="13665" w:dyaOrig="4845">
                <v:shape id="_x0000_i1028" type="#_x0000_t75" style="width:246pt;height:84.75pt" o:ole="">
                  <v:imagedata r:id="rId13" o:title=""/>
                </v:shape>
                <o:OLEObject Type="Embed" ProgID="Paint.Picture" ShapeID="_x0000_i1028" DrawAspect="Content" ObjectID="_1535568380" r:id="rId14"/>
              </w:objec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t>2. Восстанови слова, используя заданные слоги. Запиши их.</w: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921">
              <w:rPr>
                <w:rFonts w:ascii="Times New Roman" w:hAnsi="Times New Roman"/>
                <w:sz w:val="24"/>
                <w:szCs w:val="24"/>
              </w:rPr>
              <w:object w:dxaOrig="3570" w:dyaOrig="4425">
                <v:shape id="_x0000_i1029" type="#_x0000_t75" style="width:81.75pt;height:102pt" o:ole="">
                  <v:imagedata r:id="rId15" o:title=""/>
                </v:shape>
                <o:OLEObject Type="Embed" ProgID="Paint.Picture" ShapeID="_x0000_i1029" DrawAspect="Content" ObjectID="_1535568381" r:id="rId16"/>
              </w:object>
            </w:r>
            <w:r w:rsidRPr="00CC7921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CC7921">
              <w:rPr>
                <w:rFonts w:ascii="Times New Roman" w:hAnsi="Times New Roman"/>
                <w:sz w:val="24"/>
                <w:szCs w:val="24"/>
              </w:rPr>
              <w:object w:dxaOrig="4050" w:dyaOrig="5730">
                <v:shape id="_x0000_i1030" type="#_x0000_t75" style="width:70.5pt;height:100.5pt" o:ole="">
                  <v:imagedata r:id="rId17" o:title=""/>
                </v:shape>
                <o:OLEObject Type="Embed" ProgID="Paint.Picture" ShapeID="_x0000_i1030" DrawAspect="Content" ObjectID="_1535568382" r:id="rId18"/>
              </w:object>
            </w:r>
          </w:p>
          <w:p w:rsidR="00CC0BFF" w:rsidRPr="00CC7921" w:rsidRDefault="00CC0BFF" w:rsidP="00CC79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BA47B3" w:rsidRDefault="00CC0BFF" w:rsidP="00BA47B3">
      <w:pPr>
        <w:tabs>
          <w:tab w:val="left" w:pos="3075"/>
        </w:tabs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CC0BFF" w:rsidRPr="00BA47B3" w:rsidRDefault="00CC0BFF" w:rsidP="00BA47B3">
      <w:pPr>
        <w:tabs>
          <w:tab w:val="left" w:pos="3075"/>
        </w:tabs>
        <w:jc w:val="center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 №1</w:t>
      </w: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Сборник задании «Помогалочка» для дополнительных занятий по математике со слабоуспевающими учащимися в 3 классе.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Занятие №1.</w:t>
      </w:r>
    </w:p>
    <w:p w:rsidR="00CC0BFF" w:rsidRPr="00BA47B3" w:rsidRDefault="00CC0BFF" w:rsidP="00BA47B3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026" style="position:absolute;left:0;text-align:left;margin-left:98.4pt;margin-top:14.2pt;width:15.75pt;height:18pt;z-index:251543552"/>
        </w:pict>
      </w:r>
      <w:r>
        <w:rPr>
          <w:noProof/>
        </w:rPr>
        <w:pict>
          <v:rect id="_x0000_s1027" style="position:absolute;left:0;text-align:left;margin-left:85.05pt;margin-top:14.2pt;width:15.75pt;height:18pt;z-index:251542528"/>
        </w:pict>
      </w:r>
      <w:r>
        <w:rPr>
          <w:noProof/>
        </w:rPr>
        <w:pict>
          <v:rect id="_x0000_s1028" style="position:absolute;left:0;text-align:left;margin-left:255.9pt;margin-top:22.35pt;width:15.75pt;height:18pt;z-index:251551744"/>
        </w:pict>
      </w:r>
      <w:r>
        <w:rPr>
          <w:noProof/>
        </w:rPr>
        <w:pict>
          <v:rect id="_x0000_s1029" style="position:absolute;left:0;text-align:left;margin-left:240.15pt;margin-top:22.35pt;width:15.75pt;height:18pt;z-index:251550720"/>
        </w:pict>
      </w:r>
      <w:r w:rsidRPr="00BA47B3">
        <w:rPr>
          <w:rFonts w:ascii="Times New Roman" w:hAnsi="Times New Roman"/>
          <w:b/>
          <w:sz w:val="24"/>
          <w:szCs w:val="24"/>
        </w:rPr>
        <w:t>Запиши числа цифрами: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Семьдесят                             девяносто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30" style="position:absolute;left:0;text-align:left;margin-left:275.4pt;margin-top:.45pt;width:15.75pt;height:18pt;z-index:251553792"/>
        </w:pict>
      </w:r>
      <w:r>
        <w:rPr>
          <w:noProof/>
        </w:rPr>
        <w:pict>
          <v:rect id="_x0000_s1031" style="position:absolute;left:0;text-align:left;margin-left:259.65pt;margin-top:.45pt;width:15.75pt;height:18pt;z-index:251552768"/>
        </w:pict>
      </w:r>
      <w:r>
        <w:rPr>
          <w:noProof/>
        </w:rPr>
        <w:pict>
          <v:rect id="_x0000_s1032" style="position:absolute;left:0;text-align:left;margin-left:104.4pt;margin-top:.45pt;width:15.75pt;height:18pt;z-index:251545600"/>
        </w:pict>
      </w:r>
      <w:r>
        <w:rPr>
          <w:noProof/>
        </w:rPr>
        <w:pict>
          <v:rect id="_x0000_s1033" style="position:absolute;left:0;text-align:left;margin-left:88.65pt;margin-top:.45pt;width:15.75pt;height:18pt;z-index:251544576"/>
        </w:pict>
      </w:r>
      <w:r w:rsidRPr="00BA47B3">
        <w:rPr>
          <w:rFonts w:ascii="Times New Roman" w:hAnsi="Times New Roman"/>
          <w:sz w:val="24"/>
          <w:szCs w:val="24"/>
        </w:rPr>
        <w:t>Семнадцать                           девятнадцать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34" style="position:absolute;left:0;text-align:left;margin-left:104.4pt;margin-top:1.05pt;width:15.75pt;height:18pt;z-index:251546624"/>
        </w:pict>
      </w:r>
      <w:r>
        <w:rPr>
          <w:noProof/>
        </w:rPr>
        <w:pict>
          <v:rect id="_x0000_s1035" style="position:absolute;left:0;text-align:left;margin-left:120.15pt;margin-top:1.05pt;width:15.75pt;height:18pt;z-index:251547648"/>
        </w:pict>
      </w:r>
      <w:r>
        <w:rPr>
          <w:noProof/>
        </w:rPr>
        <w:pict>
          <v:rect id="_x0000_s1036" style="position:absolute;left:0;text-align:left;margin-left:291.15pt;margin-top:3.7pt;width:15.75pt;height:18pt;z-index:251555840"/>
        </w:pict>
      </w:r>
      <w:r>
        <w:rPr>
          <w:noProof/>
        </w:rPr>
        <w:pict>
          <v:rect id="_x0000_s1037" style="position:absolute;left:0;text-align:left;margin-left:275.4pt;margin-top:3.7pt;width:15.75pt;height:18pt;z-index:251554816"/>
        </w:pict>
      </w:r>
      <w:r w:rsidRPr="00BA47B3">
        <w:rPr>
          <w:rFonts w:ascii="Times New Roman" w:hAnsi="Times New Roman"/>
          <w:sz w:val="24"/>
          <w:szCs w:val="24"/>
        </w:rPr>
        <w:t xml:space="preserve">Двадцать два                        семьдесят шесть   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38" style="position:absolute;left:0;text-align:left;margin-left:295.65pt;margin-top:3.2pt;width:15.75pt;height:18pt;z-index:251557888"/>
        </w:pict>
      </w:r>
      <w:r>
        <w:rPr>
          <w:noProof/>
        </w:rPr>
        <w:pict>
          <v:rect id="_x0000_s1039" style="position:absolute;left:0;text-align:left;margin-left:279.9pt;margin-top:3.2pt;width:15.75pt;height:18pt;z-index:251556864"/>
        </w:pict>
      </w:r>
      <w:r>
        <w:rPr>
          <w:noProof/>
        </w:rPr>
        <w:pict>
          <v:rect id="_x0000_s1040" style="position:absolute;left:0;text-align:left;margin-left:104.4pt;margin-top:3.2pt;width:15.75pt;height:18pt;z-index:251549696"/>
        </w:pict>
      </w:r>
      <w:r>
        <w:rPr>
          <w:noProof/>
        </w:rPr>
        <w:pict>
          <v:rect id="_x0000_s1041" style="position:absolute;left:0;text-align:left;margin-left:88.65pt;margin-top:3.2pt;width:15.75pt;height:18pt;z-index:251548672"/>
        </w:pict>
      </w:r>
      <w:r w:rsidRPr="00BA47B3">
        <w:rPr>
          <w:rFonts w:ascii="Times New Roman" w:hAnsi="Times New Roman"/>
          <w:sz w:val="24"/>
          <w:szCs w:val="24"/>
        </w:rPr>
        <w:t>Двенадцать                           тридцать восемь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Выбери и обведи правильное решение задачи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>«Из корзины на обед взяли 8 огурцов, на ужин – 6 огурцов. После этого в корзине осталось 13 огурцов. Сколько огурцов было в корзине вначале?»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roundrect id="_x0000_s1042" style="position:absolute;left:0;text-align:left;margin-left:332.4pt;margin-top:7.1pt;width:1in;height:39.75pt;z-index:251561984" arcsize="10923f">
            <v:textbox>
              <w:txbxContent>
                <w:p w:rsidR="00CC0BFF" w:rsidRDefault="00CC0BFF" w:rsidP="00DE7CC5">
                  <w:pPr>
                    <w:spacing w:after="0"/>
                  </w:pPr>
                  <w:r>
                    <w:t>1)8-6=2</w:t>
                  </w:r>
                </w:p>
                <w:p w:rsidR="00CC0BFF" w:rsidRDefault="00CC0BFF" w:rsidP="00DE7CC5">
                  <w:pPr>
                    <w:spacing w:after="0"/>
                  </w:pPr>
                  <w:r>
                    <w:t>2)13-2=11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3" style="position:absolute;left:0;text-align:left;margin-left:253.65pt;margin-top:7.1pt;width:1in;height:39.75pt;z-index:251559936" arcsize="10923f">
            <v:textbox>
              <w:txbxContent>
                <w:p w:rsidR="00CC0BFF" w:rsidRDefault="00CC0BFF" w:rsidP="00DE7CC5">
                  <w:pPr>
                    <w:spacing w:after="0"/>
                  </w:pPr>
                  <w:r>
                    <w:t>1)6=8=14</w:t>
                  </w:r>
                </w:p>
                <w:p w:rsidR="00CC0BFF" w:rsidRDefault="00CC0BFF" w:rsidP="00DE7CC5">
                  <w:pPr>
                    <w:spacing w:after="0"/>
                  </w:pPr>
                  <w:r>
                    <w:t>2)14+13=27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4" style="position:absolute;left:0;text-align:left;margin-left:175.65pt;margin-top:7.1pt;width:1in;height:39.75pt;z-index:251560960" arcsize="10923f">
            <v:textbox>
              <w:txbxContent>
                <w:p w:rsidR="00CC0BFF" w:rsidRDefault="00CC0BFF" w:rsidP="00DE7CC5">
                  <w:pPr>
                    <w:spacing w:after="0"/>
                  </w:pPr>
                  <w:r>
                    <w:t>1) 8-6=2</w:t>
                  </w:r>
                </w:p>
                <w:p w:rsidR="00CC0BFF" w:rsidRDefault="00CC0BFF" w:rsidP="00DE7CC5">
                  <w:pPr>
                    <w:spacing w:after="0"/>
                  </w:pPr>
                  <w:r>
                    <w:t>2)13=2=15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5" style="position:absolute;left:0;text-align:left;margin-left:88.65pt;margin-top:7.1pt;width:80.25pt;height:36pt;z-index:251563008" arcsize="10923f">
            <v:textbox>
              <w:txbxContent>
                <w:p w:rsidR="00CC0BFF" w:rsidRDefault="00CC0BFF" w:rsidP="00DE7CC5">
                  <w:r>
                    <w:t>(6+8)+13=28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left:0;text-align:left;margin-left:10.65pt;margin-top:7.1pt;width:1in;height:39.75pt;z-index:251558912" arcsize="10923f">
            <v:textbox>
              <w:txbxContent>
                <w:p w:rsidR="00CC0BFF" w:rsidRDefault="00CC0BFF" w:rsidP="00DE7CC5">
                  <w:pPr>
                    <w:spacing w:after="0"/>
                  </w:pPr>
                  <w:r>
                    <w:t>1)6+8=14</w:t>
                  </w:r>
                </w:p>
                <w:p w:rsidR="00CC0BFF" w:rsidRDefault="00CC0BFF" w:rsidP="00DE7CC5">
                  <w:pPr>
                    <w:spacing w:after="0"/>
                  </w:pPr>
                  <w:r>
                    <w:t>2)14-13=1</w:t>
                  </w:r>
                </w:p>
              </w:txbxContent>
            </v:textbox>
          </v:roundrect>
        </w:pic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3.Реши примеры</w:t>
      </w: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38"/>
        <w:gridCol w:w="1984"/>
        <w:gridCol w:w="1985"/>
      </w:tblGrid>
      <w:tr w:rsidR="00CC0BFF" w:rsidRPr="00BA47B3" w:rsidTr="00A81663">
        <w:tc>
          <w:tcPr>
            <w:tcW w:w="183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29+31=</w:t>
            </w:r>
          </w:p>
        </w:tc>
        <w:tc>
          <w:tcPr>
            <w:tcW w:w="198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76-42=</w:t>
            </w:r>
          </w:p>
        </w:tc>
        <w:tc>
          <w:tcPr>
            <w:tcW w:w="198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53-19=</w:t>
            </w:r>
          </w:p>
        </w:tc>
      </w:tr>
      <w:tr w:rsidR="00CC0BFF" w:rsidRPr="00BA47B3" w:rsidTr="00A81663">
        <w:tc>
          <w:tcPr>
            <w:tcW w:w="183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57+15=</w:t>
            </w:r>
          </w:p>
        </w:tc>
        <w:tc>
          <w:tcPr>
            <w:tcW w:w="198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50-36=</w:t>
            </w:r>
          </w:p>
        </w:tc>
        <w:tc>
          <w:tcPr>
            <w:tcW w:w="198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69+12=</w:t>
            </w:r>
          </w:p>
        </w:tc>
      </w:tr>
      <w:tr w:rsidR="00CC0BFF" w:rsidRPr="00BA47B3" w:rsidTr="00A81663">
        <w:tc>
          <w:tcPr>
            <w:tcW w:w="183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26+45=</w:t>
            </w:r>
          </w:p>
        </w:tc>
        <w:tc>
          <w:tcPr>
            <w:tcW w:w="198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75-20=</w:t>
            </w:r>
          </w:p>
        </w:tc>
        <w:tc>
          <w:tcPr>
            <w:tcW w:w="198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26-18=</w:t>
            </w:r>
          </w:p>
        </w:tc>
      </w:tr>
      <w:tr w:rsidR="00CC0BFF" w:rsidRPr="00BA47B3" w:rsidTr="00A81663">
        <w:tc>
          <w:tcPr>
            <w:tcW w:w="183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62+28=</w:t>
            </w:r>
          </w:p>
        </w:tc>
        <w:tc>
          <w:tcPr>
            <w:tcW w:w="198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54-6=</w:t>
            </w:r>
          </w:p>
        </w:tc>
        <w:tc>
          <w:tcPr>
            <w:tcW w:w="198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62+27=</w:t>
            </w:r>
          </w:p>
        </w:tc>
      </w:tr>
      <w:tr w:rsidR="00CC0BFF" w:rsidRPr="00BA47B3" w:rsidTr="00A81663">
        <w:tc>
          <w:tcPr>
            <w:tcW w:w="183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85-17=</w:t>
            </w:r>
          </w:p>
        </w:tc>
        <w:tc>
          <w:tcPr>
            <w:tcW w:w="198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48+18=</w:t>
            </w:r>
          </w:p>
        </w:tc>
        <w:tc>
          <w:tcPr>
            <w:tcW w:w="198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39+14=</w:t>
            </w:r>
          </w:p>
        </w:tc>
      </w:tr>
    </w:tbl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4.Ширина прямоугольника 2 см, а длина на 5 см больше. Чему равен периметр прямоугольника?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19.65pt;margin-top:35.1pt;width:306pt;height:0;z-index:251565056" o:connectortype="straight"/>
        </w:pict>
      </w:r>
      <w:r>
        <w:rPr>
          <w:noProof/>
        </w:rPr>
        <w:pict>
          <v:shape id="_x0000_s1048" type="#_x0000_t32" style="position:absolute;left:0;text-align:left;margin-left:19.65pt;margin-top:11.85pt;width:299.25pt;height:0;z-index:251564032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  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49" style="position:absolute;left:0;text-align:left;margin-left:246.05pt;margin-top:3.35pt;width:11.25pt;height:10.5pt;z-index:251568128"/>
        </w:pict>
      </w:r>
      <w:r>
        <w:rPr>
          <w:noProof/>
        </w:rPr>
        <w:pict>
          <v:rect id="_x0000_s1050" style="position:absolute;left:0;text-align:left;margin-left:100.8pt;margin-top:3.35pt;width:11.25pt;height:10.5pt;z-index:251566080"/>
        </w:pict>
      </w:r>
      <w:r w:rsidRPr="00BA47B3">
        <w:rPr>
          <w:rFonts w:ascii="Times New Roman" w:hAnsi="Times New Roman"/>
          <w:b/>
          <w:sz w:val="24"/>
          <w:szCs w:val="24"/>
        </w:rPr>
        <w:t>5. Сравни</w:t>
      </w:r>
      <w:r w:rsidRPr="00BA47B3">
        <w:rPr>
          <w:rFonts w:ascii="Times New Roman" w:hAnsi="Times New Roman"/>
          <w:sz w:val="24"/>
          <w:szCs w:val="24"/>
        </w:rPr>
        <w:t>: 5 дм      4 дм 9 см          4дес2 ед         6дес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51" style="position:absolute;left:0;text-align:left;margin-left:227.3pt;margin-top:2.3pt;width:11.25pt;height:10.5pt;z-index:251569152"/>
        </w:pict>
      </w:r>
      <w:r>
        <w:rPr>
          <w:noProof/>
        </w:rPr>
        <w:pict>
          <v:rect id="_x0000_s1052" style="position:absolute;left:0;text-align:left;margin-left:94.65pt;margin-top:2.3pt;width:11.25pt;height:10.5pt;z-index:251567104"/>
        </w:pict>
      </w:r>
      <w:r w:rsidRPr="00BA47B3">
        <w:rPr>
          <w:rFonts w:ascii="Times New Roman" w:hAnsi="Times New Roman"/>
          <w:sz w:val="24"/>
          <w:szCs w:val="24"/>
        </w:rPr>
        <w:t xml:space="preserve">                    9м          8дм1см            8дес               59ед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6. Запиши выражения и найди их значения: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32" style="position:absolute;left:0;text-align:left;margin-left:238.55pt;margin-top:8.9pt;width:123.75pt;height:0;z-index:251570176" o:connectortype="straight"/>
        </w:pict>
      </w:r>
      <w:r w:rsidRPr="00BA47B3">
        <w:rPr>
          <w:rFonts w:ascii="Times New Roman" w:hAnsi="Times New Roman"/>
          <w:sz w:val="24"/>
          <w:szCs w:val="24"/>
        </w:rPr>
        <w:t>А) первое слагаемое 38, второе – 17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4" type="#_x0000_t32" style="position:absolute;left:0;text-align:left;margin-left:257.3pt;margin-top:11.05pt;width:105pt;height:0;z-index:251571200" o:connectortype="straight"/>
        </w:pict>
      </w:r>
      <w:r w:rsidRPr="00BA47B3">
        <w:rPr>
          <w:rFonts w:ascii="Times New Roman" w:hAnsi="Times New Roman"/>
          <w:sz w:val="24"/>
          <w:szCs w:val="24"/>
        </w:rPr>
        <w:t>Б) сумму чисел 12 и 44 увеличить на 27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5" type="#_x0000_t32" style="position:absolute;left:0;text-align:left;margin-left:257.3pt;margin-top:10.5pt;width:101.25pt;height:0;z-index:251572224" o:connectortype="straight"/>
        </w:pict>
      </w:r>
      <w:r w:rsidRPr="00BA47B3">
        <w:rPr>
          <w:rFonts w:ascii="Times New Roman" w:hAnsi="Times New Roman"/>
          <w:sz w:val="24"/>
          <w:szCs w:val="24"/>
        </w:rPr>
        <w:t>В) первое слагаемое 52, второе -37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6" type="#_x0000_t32" style="position:absolute;left:0;text-align:left;margin-left:264.05pt;margin-top:13.75pt;width:102.75pt;height:0;z-index:251573248" o:connectortype="straight"/>
        </w:pict>
      </w:r>
      <w:r w:rsidRPr="00BA47B3">
        <w:rPr>
          <w:rFonts w:ascii="Times New Roman" w:hAnsi="Times New Roman"/>
          <w:sz w:val="24"/>
          <w:szCs w:val="24"/>
        </w:rPr>
        <w:t>Г) сумму чисел 48 и 26 уменьшить на 34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57" type="#_x0000_t32" style="position:absolute;left:0;text-align:left;margin-left:24.05pt;margin-top:100.6pt;width:298.5pt;height:0;z-index:251576320" o:connectortype="straight"/>
        </w:pict>
      </w:r>
      <w:r>
        <w:rPr>
          <w:noProof/>
        </w:rPr>
        <w:pict>
          <v:shape id="_x0000_s1058" type="#_x0000_t32" style="position:absolute;left:0;text-align:left;margin-left:24.05pt;margin-top:84.1pt;width:288.75pt;height:0;z-index:251575296" o:connectortype="straight"/>
        </w:pict>
      </w:r>
      <w:r>
        <w:rPr>
          <w:noProof/>
        </w:rPr>
        <w:pict>
          <v:shape id="_x0000_s1059" type="#_x0000_t32" style="position:absolute;left:0;text-align:left;margin-left:24.05pt;margin-top:68.35pt;width:282pt;height:0;z-index:251574272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>7. Реши задачу</w:t>
      </w:r>
      <w:r w:rsidRPr="00BA47B3">
        <w:rPr>
          <w:rFonts w:ascii="Times New Roman" w:hAnsi="Times New Roman"/>
          <w:i/>
          <w:sz w:val="24"/>
          <w:szCs w:val="24"/>
        </w:rPr>
        <w:t xml:space="preserve">: »В первый день мастер отремонтировал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>24 стула, а во второй на 7 стульев больше. Сколько всего стульев отремонтировал мастер за два дня?»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60" type="#_x0000_t32" style="position:absolute;left:0;text-align:left;margin-left:140.7pt;margin-top:7.3pt;width:0;height:59.9pt;z-index:251577344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>8. Вырази: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А) </w:t>
      </w:r>
      <w:r w:rsidRPr="00BA47B3">
        <w:rPr>
          <w:rFonts w:ascii="Times New Roman" w:hAnsi="Times New Roman"/>
          <w:sz w:val="24"/>
          <w:szCs w:val="24"/>
          <w:u w:val="single"/>
        </w:rPr>
        <w:t>в дм и см</w:t>
      </w:r>
      <w:r w:rsidRPr="00BA47B3">
        <w:rPr>
          <w:rFonts w:ascii="Times New Roman" w:hAnsi="Times New Roman"/>
          <w:sz w:val="24"/>
          <w:szCs w:val="24"/>
        </w:rPr>
        <w:t xml:space="preserve">                        б) </w:t>
      </w:r>
      <w:r w:rsidRPr="00BA47B3">
        <w:rPr>
          <w:rFonts w:ascii="Times New Roman" w:hAnsi="Times New Roman"/>
          <w:sz w:val="24"/>
          <w:szCs w:val="24"/>
          <w:u w:val="single"/>
        </w:rPr>
        <w:t>в см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61" style="position:absolute;left:0;text-align:left;margin-left:83.4pt;margin-top:1.9pt;width:15pt;height:12.1pt;z-index:251584512"/>
        </w:pict>
      </w:r>
      <w:r>
        <w:rPr>
          <w:noProof/>
        </w:rPr>
        <w:pict>
          <v:rect id="_x0000_s1062" style="position:absolute;left:0;text-align:left;margin-left:49.8pt;margin-top:.7pt;width:15pt;height:12.1pt;z-index:251578368"/>
        </w:pict>
      </w:r>
      <w:r>
        <w:rPr>
          <w:noProof/>
        </w:rPr>
        <w:pict>
          <v:rect id="_x0000_s1063" style="position:absolute;left:0;text-align:left;margin-left:201.3pt;margin-top:.7pt;width:15pt;height:12.1pt;z-index:251581440"/>
        </w:pict>
      </w:r>
      <w:r w:rsidRPr="00BA47B3">
        <w:rPr>
          <w:rFonts w:ascii="Times New Roman" w:hAnsi="Times New Roman"/>
          <w:sz w:val="24"/>
          <w:szCs w:val="24"/>
        </w:rPr>
        <w:t>18 см =      дм        см               5дм=          см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64" style="position:absolute;left:0;text-align:left;margin-left:83.4pt;margin-top:1.8pt;width:15pt;height:12.1pt;z-index:251585536"/>
        </w:pict>
      </w:r>
      <w:r>
        <w:rPr>
          <w:noProof/>
        </w:rPr>
        <w:pict>
          <v:rect id="_x0000_s1065" style="position:absolute;left:0;text-align:left;margin-left:49.8pt;margin-top:1.8pt;width:15pt;height:12.1pt;z-index:251579392"/>
        </w:pict>
      </w:r>
      <w:r>
        <w:rPr>
          <w:noProof/>
        </w:rPr>
        <w:pict>
          <v:rect id="_x0000_s1066" style="position:absolute;left:0;text-align:left;margin-left:201.3pt;margin-top:1.8pt;width:15pt;height:12.1pt;z-index:251582464"/>
        </w:pict>
      </w:r>
      <w:r w:rsidRPr="00BA47B3">
        <w:rPr>
          <w:rFonts w:ascii="Times New Roman" w:hAnsi="Times New Roman"/>
          <w:sz w:val="24"/>
          <w:szCs w:val="24"/>
        </w:rPr>
        <w:t xml:space="preserve">42 см=       дм        см                2дм=          см  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67" style="position:absolute;left:0;text-align:left;margin-left:83.4pt;margin-top:.95pt;width:15pt;height:12.1pt;z-index:251586560"/>
        </w:pict>
      </w:r>
      <w:r>
        <w:rPr>
          <w:noProof/>
        </w:rPr>
        <w:pict>
          <v:rect id="_x0000_s1068" style="position:absolute;left:0;text-align:left;margin-left:49.8pt;margin-top:.85pt;width:15pt;height:12.1pt;z-index:251580416"/>
        </w:pict>
      </w:r>
      <w:r>
        <w:rPr>
          <w:noProof/>
        </w:rPr>
        <w:pict>
          <v:rect id="_x0000_s1069" style="position:absolute;left:0;text-align:left;margin-left:211.05pt;margin-top:.95pt;width:15pt;height:12.1pt;z-index:251583488"/>
        </w:pict>
      </w:r>
      <w:r w:rsidRPr="00BA47B3">
        <w:rPr>
          <w:rFonts w:ascii="Times New Roman" w:hAnsi="Times New Roman"/>
          <w:sz w:val="24"/>
          <w:szCs w:val="24"/>
        </w:rPr>
        <w:t xml:space="preserve">33см=        дм        см               3дм6см=      см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9. Заполни пропуски: 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70" style="position:absolute;left:0;text-align:left;margin-left:38.3pt;margin-top:1.85pt;width:21.75pt;height:13.5pt;z-index:251587584"/>
        </w:pict>
      </w:r>
      <w:r>
        <w:rPr>
          <w:noProof/>
        </w:rPr>
        <w:pict>
          <v:rect id="_x0000_s1071" style="position:absolute;left:0;text-align:left;margin-left:138.8pt;margin-top:1.85pt;width:21.75pt;height:13.5pt;z-index:251590656"/>
        </w:pict>
      </w:r>
      <w:r>
        <w:rPr>
          <w:noProof/>
        </w:rPr>
        <w:pict>
          <v:rect id="_x0000_s1072" style="position:absolute;left:0;text-align:left;margin-left:247.55pt;margin-top:1.85pt;width:21.75pt;height:13.5pt;z-index:251593728"/>
        </w:pict>
      </w:r>
      <w:r>
        <w:rPr>
          <w:noProof/>
        </w:rPr>
        <w:pict>
          <v:rect id="_x0000_s1073" style="position:absolute;left:0;text-align:left;margin-left:222.05pt;margin-top:15.35pt;width:21.75pt;height:13.5pt;z-index:251594752"/>
        </w:pict>
      </w:r>
      <w:r>
        <w:rPr>
          <w:noProof/>
        </w:rPr>
        <w:pict>
          <v:rect id="_x0000_s1074" style="position:absolute;left:0;text-align:left;margin-left:21.05pt;margin-top:17.2pt;width:21.75pt;height:13.5pt;z-index:251588608"/>
        </w:pict>
      </w:r>
      <w:r w:rsidRPr="00BA47B3">
        <w:rPr>
          <w:rFonts w:ascii="Times New Roman" w:hAnsi="Times New Roman"/>
          <w:sz w:val="24"/>
          <w:szCs w:val="24"/>
        </w:rPr>
        <w:t>21+          =43             52+        =79               59+       =84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75" style="position:absolute;left:0;text-align:left;margin-left:38.3pt;margin-top:14.8pt;width:21.75pt;height:13.5pt;z-index:251589632"/>
        </w:pict>
      </w:r>
      <w:r>
        <w:rPr>
          <w:noProof/>
        </w:rPr>
        <w:pict>
          <v:rect id="_x0000_s1076" style="position:absolute;left:0;text-align:left;margin-left:243.8pt;margin-top:14.8pt;width:21.75pt;height:13.5pt;z-index:251595776"/>
        </w:pict>
      </w:r>
      <w:r>
        <w:rPr>
          <w:noProof/>
        </w:rPr>
        <w:pict>
          <v:rect id="_x0000_s1077" style="position:absolute;left:0;text-align:left;margin-left:138.8pt;margin-top:14.8pt;width:21.75pt;height:13.5pt;z-index:251592704"/>
        </w:pict>
      </w:r>
      <w:r>
        <w:rPr>
          <w:noProof/>
        </w:rPr>
        <w:pict>
          <v:rect id="_x0000_s1078" style="position:absolute;left:0;text-align:left;margin-left:108.05pt;margin-top:1.3pt;width:21.75pt;height:13.5pt;z-index:251591680"/>
        </w:pict>
      </w:r>
      <w:r w:rsidRPr="00BA47B3">
        <w:rPr>
          <w:rFonts w:ascii="Times New Roman" w:hAnsi="Times New Roman"/>
          <w:sz w:val="24"/>
          <w:szCs w:val="24"/>
        </w:rPr>
        <w:t xml:space="preserve">          +20=90                  +34=98                        +21=75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23+          =84             31+       =68               55+      =  =90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79" type="#_x0000_t183" style="position:absolute;left:0;text-align:left;margin-left:274.8pt;margin-top:1.65pt;width:1in;height:1in;z-index:251596800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Спасибо за работу!       Оценка    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080" type="#_x0000_t32" style="position:absolute;left:0;text-align:left;margin-left:53.4pt;margin-top:11.2pt;width:180pt;height:0;z-index:251597824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Занятие №2</w:t>
      </w: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Замени: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а) сложение умножением: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1" type="#_x0000_t32" style="position:absolute;left:0;text-align:left;margin-left:97.65pt;margin-top:10.9pt;width:45pt;height:0;z-index:251598848" o:connectortype="straight"/>
        </w:pict>
      </w:r>
      <w:r>
        <w:rPr>
          <w:noProof/>
        </w:rPr>
        <w:pict>
          <v:shape id="_x0000_s1082" type="#_x0000_t32" style="position:absolute;left:0;text-align:left;margin-left:207.9pt;margin-top:10.9pt;width:96pt;height:0;z-index:251600896" o:connectortype="straight"/>
        </w:pict>
      </w:r>
      <w:r w:rsidRPr="00BA47B3">
        <w:rPr>
          <w:rFonts w:ascii="Times New Roman" w:hAnsi="Times New Roman"/>
          <w:sz w:val="24"/>
          <w:szCs w:val="24"/>
        </w:rPr>
        <w:t>в+в+в+в+в =                          9+9+9=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3" type="#_x0000_t32" style="position:absolute;left:0;text-align:left;margin-left:86.4pt;margin-top:14.9pt;width:56.25pt;height:0;z-index:251599872" o:connectortype="straight"/>
        </w:pict>
      </w:r>
      <w:r>
        <w:rPr>
          <w:noProof/>
        </w:rPr>
        <w:pict>
          <v:shape id="_x0000_s1084" type="#_x0000_t32" style="position:absolute;left:0;text-align:left;margin-left:207.9pt;margin-top:14.9pt;width:79.5pt;height:0;z-index:251601920" o:connectortype="straight"/>
        </w:pict>
      </w:r>
      <w:r w:rsidRPr="00BA47B3">
        <w:rPr>
          <w:rFonts w:ascii="Times New Roman" w:hAnsi="Times New Roman"/>
          <w:sz w:val="24"/>
          <w:szCs w:val="24"/>
        </w:rPr>
        <w:t>6+6+6+6=                               с+с=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б) умножение сложением: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5" type="#_x0000_t32" style="position:absolute;left:0;text-align:left;margin-left:237.15pt;margin-top:10.85pt;width:106.5pt;height:0;z-index:251604992" o:connectortype="straight"/>
        </w:pict>
      </w:r>
      <w:r>
        <w:rPr>
          <w:noProof/>
        </w:rPr>
        <w:pict>
          <v:shape id="_x0000_s1086" type="#_x0000_t32" style="position:absolute;left:0;text-align:left;margin-left:62.4pt;margin-top:14.6pt;width:102pt;height:0;z-index:251602944" o:connectortype="straight"/>
        </w:pict>
      </w:r>
      <w:r w:rsidRPr="00BA47B3">
        <w:rPr>
          <w:rFonts w:ascii="Times New Roman" w:hAnsi="Times New Roman"/>
          <w:sz w:val="24"/>
          <w:szCs w:val="24"/>
        </w:rPr>
        <w:t>20 · 4 =                                        3 ·  2 =</w: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7" type="#_x0000_t32" style="position:absolute;left:0;text-align:left;margin-left:237.15pt;margin-top:14.1pt;width:106.5pt;height:0;z-index:251606016" o:connectortype="straight"/>
        </w:pict>
      </w:r>
      <w:r>
        <w:rPr>
          <w:noProof/>
        </w:rPr>
        <w:pict>
          <v:shape id="_x0000_s1088" type="#_x0000_t32" style="position:absolute;left:0;text-align:left;margin-left:57.9pt;margin-top:14.1pt;width:106.5pt;height:0;z-index:251603968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А · 7 =                                         4 ·    3=       </w:t>
      </w: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задачи.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89" type="#_x0000_t32" style="position:absolute;left:0;text-align:left;margin-left:67.65pt;margin-top:28.8pt;width:276pt;height:0;z-index:251607040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а) </w:t>
      </w:r>
      <w:r w:rsidRPr="00BA47B3">
        <w:rPr>
          <w:rFonts w:ascii="Times New Roman" w:hAnsi="Times New Roman"/>
          <w:i/>
          <w:sz w:val="24"/>
          <w:szCs w:val="24"/>
        </w:rPr>
        <w:t>Две девочки съели по 8 слив. Сколько всего слив съели девочки?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90" type="#_x0000_t32" style="position:absolute;left:0;text-align:left;margin-left:17.4pt;margin-top:12.8pt;width:309pt;height:0;z-index:251608064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91" type="#_x0000_t32" style="position:absolute;left:0;text-align:left;margin-left:91.65pt;margin-top:31pt;width:281.25pt;height:0;z-index:251609088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б) </w:t>
      </w:r>
      <w:r w:rsidRPr="00BA47B3">
        <w:rPr>
          <w:rFonts w:ascii="Times New Roman" w:hAnsi="Times New Roman"/>
          <w:i/>
          <w:sz w:val="24"/>
          <w:szCs w:val="24"/>
        </w:rPr>
        <w:t>На одном конверте 4 марки. Сколько марок на трёх таких конвертах?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92" type="#_x0000_t32" style="position:absolute;left:0;text-align:left;margin-left:12.15pt;margin-top:14.25pt;width:360.75pt;height:0;z-index:251610112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 xml:space="preserve">              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в)</w:t>
      </w:r>
      <w:r w:rsidRPr="00BA47B3">
        <w:rPr>
          <w:rFonts w:ascii="Times New Roman" w:hAnsi="Times New Roman"/>
          <w:i/>
          <w:sz w:val="24"/>
          <w:szCs w:val="24"/>
        </w:rPr>
        <w:t xml:space="preserve"> Сколько литров воды в шести трёхлитровых банках ?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93" type="#_x0000_t32" style="position:absolute;left:0;text-align:left;margin-left:17.4pt;margin-top:24.45pt;width:330.75pt;height:1.5pt;z-index:251612160" o:connectortype="straight"/>
        </w:pict>
      </w:r>
      <w:r>
        <w:rPr>
          <w:noProof/>
        </w:rPr>
        <w:pict>
          <v:shape id="_x0000_s1094" type="#_x0000_t32" style="position:absolute;left:0;text-align:left;margin-left:17.4pt;margin-top:7.95pt;width:326.25pt;height:0;z-index:251611136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 xml:space="preserve">         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95" type="#_x0000_t5" style="position:absolute;left:0;text-align:left;margin-left:28.65pt;margin-top:15.95pt;width:114pt;height:104.25pt;z-index:251613184"/>
        </w:pict>
      </w:r>
      <w:r w:rsidRPr="00BA47B3">
        <w:rPr>
          <w:rFonts w:ascii="Times New Roman" w:hAnsi="Times New Roman"/>
          <w:b/>
          <w:sz w:val="24"/>
          <w:szCs w:val="24"/>
        </w:rPr>
        <w:t>Найди периметр треугольника двумя способами:</w:t>
      </w:r>
    </w:p>
    <w:p w:rsidR="00CC0BFF" w:rsidRPr="00BA47B3" w:rsidRDefault="00CC0BFF" w:rsidP="00BA47B3">
      <w:pPr>
        <w:spacing w:after="0"/>
        <w:ind w:left="54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096" type="#_x0000_t32" style="position:absolute;left:0;text-align:left;margin-left:182.4pt;margin-top:71.7pt;width:196.5pt;height:0;z-index:251618304" o:connectortype="straight"/>
        </w:pict>
      </w:r>
      <w:r>
        <w:rPr>
          <w:noProof/>
        </w:rPr>
        <w:pict>
          <v:shape id="_x0000_s1097" type="#_x0000_t32" style="position:absolute;left:0;text-align:left;margin-left:182.4pt;margin-top:30.45pt;width:190.5pt;height:0;z-index:251617280" o:connectortype="straight"/>
        </w:pict>
      </w:r>
      <w:r>
        <w:rPr>
          <w:noProof/>
        </w:rPr>
        <w:pict>
          <v:rect id="_x0000_s1098" style="position:absolute;left:0;text-align:left;margin-left:127.65pt;margin-top:39.45pt;width:36.75pt;height:23.25pt;z-index:251615232">
            <v:textbox>
              <w:txbxContent>
                <w:p w:rsidR="00CC0BFF" w:rsidRDefault="00CC0BFF" w:rsidP="00DE7CC5">
                  <w:r>
                    <w:t>4см</w:t>
                  </w:r>
                </w:p>
              </w:txbxContent>
            </v:textbox>
          </v:rect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rect id="_x0000_s1099" style="position:absolute;left:0;text-align:left;margin-left:4.65pt;margin-top:2.4pt;width:36pt;height:23.25pt;z-index:251614208">
            <v:textbox>
              <w:txbxContent>
                <w:p w:rsidR="00CC0BFF" w:rsidRDefault="00CC0BFF" w:rsidP="00DE7CC5">
                  <w:r>
                    <w:t>4см</w:t>
                  </w:r>
                </w:p>
              </w:txbxContent>
            </v:textbox>
          </v:rect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rect id="_x0000_s1100" style="position:absolute;left:0;text-align:left;margin-left:62.4pt;margin-top:13.6pt;width:42.75pt;height:21.75pt;z-index:251616256">
            <v:textbox>
              <w:txbxContent>
                <w:p w:rsidR="00CC0BFF" w:rsidRDefault="00CC0BFF" w:rsidP="00DE7CC5">
                  <w:r>
                    <w:t>4 см</w:t>
                  </w:r>
                </w:p>
              </w:txbxContent>
            </v:textbox>
          </v:rect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 xml:space="preserve">                                                 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Вычисли периметр шестиугольника , длина каждой стороны  которого 3 см.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01" type="#_x0000_t32" style="position:absolute;left:0;text-align:left;margin-left:18.8pt;margin-top:10.9pt;width:345.75pt;height:0;z-index:251619328" o:connectortype="straight"/>
        </w:pict>
      </w: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Сравни, не выполняя вычислений</w:t>
      </w:r>
    </w:p>
    <w:p w:rsidR="00CC0BFF" w:rsidRPr="00BA47B3" w:rsidRDefault="00CC0BFF" w:rsidP="00BA47B3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02" style="position:absolute;left:0;text-align:left;margin-left:73.55pt;margin-top:18.15pt;width:13.5pt;height:12pt;z-index:251621376"/>
        </w:pict>
      </w:r>
      <w:r>
        <w:rPr>
          <w:noProof/>
        </w:rPr>
        <w:pict>
          <v:rect id="_x0000_s1103" style="position:absolute;left:0;text-align:left;margin-left:82.55pt;margin-top:1.65pt;width:13.5pt;height:12pt;z-index:251620352"/>
        </w:pict>
      </w:r>
      <w:r w:rsidRPr="00BA47B3">
        <w:rPr>
          <w:rFonts w:ascii="Times New Roman" w:hAnsi="Times New Roman"/>
          <w:sz w:val="24"/>
          <w:szCs w:val="24"/>
        </w:rPr>
        <w:t>8 · 4+8       5 ·  8</w:t>
      </w:r>
    </w:p>
    <w:p w:rsidR="00CC0BFF" w:rsidRPr="00BA47B3" w:rsidRDefault="00CC0BFF" w:rsidP="00BA47B3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29 ·  7     3 ·  29</w:t>
      </w:r>
    </w:p>
    <w:p w:rsidR="00CC0BFF" w:rsidRPr="00BA47B3" w:rsidRDefault="00CC0BFF" w:rsidP="00BA47B3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04" style="position:absolute;left:0;text-align:left;margin-left:77.3pt;margin-top:2.85pt;width:13.5pt;height:12pt;z-index:251622400"/>
        </w:pict>
      </w:r>
      <w:r w:rsidRPr="00BA47B3">
        <w:rPr>
          <w:rFonts w:ascii="Times New Roman" w:hAnsi="Times New Roman"/>
          <w:sz w:val="24"/>
          <w:szCs w:val="24"/>
        </w:rPr>
        <w:t>7 ·  15       15 +15+15+15+15</w:t>
      </w:r>
    </w:p>
    <w:p w:rsidR="00CC0BFF" w:rsidRPr="00BA47B3" w:rsidRDefault="00CC0BFF" w:rsidP="00BA47B3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Дополни: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5" type="#_x0000_t32" style="position:absolute;left:0;text-align:left;margin-left:57.8pt;margin-top:30.35pt;width:60.75pt;height:0;z-index:251623424" o:connectortype="straight"/>
        </w:pict>
      </w:r>
      <w:r w:rsidRPr="00BA47B3">
        <w:rPr>
          <w:rFonts w:ascii="Times New Roman" w:hAnsi="Times New Roman"/>
          <w:sz w:val="24"/>
          <w:szCs w:val="24"/>
        </w:rPr>
        <w:t>а)Если в одной пачке 350 листов бумаги, то в двух таких пачках                          листов бумаги.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б) Если в одном букете 9 цветков, то в трёх таких букетах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6" type="#_x0000_t32" style="position:absolute;left:0;text-align:left;margin-left:9.05pt;margin-top:14.55pt;width:64.5pt;height:0;z-index:251624448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                  цветков.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7" type="#_x0000_t32" style="position:absolute;left:0;text-align:left;margin-left:103.55pt;margin-top:13.3pt;width:27pt;height:0;z-index:251625472" o:connectortype="straight"/>
        </w:pict>
      </w:r>
      <w:r w:rsidRPr="00BA47B3">
        <w:rPr>
          <w:rFonts w:ascii="Times New Roman" w:hAnsi="Times New Roman"/>
          <w:sz w:val="24"/>
          <w:szCs w:val="24"/>
        </w:rPr>
        <w:t>в) В двух часах          минут.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8" type="#_x0000_t32" style="position:absolute;left:0;text-align:left;margin-left:111.8pt;margin-top:12.75pt;width:27pt;height:0;z-index:251626496" o:connectortype="straight"/>
        </w:pict>
      </w:r>
      <w:r w:rsidRPr="00BA47B3">
        <w:rPr>
          <w:rFonts w:ascii="Times New Roman" w:hAnsi="Times New Roman"/>
          <w:sz w:val="24"/>
          <w:szCs w:val="24"/>
        </w:rPr>
        <w:t>Г) В трёх сутках          часах.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9" type="#_x0000_t32" style="position:absolute;left:0;text-align:left;margin-left:122.3pt;margin-top:15.25pt;width:33pt;height:.05pt;z-index:251627520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Д) В пяти неделях            дней.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7. Реши задачу, составляя выражение.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</w:t>
      </w:r>
      <w:r w:rsidRPr="00BA47B3">
        <w:rPr>
          <w:rFonts w:ascii="Times New Roman" w:hAnsi="Times New Roman"/>
          <w:i/>
          <w:sz w:val="24"/>
          <w:szCs w:val="24"/>
        </w:rPr>
        <w:t xml:space="preserve">В книге 260 страниц. Ваня читал её 5 дней по 9 страниц в день. Сколько страниц   ему ещё осталось прочитать?                                                            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10" type="#_x0000_t32" style="position:absolute;left:0;text-align:left;margin-left:9.05pt;margin-top:9.45pt;width:339pt;height:0;z-index:251628544" o:connectortype="straight"/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11" type="#_x0000_t32" style="position:absolute;left:0;text-align:left;margin-left:9.05pt;margin-top:7.45pt;width:339pt;height:0;z-index:251629568" o:connectortype="straight"/>
        </w:pic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12" type="#_x0000_t6" style="position:absolute;left:0;text-align:left;margin-left:305.3pt;margin-top:24.9pt;width:34.5pt;height:32.25pt;rotation:3677424fd;z-index:251634688"/>
        </w:pict>
      </w:r>
      <w:r>
        <w:rPr>
          <w:noProof/>
        </w:rPr>
        <w:pict>
          <v:shape id="_x0000_s1113" type="#_x0000_t5" style="position:absolute;left:0;text-align:left;margin-left:241.55pt;margin-top:29.05pt;width:44.25pt;height:36pt;rotation:5763975fd;z-index:251633664"/>
        </w:pict>
      </w:r>
      <w:r>
        <w:rPr>
          <w:noProof/>
        </w:rPr>
        <w:pict>
          <v:shape id="_x0000_s1114" type="#_x0000_t5" style="position:absolute;left:0;text-align:left;margin-left:122.3pt;margin-top:24.9pt;width:102pt;height:17.25pt;z-index:251632640"/>
        </w:pict>
      </w:r>
      <w:r>
        <w:rPr>
          <w:noProof/>
        </w:rPr>
        <w:pict>
          <v:shape id="_x0000_s1115" type="#_x0000_t6" style="position:absolute;left:0;text-align:left;margin-left:77.3pt;margin-top:18.15pt;width:34.5pt;height:32.25pt;z-index:251631616"/>
        </w:pict>
      </w:r>
      <w:r>
        <w:rPr>
          <w:noProof/>
        </w:rPr>
        <w:pict>
          <v:shape id="_x0000_s1116" type="#_x0000_t5" style="position:absolute;left:0;text-align:left;margin-left:22.55pt;margin-top:22.65pt;width:39.75pt;height:27.75pt;z-index:251630592"/>
        </w:pict>
      </w:r>
      <w:r w:rsidRPr="00BA47B3">
        <w:rPr>
          <w:rFonts w:ascii="Times New Roman" w:hAnsi="Times New Roman"/>
          <w:b/>
          <w:sz w:val="24"/>
          <w:szCs w:val="24"/>
        </w:rPr>
        <w:t>8.Закрась треугольники, у которых есть прямой угол.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17" type="#_x0000_t183" style="position:absolute;left:0;text-align:left;margin-left:420.15pt;margin-top:13.5pt;width:54.75pt;height:52.5pt;z-index:251765760"/>
        </w:pict>
      </w:r>
      <w:r w:rsidRPr="00BA47B3">
        <w:rPr>
          <w:rFonts w:ascii="Times New Roman" w:hAnsi="Times New Roman"/>
          <w:b/>
          <w:sz w:val="24"/>
          <w:szCs w:val="24"/>
        </w:rPr>
        <w:t>9. Найди значения выражений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   + 28      _ 56       _96      + 52     + 14      _ 62     _90       + 37     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 xml:space="preserve">49 </w:t>
      </w:r>
      <w:r w:rsidRPr="00BA47B3">
        <w:rPr>
          <w:rFonts w:ascii="Times New Roman" w:hAnsi="Times New Roman"/>
          <w:b/>
          <w:sz w:val="24"/>
          <w:szCs w:val="24"/>
        </w:rPr>
        <w:t xml:space="preserve"> 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37</w:t>
      </w:r>
      <w:r w:rsidRPr="00BA47B3">
        <w:rPr>
          <w:rFonts w:ascii="Times New Roman" w:hAnsi="Times New Roman"/>
          <w:b/>
          <w:sz w:val="24"/>
          <w:szCs w:val="24"/>
        </w:rPr>
        <w:t xml:space="preserve">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64</w:t>
      </w:r>
      <w:r w:rsidRPr="00BA47B3">
        <w:rPr>
          <w:rFonts w:ascii="Times New Roman" w:hAnsi="Times New Roman"/>
          <w:b/>
          <w:sz w:val="24"/>
          <w:szCs w:val="24"/>
        </w:rPr>
        <w:t xml:space="preserve">  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39</w:t>
      </w:r>
      <w:r w:rsidRPr="00BA47B3">
        <w:rPr>
          <w:rFonts w:ascii="Times New Roman" w:hAnsi="Times New Roman"/>
          <w:b/>
          <w:sz w:val="24"/>
          <w:szCs w:val="24"/>
        </w:rPr>
        <w:t xml:space="preserve">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85</w:t>
      </w:r>
      <w:r w:rsidRPr="00BA47B3">
        <w:rPr>
          <w:rFonts w:ascii="Times New Roman" w:hAnsi="Times New Roman"/>
          <w:b/>
          <w:sz w:val="24"/>
          <w:szCs w:val="24"/>
        </w:rPr>
        <w:t xml:space="preserve"> 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45</w:t>
      </w:r>
      <w:r w:rsidRPr="00BA47B3">
        <w:rPr>
          <w:rFonts w:ascii="Times New Roman" w:hAnsi="Times New Roman"/>
          <w:b/>
          <w:sz w:val="24"/>
          <w:szCs w:val="24"/>
        </w:rPr>
        <w:t xml:space="preserve">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28</w:t>
      </w:r>
      <w:r w:rsidRPr="00BA47B3">
        <w:rPr>
          <w:rFonts w:ascii="Times New Roman" w:hAnsi="Times New Roman"/>
          <w:b/>
          <w:sz w:val="24"/>
          <w:szCs w:val="24"/>
        </w:rPr>
        <w:t xml:space="preserve">          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14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7B3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Спасибо за работу! Оценка    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Занятие №3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Запиши решения задач: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18" type="#_x0000_t32" style="position:absolute;left:0;text-align:left;margin-left:193.65pt;margin-top:30.75pt;width:164.25pt;height:0;z-index:251635712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а) </w:t>
      </w:r>
      <w:r w:rsidRPr="00BA47B3">
        <w:rPr>
          <w:rFonts w:ascii="Times New Roman" w:hAnsi="Times New Roman"/>
          <w:i/>
          <w:sz w:val="24"/>
          <w:szCs w:val="24"/>
        </w:rPr>
        <w:t>10 булочек разложили на два подноса поровну. Сколько булочек на каждом подносе?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19" type="#_x0000_t32" style="position:absolute;left:0;text-align:left;margin-left:14.4pt;margin-top:9.45pt;width:343.5pt;height:0;z-index:251636736" o:connectortype="straight"/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20" type="#_x0000_t32" style="position:absolute;left:0;text-align:left;margin-left:134.4pt;margin-top:32.95pt;width:193.5pt;height:0;z-index:251637760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>б)12 персиков раздали по 3 штуки детям. Сколько детей получили персики?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121" type="#_x0000_t32" style="position:absolute;left:0;text-align:left;margin-left:14.4pt;margin-top:12.45pt;width:313.5pt;height:0;z-index:251638784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 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122" type="#_x0000_t32" style="position:absolute;left:0;text-align:left;margin-left:161.4pt;margin-top:30.65pt;width:207.75pt;height:0;z-index:251639808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 xml:space="preserve">в) 9 котлет раздали поровну  трём щенкам. По сколько котлет получил каждый щенок?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 xml:space="preserve">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23" type="#_x0000_t32" style="position:absolute;left:0;text-align:left;margin-left:7.65pt;margin-top:11.65pt;width:357pt;height:0;z-index:251640832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Найди значения выражений:</w:t>
      </w:r>
    </w:p>
    <w:p w:rsidR="00CC0BFF" w:rsidRPr="00BA47B3" w:rsidRDefault="00CC0BFF" w:rsidP="00BA47B3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·  6 + 94 · 1=                      58 · 1 – 58 =</w:t>
      </w:r>
    </w:p>
    <w:p w:rsidR="00CC0BFF" w:rsidRPr="00BA47B3" w:rsidRDefault="00CC0BFF" w:rsidP="00BA47B3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· 38 – 2 · 1 =                       35 : 35 + 0 : 47 =</w:t>
      </w:r>
    </w:p>
    <w:p w:rsidR="00CC0BFF" w:rsidRPr="00BA47B3" w:rsidRDefault="00CC0BFF" w:rsidP="00BA47B3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4 – 24 : 1 =                          42 : 1 – 5 · 1 =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задачу</w:t>
      </w:r>
      <w:r w:rsidRPr="00BA47B3">
        <w:rPr>
          <w:rFonts w:ascii="Times New Roman" w:hAnsi="Times New Roman"/>
          <w:sz w:val="24"/>
          <w:szCs w:val="24"/>
        </w:rPr>
        <w:t xml:space="preserve">: </w:t>
      </w:r>
      <w:r w:rsidRPr="00BA47B3">
        <w:rPr>
          <w:rFonts w:ascii="Times New Roman" w:hAnsi="Times New Roman"/>
          <w:i/>
          <w:sz w:val="24"/>
          <w:szCs w:val="24"/>
        </w:rPr>
        <w:t xml:space="preserve">«На столе лежало 7 красных фишек и 11 зелёных. Для игры их разложили поровну в 22 конверта. Сколько фишек в каждом конверте? </w:t>
      </w:r>
    </w:p>
    <w:p w:rsidR="00CC0BFF" w:rsidRPr="00BA47B3" w:rsidRDefault="00CC0BFF" w:rsidP="00BA47B3">
      <w:pPr>
        <w:spacing w:after="0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24" type="#_x0000_t32" style="position:absolute;left:0;text-align:left;margin-left:14.4pt;margin-top:30.8pt;width:354.75pt;height:0;z-index:251642880" o:connectortype="straight"/>
        </w:pict>
      </w:r>
      <w:r>
        <w:rPr>
          <w:noProof/>
        </w:rPr>
        <w:pict>
          <v:shape id="_x0000_s1125" type="#_x0000_t32" style="position:absolute;left:0;text-align:left;margin-left:14.4pt;margin-top:12.8pt;width:361.5pt;height:0;z-index:251641856" o:connectortype="straight"/>
        </w:pic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уравнения.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26" type="#_x0000_t32" style="position:absolute;left:0;text-align:left;margin-left:14.4pt;margin-top:86.25pt;width:336.75pt;height:0;z-index:251646976" o:connectortype="straight"/>
        </w:pict>
      </w:r>
      <w:r>
        <w:rPr>
          <w:noProof/>
        </w:rPr>
        <w:pict>
          <v:shape id="_x0000_s1127" type="#_x0000_t32" style="position:absolute;left:0;text-align:left;margin-left:14.4pt;margin-top:61.5pt;width:336.75pt;height:.75pt;flip:y;z-index:251645952" o:connectortype="straight"/>
        </w:pict>
      </w:r>
      <w:r>
        <w:rPr>
          <w:noProof/>
        </w:rPr>
        <w:pict>
          <v:shape id="_x0000_s1128" type="#_x0000_t32" style="position:absolute;left:0;text-align:left;margin-left:7.65pt;margin-top:44.25pt;width:336.75pt;height:0;z-index:251644928" o:connectortype="straight"/>
        </w:pict>
      </w:r>
      <w:r>
        <w:rPr>
          <w:noProof/>
        </w:rPr>
        <w:pict>
          <v:shape id="_x0000_s1129" type="#_x0000_t32" style="position:absolute;left:0;text-align:left;margin-left:7.65pt;margin-top:25.5pt;width:336.75pt;height:0;z-index:251643904" o:connectortype="straight"/>
        </w:pict>
      </w:r>
      <w:r w:rsidRPr="00BA47B3">
        <w:rPr>
          <w:rFonts w:ascii="Times New Roman" w:hAnsi="Times New Roman"/>
          <w:sz w:val="24"/>
          <w:szCs w:val="24"/>
        </w:rPr>
        <w:t>Х + 15 = 34          50- х = 26       Х – 11 = 38     44 – х = 18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Не вычисляя, найди и подчеркни верные равенства:</w:t>
      </w:r>
    </w:p>
    <w:p w:rsidR="00CC0BFF" w:rsidRPr="00BA47B3" w:rsidRDefault="00CC0BFF" w:rsidP="00BA47B3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+ 6 + 8 = 2 + 8 + 6        7 + 50 = 7 + 3 +</w:t>
      </w:r>
      <w:r w:rsidRPr="00BA47B3">
        <w:rPr>
          <w:rFonts w:ascii="Times New Roman" w:hAnsi="Times New Roman"/>
          <w:sz w:val="24"/>
          <w:szCs w:val="24"/>
          <w:lang w:val="en-US"/>
        </w:rPr>
        <w:t>50</w:t>
      </w:r>
    </w:p>
    <w:p w:rsidR="00CC0BFF" w:rsidRPr="00BA47B3" w:rsidRDefault="00CC0BFF" w:rsidP="00BA47B3">
      <w:pPr>
        <w:spacing w:after="0"/>
        <w:ind w:left="180"/>
        <w:jc w:val="both"/>
        <w:rPr>
          <w:rFonts w:ascii="Times New Roman" w:hAnsi="Times New Roman"/>
          <w:sz w:val="24"/>
          <w:szCs w:val="24"/>
          <w:lang w:val="en-US"/>
        </w:rPr>
      </w:pPr>
      <w:r w:rsidRPr="00BA47B3">
        <w:rPr>
          <w:rFonts w:ascii="Times New Roman" w:hAnsi="Times New Roman"/>
          <w:sz w:val="24"/>
          <w:szCs w:val="24"/>
        </w:rPr>
        <w:t xml:space="preserve">       4 + 3 + 6 = 4 + 6 + 2</w:t>
      </w:r>
      <w:r w:rsidRPr="00BA47B3">
        <w:rPr>
          <w:rFonts w:ascii="Times New Roman" w:hAnsi="Times New Roman"/>
          <w:sz w:val="24"/>
          <w:szCs w:val="24"/>
          <w:lang w:val="en-US"/>
        </w:rPr>
        <w:t xml:space="preserve">           30 + 8 + 20 = 30 + 20 + 8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A47B3">
        <w:rPr>
          <w:rFonts w:ascii="Times New Roman" w:hAnsi="Times New Roman"/>
          <w:b/>
          <w:sz w:val="24"/>
          <w:szCs w:val="24"/>
        </w:rPr>
        <w:t>Вычисли удобным способом.</w:t>
      </w:r>
      <w:r w:rsidRPr="00BA47B3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</w:p>
    <w:p w:rsidR="00CC0BFF" w:rsidRPr="00BA47B3" w:rsidRDefault="00CC0BFF" w:rsidP="00BA47B3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+ 2 +7 + 28 =                    36 + 20 + 4 + 40 =</w:t>
      </w:r>
    </w:p>
    <w:p w:rsidR="00CC0BFF" w:rsidRPr="00BA47B3" w:rsidRDefault="00CC0BFF" w:rsidP="00BA47B3">
      <w:pPr>
        <w:spacing w:after="0"/>
        <w:ind w:left="24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22 + 9 + 18 + 11 =                  65 + 15 +14 + 6 =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130" style="position:absolute;left:0;text-align:left;margin-left:215.3pt;margin-top:29.85pt;width:19.5pt;height:12pt;z-index:251653120"/>
        </w:pict>
      </w:r>
      <w:r w:rsidRPr="00BA47B3">
        <w:rPr>
          <w:rFonts w:ascii="Times New Roman" w:hAnsi="Times New Roman"/>
          <w:b/>
          <w:sz w:val="24"/>
          <w:szCs w:val="24"/>
        </w:rPr>
        <w:t>Используя произведения, запиши пропущенные числа так, чтобы равенства стали верными.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8 · 4 = 32           9 ·3 = 27                7 · 5 = 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31" style="position:absolute;left:0;text-align:left;margin-left:215.3pt;margin-top:.25pt;width:11.25pt;height:12pt;z-index:251654144"/>
        </w:pict>
      </w:r>
      <w:r>
        <w:rPr>
          <w:noProof/>
        </w:rPr>
        <w:pict>
          <v:rect id="_x0000_s1132" style="position:absolute;left:0;text-align:left;margin-left:21.8pt;margin-top:.25pt;width:11.25pt;height:12pt;z-index:251648000"/>
        </w:pict>
      </w:r>
      <w:r>
        <w:rPr>
          <w:noProof/>
        </w:rPr>
        <w:pict>
          <v:rect id="_x0000_s1133" style="position:absolute;left:0;text-align:left;margin-left:103.8pt;margin-top:.25pt;width:11.25pt;height:12pt;z-index:251650048"/>
        </w:pict>
      </w:r>
      <w:r w:rsidRPr="00BA47B3">
        <w:rPr>
          <w:rFonts w:ascii="Times New Roman" w:hAnsi="Times New Roman"/>
          <w:sz w:val="24"/>
          <w:szCs w:val="24"/>
        </w:rPr>
        <w:t>32 :    = 4           27 :     = 9             35 : 5 =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34" style="position:absolute;left:0;text-align:left;margin-left:75.3pt;margin-top:3.8pt;width:11.25pt;height:12pt;z-index:251656192"/>
        </w:pict>
      </w:r>
      <w:r>
        <w:rPr>
          <w:noProof/>
        </w:rPr>
        <w:pict>
          <v:rect id="_x0000_s1135" style="position:absolute;left:0;text-align:left;margin-left:198.05pt;margin-top:3.8pt;width:15.25pt;height:12pt;z-index:251651072"/>
        </w:pict>
      </w:r>
      <w:r>
        <w:rPr>
          <w:noProof/>
        </w:rPr>
        <w:pict>
          <v:rect id="_x0000_s1136" style="position:absolute;left:0;text-align:left;margin-left:165.8pt;margin-top:3.8pt;width:16.5pt;height:12pt;z-index:251655168"/>
        </w:pict>
      </w:r>
      <w:r>
        <w:rPr>
          <w:noProof/>
        </w:rPr>
        <w:pict>
          <v:rect id="_x0000_s1137" style="position:absolute;left:0;text-align:left;margin-left:98.3pt;margin-top:3.8pt;width:11.25pt;height:12pt;z-index:251652096"/>
        </w:pict>
      </w:r>
      <w:r>
        <w:rPr>
          <w:noProof/>
        </w:rPr>
        <w:pict>
          <v:rect id="_x0000_s1138" style="position:absolute;left:0;text-align:left;margin-left:3.15pt;margin-top:3.8pt;width:11.25pt;height:12pt;z-index:251649024"/>
        </w:pict>
      </w:r>
      <w:r w:rsidRPr="00BA47B3">
        <w:rPr>
          <w:rFonts w:ascii="Times New Roman" w:hAnsi="Times New Roman"/>
          <w:sz w:val="24"/>
          <w:szCs w:val="24"/>
        </w:rPr>
        <w:t xml:space="preserve">      : 4 = 8             :      = 3                      :        = 5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139" style="position:absolute;left:0;text-align:left;margin-left:226.55pt;margin-top:15.3pt;width:15.75pt;height:15pt;z-index:251659264"/>
        </w:pict>
      </w:r>
      <w:r>
        <w:rPr>
          <w:noProof/>
        </w:rPr>
        <w:pict>
          <v:rect id="_x0000_s1140" style="position:absolute;left:0;text-align:left;margin-left:63.8pt;margin-top:15.3pt;width:15.75pt;height:15pt;z-index:251657216"/>
        </w:pict>
      </w:r>
      <w:r w:rsidRPr="00BA47B3">
        <w:rPr>
          <w:rFonts w:ascii="Times New Roman" w:hAnsi="Times New Roman"/>
          <w:b/>
          <w:sz w:val="24"/>
          <w:szCs w:val="24"/>
        </w:rPr>
        <w:t>Сравни значения выражений, не выполняя действий</w:t>
      </w:r>
    </w:p>
    <w:p w:rsidR="00CC0BFF" w:rsidRPr="00BA47B3" w:rsidRDefault="00CC0BFF" w:rsidP="00BA47B3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41" style="position:absolute;left:0;text-align:left;margin-left:63.8pt;margin-top:16.3pt;width:15.75pt;height:15pt;z-index:251658240"/>
        </w:pict>
      </w:r>
      <w:r w:rsidRPr="00BA47B3">
        <w:rPr>
          <w:rFonts w:ascii="Times New Roman" w:hAnsi="Times New Roman"/>
          <w:sz w:val="24"/>
          <w:szCs w:val="24"/>
        </w:rPr>
        <w:t>– 120      850 – 120                 400 – 170       300 - 70</w:t>
      </w:r>
    </w:p>
    <w:p w:rsidR="00CC0BFF" w:rsidRPr="00BA47B3" w:rsidRDefault="00CC0BFF" w:rsidP="00BA47B3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42" style="position:absolute;left:0;text-align:left;margin-left:226.55pt;margin-top:.45pt;width:15.75pt;height:15pt;z-index:251660288"/>
        </w:pict>
      </w:r>
      <w:r w:rsidRPr="00BA47B3">
        <w:rPr>
          <w:rFonts w:ascii="Times New Roman" w:hAnsi="Times New Roman"/>
          <w:sz w:val="24"/>
          <w:szCs w:val="24"/>
        </w:rPr>
        <w:t>+ 220        490 + 120              510 + 290       560 + 240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   Поставь знаки «+» или «-« и, если надо, расставь скобки так, чтобы равенства стали верными.</w:t>
      </w:r>
    </w:p>
    <w:p w:rsidR="00CC0BFF" w:rsidRPr="00BA47B3" w:rsidRDefault="00CC0BFF" w:rsidP="00BA47B3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oval id="_x0000_s1143" style="position:absolute;left:0;text-align:left;margin-left:54.05pt;margin-top:.95pt;width:17.25pt;height:13.5pt;z-index:251662336"/>
        </w:pict>
      </w:r>
      <w:r>
        <w:rPr>
          <w:noProof/>
        </w:rPr>
        <w:pict>
          <v:oval id="_x0000_s1144" style="position:absolute;left:0;text-align:left;margin-left:228.05pt;margin-top:.95pt;width:17.25pt;height:13.5pt;z-index:251666432"/>
        </w:pict>
      </w:r>
      <w:r>
        <w:rPr>
          <w:noProof/>
        </w:rPr>
        <w:pict>
          <v:oval id="_x0000_s1145" style="position:absolute;left:0;text-align:left;margin-left:198.05pt;margin-top:.95pt;width:17.25pt;height:13.5pt;z-index:251665408"/>
        </w:pict>
      </w:r>
      <w:r>
        <w:rPr>
          <w:noProof/>
        </w:rPr>
        <w:pict>
          <v:oval id="_x0000_s1146" style="position:absolute;left:0;text-align:left;margin-left:29.3pt;margin-top:.95pt;width:17.25pt;height:13.5pt;z-index:251661312"/>
        </w:pict>
      </w:r>
      <w:r w:rsidRPr="00BA47B3">
        <w:rPr>
          <w:rFonts w:ascii="Times New Roman" w:hAnsi="Times New Roman"/>
          <w:sz w:val="24"/>
          <w:szCs w:val="24"/>
        </w:rPr>
        <w:t xml:space="preserve">       7      6 = 86                   73      7      6 = 60</w:t>
      </w:r>
    </w:p>
    <w:p w:rsidR="00CC0BFF" w:rsidRPr="00BA47B3" w:rsidRDefault="00CC0BFF" w:rsidP="00BA47B3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oval id="_x0000_s1147" style="position:absolute;left:0;text-align:left;margin-left:46.55pt;margin-top:.45pt;width:17.25pt;height:13.5pt;z-index:251664384"/>
        </w:pict>
      </w:r>
      <w:r>
        <w:rPr>
          <w:noProof/>
        </w:rPr>
        <w:pict>
          <v:oval id="_x0000_s1148" style="position:absolute;left:0;text-align:left;margin-left:202.55pt;margin-top:.45pt;width:17.25pt;height:13.5pt;z-index:251667456"/>
        </w:pict>
      </w:r>
      <w:r>
        <w:rPr>
          <w:noProof/>
        </w:rPr>
        <w:pict>
          <v:oval id="_x0000_s1149" style="position:absolute;left:0;text-align:left;margin-left:228.05pt;margin-top:.45pt;width:17.25pt;height:13.5pt;z-index:251668480"/>
        </w:pict>
      </w:r>
      <w:r>
        <w:rPr>
          <w:noProof/>
        </w:rPr>
        <w:pict>
          <v:oval id="_x0000_s1150" style="position:absolute;left:0;text-align:left;margin-left:24.05pt;margin-top:.45pt;width:17.25pt;height:13.5pt;z-index:251663360"/>
        </w:pict>
      </w:r>
      <w:r w:rsidRPr="00BA47B3">
        <w:rPr>
          <w:rFonts w:ascii="Times New Roman" w:hAnsi="Times New Roman"/>
          <w:sz w:val="24"/>
          <w:szCs w:val="24"/>
        </w:rPr>
        <w:t xml:space="preserve">    7       6 = 72                      73      7       6 = 74</w:t>
      </w:r>
    </w:p>
    <w:p w:rsidR="00CC0BFF" w:rsidRPr="00BA47B3" w:rsidRDefault="00CC0BFF" w:rsidP="00BA47B3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Вычисли</w:t>
      </w:r>
      <w:r w:rsidRPr="00BA47B3">
        <w:rPr>
          <w:rFonts w:ascii="Times New Roman" w:hAnsi="Times New Roman"/>
          <w:sz w:val="24"/>
          <w:szCs w:val="24"/>
        </w:rPr>
        <w:t>: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47           + 59             _89               _ 73                _ 51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 xml:space="preserve">  +12 </w:t>
      </w:r>
      <w:r w:rsidRPr="00BA47B3">
        <w:rPr>
          <w:rFonts w:ascii="Times New Roman" w:hAnsi="Times New Roman"/>
          <w:sz w:val="24"/>
          <w:szCs w:val="24"/>
        </w:rPr>
        <w:t xml:space="preserve">             </w:t>
      </w:r>
      <w:r w:rsidRPr="00BA47B3">
        <w:rPr>
          <w:rFonts w:ascii="Times New Roman" w:hAnsi="Times New Roman"/>
          <w:sz w:val="24"/>
          <w:szCs w:val="24"/>
          <w:u w:val="single"/>
        </w:rPr>
        <w:t>23</w:t>
      </w:r>
      <w:r w:rsidRPr="00BA47B3">
        <w:rPr>
          <w:rFonts w:ascii="Times New Roman" w:hAnsi="Times New Roman"/>
          <w:sz w:val="24"/>
          <w:szCs w:val="24"/>
        </w:rPr>
        <w:t xml:space="preserve">              </w:t>
      </w:r>
      <w:r w:rsidRPr="00BA47B3">
        <w:rPr>
          <w:rFonts w:ascii="Times New Roman" w:hAnsi="Times New Roman"/>
          <w:sz w:val="24"/>
          <w:szCs w:val="24"/>
          <w:u w:val="single"/>
        </w:rPr>
        <w:t>57</w:t>
      </w:r>
      <w:r w:rsidRPr="00BA47B3">
        <w:rPr>
          <w:rFonts w:ascii="Times New Roman" w:hAnsi="Times New Roman"/>
          <w:sz w:val="24"/>
          <w:szCs w:val="24"/>
        </w:rPr>
        <w:t xml:space="preserve">                   </w:t>
      </w:r>
      <w:r w:rsidRPr="00BA47B3">
        <w:rPr>
          <w:rFonts w:ascii="Times New Roman" w:hAnsi="Times New Roman"/>
          <w:sz w:val="24"/>
          <w:szCs w:val="24"/>
          <w:u w:val="single"/>
        </w:rPr>
        <w:t xml:space="preserve">46 </w:t>
      </w:r>
      <w:r w:rsidRPr="00BA47B3">
        <w:rPr>
          <w:rFonts w:ascii="Times New Roman" w:hAnsi="Times New Roman"/>
          <w:sz w:val="24"/>
          <w:szCs w:val="24"/>
        </w:rPr>
        <w:t xml:space="preserve">                   </w:t>
      </w:r>
      <w:r w:rsidRPr="00BA47B3">
        <w:rPr>
          <w:rFonts w:ascii="Times New Roman" w:hAnsi="Times New Roman"/>
          <w:sz w:val="24"/>
          <w:szCs w:val="24"/>
          <w:u w:val="single"/>
        </w:rPr>
        <w:t>24</w:t>
      </w:r>
      <w:r>
        <w:rPr>
          <w:noProof/>
        </w:rPr>
        <w:pict>
          <v:shape id="_x0000_s1151" type="#_x0000_t183" style="position:absolute;left:0;text-align:left;margin-left:280.55pt;margin-top:18.15pt;width:1in;height:1in;z-index:251669504;mso-position-horizontal-relative:text;mso-position-vertical-relative:text"/>
        </w:pic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Спасибо за работу!                                                        Оценка 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52" type="#_x0000_t32" style="position:absolute;left:0;text-align:left;margin-left:69.15pt;margin-top:9.7pt;width:182.25pt;height:0;z-index:251731968" o:connectortype="straight"/>
        </w:pic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Занятие №4</w:t>
      </w: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Найди </w:t>
      </w:r>
      <w:r w:rsidRPr="00BA47B3">
        <w:rPr>
          <w:rFonts w:ascii="Times New Roman" w:hAnsi="Times New Roman"/>
          <w:b/>
          <w:sz w:val="24"/>
          <w:szCs w:val="24"/>
        </w:rPr>
        <w:t>значение выражения 75 – 4 · а + 24: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3" type="#_x0000_t32" style="position:absolute;left:0;text-align:left;margin-left:113.4pt;margin-top:13.5pt;width:167.25pt;height:0;z-index:251670528" o:connectortype="straight"/>
        </w:pict>
      </w:r>
      <w:r w:rsidRPr="00BA47B3">
        <w:rPr>
          <w:rFonts w:ascii="Times New Roman" w:hAnsi="Times New Roman"/>
          <w:sz w:val="24"/>
          <w:szCs w:val="24"/>
        </w:rPr>
        <w:t>а) если а = 2, то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4" type="#_x0000_t32" style="position:absolute;left:0;text-align:left;margin-left:108.9pt;margin-top:13.75pt;width:178.5pt;height:0;z-index:251671552" o:connectortype="straight"/>
        </w:pict>
      </w:r>
      <w:r w:rsidRPr="00BA47B3">
        <w:rPr>
          <w:rFonts w:ascii="Times New Roman" w:hAnsi="Times New Roman"/>
          <w:sz w:val="24"/>
          <w:szCs w:val="24"/>
        </w:rPr>
        <w:t>б) если а = 3, то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5" type="#_x0000_t32" style="position:absolute;left:0;text-align:left;margin-left:108.9pt;margin-top:14.7pt;width:178.5pt;height:0;z-index:251672576" o:connectortype="straight"/>
        </w:pict>
      </w:r>
      <w:r w:rsidRPr="00BA47B3">
        <w:rPr>
          <w:rFonts w:ascii="Times New Roman" w:hAnsi="Times New Roman"/>
          <w:sz w:val="24"/>
          <w:szCs w:val="24"/>
        </w:rPr>
        <w:t>в) если а= 1, то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2. Заполни таблицу:</w:t>
      </w: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24"/>
        <w:gridCol w:w="1124"/>
        <w:gridCol w:w="1124"/>
        <w:gridCol w:w="1124"/>
        <w:gridCol w:w="1124"/>
        <w:gridCol w:w="1125"/>
        <w:gridCol w:w="1125"/>
      </w:tblGrid>
      <w:tr w:rsidR="00CC0BFF" w:rsidRPr="00BA47B3" w:rsidTr="00A81663"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0BFF" w:rsidRPr="00BA47B3" w:rsidTr="00A81663"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а+а+а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0BFF" w:rsidRPr="00BA47B3" w:rsidTr="00A81663"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а·3</w:t>
            </w: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Составь выражения по образцу: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4·3 =12                2·6=               3· 6=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6" type="#_x0000_t32" style="position:absolute;left:0;text-align:left;margin-left:110.4pt;margin-top:9.6pt;width:115.5pt;height:.05pt;z-index:251673600" o:connectortype="straight"/>
        </w:pict>
      </w:r>
      <w:r w:rsidRPr="00BA47B3">
        <w:rPr>
          <w:rFonts w:ascii="Times New Roman" w:hAnsi="Times New Roman"/>
          <w:sz w:val="24"/>
          <w:szCs w:val="24"/>
        </w:rPr>
        <w:t>3·4=12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7" type="#_x0000_t32" style="position:absolute;left:0;text-align:left;margin-left:113.4pt;margin-top:7.6pt;width:112.5pt;height:0;z-index:251674624" o:connectortype="straight"/>
        </w:pict>
      </w:r>
      <w:r w:rsidRPr="00BA47B3">
        <w:rPr>
          <w:rFonts w:ascii="Times New Roman" w:hAnsi="Times New Roman"/>
          <w:sz w:val="24"/>
          <w:szCs w:val="24"/>
        </w:rPr>
        <w:t>12:3=4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8" type="#_x0000_t32" style="position:absolute;left:0;text-align:left;margin-left:110.4pt;margin-top:9.35pt;width:120.75pt;height:.75pt;z-index:251675648" o:connectortype="straight"/>
        </w:pict>
      </w:r>
      <w:r w:rsidRPr="00BA47B3">
        <w:rPr>
          <w:rFonts w:ascii="Times New Roman" w:hAnsi="Times New Roman"/>
          <w:sz w:val="24"/>
          <w:szCs w:val="24"/>
        </w:rPr>
        <w:t>12:4=3</w:t>
      </w: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 уравнения: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9" type="#_x0000_t32" style="position:absolute;left:0;text-align:left;margin-left:14.4pt;margin-top:72.8pt;width:266.25pt;height:0;z-index:251679744" o:connectortype="straight"/>
        </w:pict>
      </w:r>
      <w:r>
        <w:rPr>
          <w:noProof/>
        </w:rPr>
        <w:pict>
          <v:shape id="_x0000_s1160" type="#_x0000_t32" style="position:absolute;left:0;text-align:left;margin-left:14.4pt;margin-top:57.05pt;width:266.25pt;height:0;z-index:251678720" o:connectortype="straight"/>
        </w:pict>
      </w:r>
      <w:r>
        <w:rPr>
          <w:noProof/>
        </w:rPr>
        <w:pict>
          <v:shape id="_x0000_s1161" type="#_x0000_t32" style="position:absolute;left:0;text-align:left;margin-left:14.4pt;margin-top:41.3pt;width:266.25pt;height:0;z-index:251677696" o:connectortype="straight"/>
        </w:pict>
      </w:r>
      <w:r>
        <w:rPr>
          <w:noProof/>
        </w:rPr>
        <w:pict>
          <v:shape id="_x0000_s1162" type="#_x0000_t32" style="position:absolute;left:0;text-align:left;margin-left:14.4pt;margin-top:25.55pt;width:266.25pt;height:0;z-index:251676672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Х · 3 = 18            Х · 6 = 12               7 · Х = 14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Найди неизвестные делимые</w:t>
      </w:r>
    </w:p>
    <w:p w:rsidR="00CC0BFF" w:rsidRPr="00BA47B3" w:rsidRDefault="00CC0BFF" w:rsidP="00BA47B3">
      <w:pPr>
        <w:pStyle w:val="ListParagraph"/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163" style="position:absolute;left:0;text-align:left;margin-left:22.55pt;margin-top:14.9pt;width:18.75pt;height:10.5pt;z-index:251680768"/>
        </w:pict>
      </w:r>
      <w:r>
        <w:rPr>
          <w:noProof/>
        </w:rPr>
        <w:pict>
          <v:rect id="_x0000_s1164" style="position:absolute;left:0;text-align:left;margin-left:178.65pt;margin-top:14.9pt;width:19.5pt;height:10.5pt;z-index:251682816"/>
        </w:pict>
      </w:r>
      <w:r>
        <w:rPr>
          <w:noProof/>
        </w:rPr>
        <w:pict>
          <v:rect id="_x0000_s1165" style="position:absolute;left:0;text-align:left;margin-left:93.9pt;margin-top:14.9pt;width:19.5pt;height:10.5pt;z-index:251681792"/>
        </w:pic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       : 7 = 3             : 6 =4                  : 4 = 5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задачи.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а</w:t>
      </w:r>
      <w:r w:rsidRPr="00BA47B3">
        <w:rPr>
          <w:rFonts w:ascii="Times New Roman" w:hAnsi="Times New Roman"/>
          <w:i/>
          <w:sz w:val="24"/>
          <w:szCs w:val="24"/>
        </w:rPr>
        <w:t xml:space="preserve">)    На выставке рисунков на первой стене было 45 рисунков, на второй на 16 рисунков  меньше, чем на первой, а на третьей на 17 рисунков больше, чем на второй. Сколько рисунков было на третьей стене?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66" type="#_x0000_t32" style="position:absolute;left:0;text-align:left;margin-left:18.8pt;margin-top:43.45pt;width:318pt;height:0;z-index:251685888" o:connectortype="straight"/>
        </w:pict>
      </w:r>
      <w:r>
        <w:rPr>
          <w:noProof/>
        </w:rPr>
        <w:pict>
          <v:shape id="_x0000_s1167" type="#_x0000_t32" style="position:absolute;left:0;text-align:left;margin-left:18.8pt;margin-top:26.2pt;width:322.5pt;height:0;z-index:251684864" o:connectortype="straight"/>
        </w:pict>
      </w:r>
      <w:r>
        <w:rPr>
          <w:noProof/>
        </w:rPr>
        <w:pict>
          <v:shape id="_x0000_s1168" type="#_x0000_t32" style="position:absolute;left:0;text-align:left;margin-left:18.8pt;margin-top:9.7pt;width:326.25pt;height:0;z-index:251683840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           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 xml:space="preserve">б) Юра поймал 39 рыб, а папа 22. Мама разложила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 xml:space="preserve"> рыбы в 3 кастрюли поровну. Сколько рыб оказалось в каждой кастрюле?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69" type="#_x0000_t32" style="position:absolute;left:0;text-align:left;margin-left:18.8pt;margin-top:44.1pt;width:312.75pt;height:0;z-index:251688960" o:connectortype="straight"/>
        </w:pict>
      </w:r>
      <w:r>
        <w:rPr>
          <w:noProof/>
        </w:rPr>
        <w:pict>
          <v:shape id="_x0000_s1170" type="#_x0000_t32" style="position:absolute;left:0;text-align:left;margin-left:18.8pt;margin-top:25.35pt;width:312.75pt;height:0;z-index:251687936" o:connectortype="straight"/>
        </w:pict>
      </w:r>
      <w:r>
        <w:rPr>
          <w:noProof/>
        </w:rPr>
        <w:pict>
          <v:shape id="_x0000_s1171" type="#_x0000_t32" style="position:absolute;left:0;text-align:left;margin-left:18.8pt;margin-top:8.1pt;width:312.75pt;height:0;z-index:251686912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    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уравнения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72" type="#_x0000_t32" style="position:absolute;left:0;text-align:left;margin-left:22.55pt;margin-top:71.3pt;width:275.25pt;height:0;z-index:251693056" o:connectortype="straight"/>
        </w:pict>
      </w:r>
      <w:r>
        <w:rPr>
          <w:noProof/>
        </w:rPr>
        <w:pict>
          <v:shape id="_x0000_s1173" type="#_x0000_t32" style="position:absolute;left:0;text-align:left;margin-left:22.55pt;margin-top:56.3pt;width:282.75pt;height:0;z-index:251692032" o:connectortype="straight"/>
        </w:pict>
      </w:r>
      <w:r>
        <w:rPr>
          <w:noProof/>
        </w:rPr>
        <w:pict>
          <v:shape id="_x0000_s1174" type="#_x0000_t32" style="position:absolute;left:0;text-align:left;margin-left:22.55pt;margin-top:39.8pt;width:282.75pt;height:0;z-index:251691008" o:connectortype="straight"/>
        </w:pict>
      </w:r>
      <w:r>
        <w:rPr>
          <w:noProof/>
        </w:rPr>
        <w:pict>
          <v:shape id="_x0000_s1175" type="#_x0000_t32" style="position:absolute;left:0;text-align:left;margin-left:18.8pt;margin-top:24.8pt;width:286.5pt;height:0;z-index:251689984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Х – 230 = 400 + 350                460 +Х = 870 – 170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Вырази в см: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76" type="#_x0000_t32" style="position:absolute;left:0;text-align:left;margin-left:237.05pt;margin-top:12.7pt;width:94.5pt;height:0;z-index:251696128" o:connectortype="straight"/>
        </w:pict>
      </w:r>
      <w:r>
        <w:rPr>
          <w:noProof/>
        </w:rPr>
        <w:pict>
          <v:shape id="_x0000_s1177" type="#_x0000_t32" style="position:absolute;left:0;text-align:left;margin-left:56.3pt;margin-top:12.7pt;width:91.5pt;height:0;z-index:251694080" o:connectortype="straight"/>
        </w:pict>
      </w:r>
      <w:r w:rsidRPr="00BA47B3">
        <w:rPr>
          <w:rFonts w:ascii="Times New Roman" w:hAnsi="Times New Roman"/>
          <w:sz w:val="24"/>
          <w:szCs w:val="24"/>
        </w:rPr>
        <w:t>8дм =                                 2дм 7 см =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78" type="#_x0000_t32" style="position:absolute;left:0;text-align:left;margin-left:237.05pt;margin-top:12.95pt;width:94.5pt;height:0;z-index:251697152" o:connectortype="straight"/>
        </w:pict>
      </w:r>
      <w:r>
        <w:rPr>
          <w:noProof/>
        </w:rPr>
        <w:pict>
          <v:shape id="_x0000_s1179" type="#_x0000_t32" style="position:absolute;left:0;text-align:left;margin-left:56.3pt;margin-top:12.95pt;width:91.5pt;height:0;z-index:251695104" o:connectortype="straight"/>
        </w:pict>
      </w:r>
      <w:r w:rsidRPr="00BA47B3">
        <w:rPr>
          <w:rFonts w:ascii="Times New Roman" w:hAnsi="Times New Roman"/>
          <w:sz w:val="24"/>
          <w:szCs w:val="24"/>
        </w:rPr>
        <w:t>6 м =                                  9дм 3 см=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Найди периметр прямоугольника.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rect id="_x0000_s1180" style="position:absolute;left:0;text-align:left;margin-left:92.3pt;margin-top:6.15pt;width:130.5pt;height:36.75pt;z-index:251698176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81" type="#_x0000_t32" style="position:absolute;left:0;text-align:left;margin-left:231.8pt;margin-top:5.65pt;width:135pt;height:0;z-index:251699200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3см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82" type="#_x0000_t32" style="position:absolute;left:0;text-align:left;margin-left:231.8pt;margin-top:5.9pt;width:129.75pt;height:0;z-index:251700224" o:connectortype="straight"/>
        </w:pic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83" type="#_x0000_t32" style="position:absolute;left:0;text-align:left;margin-left:231.8pt;margin-top:8.4pt;width:129.75pt;height:0;z-index:251701248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                  6см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84" type="#_x0000_t183" style="position:absolute;left:0;text-align:left;margin-left:276.8pt;margin-top:1.1pt;width:1in;height:1in;z-index:251702272"/>
        </w:pict>
      </w:r>
    </w:p>
    <w:p w:rsidR="00CC0BFF" w:rsidRPr="00BA47B3" w:rsidRDefault="00CC0BFF" w:rsidP="00BA47B3">
      <w:pPr>
        <w:spacing w:after="0"/>
        <w:ind w:left="255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Спасибо за работу!       Оценка    </w:t>
      </w: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27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185" type="#_x0000_t32" style="position:absolute;left:0;text-align:left;margin-left:70.65pt;margin-top:14.95pt;width:184.5pt;height:0;z-index:251732992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 </w:t>
      </w: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Занятие №5</w:t>
      </w: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oval id="_x0000_s1186" style="position:absolute;left:0;text-align:left;margin-left:233.4pt;margin-top:14.75pt;width:15.75pt;height:16.5pt;z-index:251705344"/>
        </w:pict>
      </w:r>
      <w:r>
        <w:rPr>
          <w:noProof/>
        </w:rPr>
        <w:pict>
          <v:oval id="_x0000_s1187" style="position:absolute;left:0;text-align:left;margin-left:143.4pt;margin-top:14.75pt;width:15.75pt;height:16.5pt;z-index:251704320"/>
        </w:pict>
      </w:r>
      <w:r>
        <w:rPr>
          <w:noProof/>
        </w:rPr>
        <w:pict>
          <v:oval id="_x0000_s1188" style="position:absolute;left:0;text-align:left;margin-left:48.15pt;margin-top:14.75pt;width:15.75pt;height:16.5pt;z-index:251703296"/>
        </w:pict>
      </w:r>
      <w:r w:rsidRPr="00BA47B3">
        <w:rPr>
          <w:rFonts w:ascii="Times New Roman" w:hAnsi="Times New Roman"/>
          <w:b/>
          <w:sz w:val="24"/>
          <w:szCs w:val="24"/>
        </w:rPr>
        <w:t>Составь выражения по образцу и вычисли значения.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36:        = 9             28 :        = 7           24:       = 4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36  :  9 = 4               28 : 7 =  4            24 : 4 = 6 </w:t>
      </w: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уравнения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89" type="#_x0000_t32" style="position:absolute;left:0;text-align:left;margin-left:30.9pt;margin-top:46.7pt;width:262.5pt;height:0;z-index:251707392" o:connectortype="straight"/>
        </w:pict>
      </w:r>
      <w:r>
        <w:rPr>
          <w:noProof/>
        </w:rPr>
        <w:pict>
          <v:shape id="_x0000_s1190" type="#_x0000_t32" style="position:absolute;left:0;text-align:left;margin-left:30.9pt;margin-top:65.45pt;width:262.5pt;height:0;z-index:251708416" o:connectortype="straight"/>
        </w:pict>
      </w:r>
      <w:r>
        <w:rPr>
          <w:noProof/>
        </w:rPr>
        <w:pict>
          <v:shape id="_x0000_s1191" type="#_x0000_t32" style="position:absolute;left:0;text-align:left;margin-left:30.9pt;margin-top:27.95pt;width:262.5pt;height:0;z-index:251706368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Х : 5 = 4                    Х : 10 = 8          Х : 6 = 5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Используя частные, найди неизвестные компоненты</w:t>
      </w:r>
    </w:p>
    <w:p w:rsidR="00CC0BFF" w:rsidRPr="00BA47B3" w:rsidRDefault="00CC0BFF" w:rsidP="00BA47B3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92" style="position:absolute;left:0;text-align:left;margin-left:266.4pt;margin-top:.65pt;width:17.25pt;height:13.5pt;z-index:251716608"/>
        </w:pict>
      </w:r>
      <w:r>
        <w:rPr>
          <w:noProof/>
        </w:rPr>
        <w:pict>
          <v:rect id="_x0000_s1193" style="position:absolute;left:0;text-align:left;margin-left:169.65pt;margin-top:.65pt;width:17.25pt;height:13.5pt;z-index:251712512"/>
        </w:pict>
      </w:r>
      <w:r>
        <w:rPr>
          <w:noProof/>
        </w:rPr>
        <w:pict>
          <v:rect id="_x0000_s1194" style="position:absolute;left:0;text-align:left;margin-left:75.9pt;margin-top:.65pt;width:17.25pt;height:13.5pt;z-index:251709440"/>
        </w:pict>
      </w:r>
      <w:r w:rsidRPr="00BA47B3">
        <w:rPr>
          <w:rFonts w:ascii="Times New Roman" w:hAnsi="Times New Roman"/>
          <w:sz w:val="24"/>
          <w:szCs w:val="24"/>
        </w:rPr>
        <w:t xml:space="preserve">: 2 =                    8 : 4 =                    12 : 4 =     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95" style="position:absolute;left:0;text-align:left;margin-left:283.65pt;margin-top:3.85pt;width:17.25pt;height:13.5pt;z-index:251719680"/>
        </w:pict>
      </w:r>
      <w:r>
        <w:rPr>
          <w:noProof/>
        </w:rPr>
        <w:pict>
          <v:rect id="_x0000_s1196" style="position:absolute;left:0;text-align:left;margin-left:261.05pt;margin-top:3.85pt;width:17.25pt;height:13.5pt;z-index:251718656"/>
        </w:pict>
      </w:r>
      <w:r>
        <w:rPr>
          <w:noProof/>
        </w:rPr>
        <w:pict>
          <v:rect id="_x0000_s1197" style="position:absolute;left:0;text-align:left;margin-left:224.4pt;margin-top:3.85pt;width:17.25pt;height:13.5pt;z-index:251717632"/>
        </w:pict>
      </w:r>
      <w:r>
        <w:rPr>
          <w:noProof/>
        </w:rPr>
        <w:pict>
          <v:rect id="_x0000_s1198" style="position:absolute;left:0;text-align:left;margin-left:180.15pt;margin-top:3.85pt;width:17.25pt;height:13.5pt;z-index:251715584"/>
        </w:pict>
      </w:r>
      <w:r>
        <w:rPr>
          <w:noProof/>
        </w:rPr>
        <w:pict>
          <v:rect id="_x0000_s1199" style="position:absolute;left:0;text-align:left;margin-left:152.4pt;margin-top:3.85pt;width:17.25pt;height:13.5pt;z-index:251714560"/>
        </w:pict>
      </w:r>
      <w:r>
        <w:rPr>
          <w:noProof/>
        </w:rPr>
        <w:pict>
          <v:rect id="_x0000_s1200" style="position:absolute;left:0;text-align:left;margin-left:124.65pt;margin-top:3.85pt;width:17.25pt;height:13.5pt;z-index:251713536"/>
        </w:pict>
      </w:r>
      <w:r>
        <w:rPr>
          <w:noProof/>
        </w:rPr>
        <w:pict>
          <v:rect id="_x0000_s1201" style="position:absolute;left:0;text-align:left;margin-left:75.9pt;margin-top:3.85pt;width:17.25pt;height:13.5pt;z-index:251711488"/>
        </w:pict>
      </w:r>
      <w:r>
        <w:rPr>
          <w:noProof/>
        </w:rPr>
        <w:pict>
          <v:rect id="_x0000_s1202" style="position:absolute;left:0;text-align:left;margin-left:30.9pt;margin-top:3.85pt;width:17.25pt;height:13.5pt;z-index:251710464"/>
        </w:pict>
      </w:r>
      <w:r w:rsidRPr="00BA47B3">
        <w:rPr>
          <w:rFonts w:ascii="Times New Roman" w:hAnsi="Times New Roman"/>
          <w:sz w:val="24"/>
          <w:szCs w:val="24"/>
        </w:rPr>
        <w:t xml:space="preserve">       · 2 =                        ·       =                    ·   =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Вычисли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2268"/>
        <w:gridCol w:w="2268"/>
      </w:tblGrid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·  6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 xml:space="preserve"> 0 : 6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34 : 34 =</w:t>
            </w:r>
          </w:p>
        </w:tc>
      </w:tr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16 ·  0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: 16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27 : 27 =</w:t>
            </w:r>
          </w:p>
        </w:tc>
      </w:tr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·  9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: 54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84 : 84 =</w:t>
            </w:r>
          </w:p>
        </w:tc>
      </w:tr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45·  0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: 76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4 : 4 =</w:t>
            </w:r>
          </w:p>
        </w:tc>
      </w:tr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 · 19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: 97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39 : 39 =</w:t>
            </w:r>
          </w:p>
        </w:tc>
      </w:tr>
      <w:tr w:rsidR="00CC0BFF" w:rsidRPr="00BA47B3" w:rsidTr="00A81663">
        <w:tc>
          <w:tcPr>
            <w:tcW w:w="180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 ·  205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0 : 435 =</w:t>
            </w:r>
          </w:p>
        </w:tc>
        <w:tc>
          <w:tcPr>
            <w:tcW w:w="2268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321 : 321 =</w:t>
            </w:r>
          </w:p>
        </w:tc>
      </w:tr>
    </w:tbl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Расставь действия, найди значение выражения</w:t>
      </w:r>
    </w:p>
    <w:p w:rsidR="00CC0BFF" w:rsidRPr="00BA47B3" w:rsidRDefault="00CC0BFF" w:rsidP="00BA47B3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+ 177) – 343 + (800 - 412) =</w:t>
      </w: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Реши задачи: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а) </w:t>
      </w:r>
      <w:r w:rsidRPr="00BA47B3">
        <w:rPr>
          <w:rFonts w:ascii="Times New Roman" w:hAnsi="Times New Roman"/>
          <w:i/>
          <w:sz w:val="24"/>
          <w:szCs w:val="24"/>
        </w:rPr>
        <w:t xml:space="preserve">«Утка привела на озеро 4 выводка </w:t>
      </w:r>
      <w:r>
        <w:rPr>
          <w:noProof/>
        </w:rPr>
        <w:pict>
          <v:shape id="_x0000_s1203" type="#_x0000_t32" style="position:absolute;left:0;text-align:left;margin-left:30.8pt;margin-top:74.4pt;width:329.25pt;height:0;z-index:251722752;mso-position-horizontal-relative:text;mso-position-vertical-relative:text" o:connectortype="straight"/>
        </w:pict>
      </w:r>
      <w:r>
        <w:rPr>
          <w:noProof/>
        </w:rPr>
        <w:pict>
          <v:shape id="_x0000_s1204" type="#_x0000_t32" style="position:absolute;left:0;text-align:left;margin-left:30.8pt;margin-top:58.65pt;width:329.25pt;height:0;z-index:251721728;mso-position-horizontal-relative:text;mso-position-vertical-relative:text" o:connectortype="straight"/>
        </w:pict>
      </w:r>
      <w:r>
        <w:rPr>
          <w:noProof/>
        </w:rPr>
        <w:pict>
          <v:shape id="_x0000_s1205" type="#_x0000_t32" style="position:absolute;left:0;text-align:left;margin-left:30.8pt;margin-top:42.9pt;width:336pt;height:0;z-index:251720704;mso-position-horizontal-relative:text;mso-position-vertical-relative:text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 xml:space="preserve">  по 8 утят в каждом, а 14 непослушных утят убежали туда самостоятельно. Сколько утят всего на озере?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>Б) Испекли 7 бисквитных и 9 песочных коржей. Из них сделали 8 тортов с одинаковым количеством коржей в каждом. Сколько коржей в каждом?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>
          <v:shape id="_x0000_s1206" type="#_x0000_t32" style="position:absolute;left:0;text-align:left;margin-left:35.3pt;margin-top:45.55pt;width:329.25pt;height:0;z-index:251725824" o:connectortype="straight"/>
        </w:pict>
      </w:r>
      <w:r>
        <w:rPr>
          <w:noProof/>
        </w:rPr>
        <w:pict>
          <v:shape id="_x0000_s1207" type="#_x0000_t32" style="position:absolute;left:0;text-align:left;margin-left:30.8pt;margin-top:26.8pt;width:333.75pt;height:0;z-index:251724800" o:connectortype="straight"/>
        </w:pict>
      </w:r>
      <w:r>
        <w:rPr>
          <w:noProof/>
        </w:rPr>
        <w:pict>
          <v:shape id="_x0000_s1208" type="#_x0000_t32" style="position:absolute;left:0;text-align:left;margin-left:26.3pt;margin-top:9.55pt;width:333.75pt;height:0;z-index:251723776" o:connectortype="straight"/>
        </w:pict>
      </w:r>
      <w:r w:rsidRPr="00BA47B3">
        <w:rPr>
          <w:rFonts w:ascii="Times New Roman" w:hAnsi="Times New Roman"/>
          <w:i/>
          <w:sz w:val="24"/>
          <w:szCs w:val="24"/>
        </w:rPr>
        <w:t xml:space="preserve">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BA47B3">
        <w:rPr>
          <w:rFonts w:ascii="Times New Roman" w:hAnsi="Times New Roman"/>
          <w:i/>
          <w:sz w:val="24"/>
          <w:szCs w:val="24"/>
        </w:rPr>
        <w:t>В) Белка и бурундук отправились в лес за шишкам. Белка нашла 42 сосновых и 13еловых шишек, а бурундук 38 еловых и 29 сосновых шишек. Каких шишек белка и бурундук нашли больше и на сколько?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209" type="#_x0000_t32" style="position:absolute;left:0;text-align:left;margin-left:35.3pt;margin-top:61.45pt;width:331.5pt;height:0;z-index:251729920" o:connectortype="straight"/>
        </w:pict>
      </w:r>
      <w:r>
        <w:rPr>
          <w:noProof/>
        </w:rPr>
        <w:pict>
          <v:shape id="_x0000_s1210" type="#_x0000_t32" style="position:absolute;left:0;text-align:left;margin-left:35.3pt;margin-top:29.95pt;width:331.5pt;height:0;z-index:251727872" o:connectortype="straight"/>
        </w:pict>
      </w:r>
      <w:r>
        <w:rPr>
          <w:noProof/>
        </w:rPr>
        <w:pict>
          <v:shape id="_x0000_s1211" type="#_x0000_t32" style="position:absolute;left:0;text-align:left;margin-left:35.3pt;margin-top:46.45pt;width:331.5pt;height:0;z-index:251728896" o:connectortype="straight"/>
        </w:pict>
      </w:r>
      <w:r>
        <w:rPr>
          <w:noProof/>
        </w:rPr>
        <w:pict>
          <v:shape id="_x0000_s1212" type="#_x0000_t32" style="position:absolute;left:0;text-align:left;margin-left:35.3pt;margin-top:12.7pt;width:331.5pt;height:0;z-index:251726848" o:connectortype="straight"/>
        </w:pict>
      </w:r>
      <w:r w:rsidRPr="00BA47B3">
        <w:rPr>
          <w:rFonts w:ascii="Times New Roman" w:hAnsi="Times New Roman"/>
          <w:sz w:val="24"/>
          <w:szCs w:val="24"/>
        </w:rPr>
        <w:t xml:space="preserve">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13" type="#_x0000_t183" style="position:absolute;left:0;text-align:left;margin-left:306.05pt;margin-top:9.9pt;width:1in;height:1in;z-index:251730944"/>
        </w:pict>
      </w:r>
      <w:r w:rsidRPr="00BA47B3">
        <w:rPr>
          <w:rFonts w:ascii="Times New Roman" w:hAnsi="Times New Roman"/>
          <w:b/>
          <w:sz w:val="24"/>
          <w:szCs w:val="24"/>
        </w:rPr>
        <w:t>Сравни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775….340 + 280        1000 – 365…..315 + 328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106….225 – 115           634 296……..465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Спасибо за работу!       Оценка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№2</w:t>
      </w: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Сборник задании «Помогалочка» для дополнительных занятий по русскому языку со слабоуспевающими учащимися в 3 классе.</w:t>
      </w:r>
    </w:p>
    <w:p w:rsidR="00CC0BFF" w:rsidRPr="00BA47B3" w:rsidRDefault="00CC0BFF" w:rsidP="00BA47B3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14" type="#_x0000_t32" style="position:absolute;left:0;text-align:left;margin-left:67.6pt;margin-top:11.35pt;width:170.25pt;height:0;z-index:251734016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 Дата                                                            Желаю удачи!!!</w:t>
      </w:r>
    </w:p>
    <w:p w:rsidR="00CC0BFF" w:rsidRPr="00BA47B3" w:rsidRDefault="00CC0BFF" w:rsidP="00BA47B3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Тема №1 : « Повторение»</w:t>
      </w:r>
    </w:p>
    <w:p w:rsidR="00CC0BFF" w:rsidRPr="00BA47B3" w:rsidRDefault="00CC0BFF" w:rsidP="00BA47B3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Вспомни алфавит.Укажи цифрами порядок слов. Вставь пропущенные буквы</w:t>
      </w:r>
      <w:r w:rsidRPr="00BA47B3">
        <w:rPr>
          <w:rFonts w:ascii="Times New Roman" w:hAnsi="Times New Roman"/>
          <w:sz w:val="24"/>
          <w:szCs w:val="24"/>
        </w:rPr>
        <w:t>.</w:t>
      </w:r>
    </w:p>
    <w:p w:rsidR="00CC0BFF" w:rsidRPr="00BA47B3" w:rsidRDefault="00CC0BFF" w:rsidP="00BA47B3">
      <w:pPr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   М…ш…на, р..бята, к…р..ндаш, т…тра…ь, з…во…, </w:t>
      </w:r>
    </w:p>
    <w:p w:rsidR="00CC0BFF" w:rsidRPr="00BA47B3" w:rsidRDefault="00CC0BFF" w:rsidP="00BA47B3">
      <w:pPr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уч…ник, яг…да, с….р…ка.</w:t>
      </w:r>
    </w:p>
    <w:p w:rsidR="00CC0BFF" w:rsidRPr="00BA47B3" w:rsidRDefault="00CC0BFF" w:rsidP="00BA47B3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Вспомни, как проверить парные согласные. Продолжи правило. Вставь пропущенные буквы.</w:t>
      </w:r>
    </w:p>
    <w:p w:rsidR="00CC0BFF" w:rsidRPr="00BA47B3" w:rsidRDefault="00CC0BFF" w:rsidP="00BA47B3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«Чтобы проверить парный согласный в корне слова нужно</w:t>
      </w:r>
    </w:p>
    <w:p w:rsidR="00CC0BFF" w:rsidRPr="00BA47B3" w:rsidRDefault="00CC0BFF" w:rsidP="00BA47B3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15" type="#_x0000_t32" style="position:absolute;left:0;text-align:left;margin-left:24.9pt;margin-top:19.25pt;width:305.25pt;height:0;z-index:251736064" o:connectortype="straight"/>
        </w:pict>
      </w:r>
      <w:r>
        <w:rPr>
          <w:noProof/>
        </w:rPr>
        <w:pict>
          <v:shape id="_x0000_s1216" type="#_x0000_t32" style="position:absolute;left:0;text-align:left;margin-left:21.15pt;margin-top:2.75pt;width:312.75pt;height:0;z-index:251735040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Осень.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Серое небо, ни…кие, т…жёлые …блака. Всё видно наскво..ь в самой глухой ч..ще. Тол..ко м…лодые б…рё…ки сохр…няют жёлтые лист…я. З…мля устлана сухими лист…ями, мя…кими в сырую погоду, хру…кими в м…розы.</w:t>
      </w:r>
    </w:p>
    <w:p w:rsidR="00CC0BFF" w:rsidRPr="00BA47B3" w:rsidRDefault="00CC0BFF" w:rsidP="00BA47B3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Вспомни, как проверить безударную гласную в корне слова. Продолжи правило. Вставь пропущенные буквы, н7апиши проверочное слово</w:t>
      </w: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«Чтобы проверить безударный гласный в корне слова, нужно</w:t>
      </w: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17" type="#_x0000_t32" style="position:absolute;left:0;text-align:left;margin-left:24.9pt;margin-top:26.2pt;width:332.25pt;height:0;z-index:251738112" o:connectortype="straight"/>
        </w:pict>
      </w:r>
      <w:r>
        <w:rPr>
          <w:noProof/>
        </w:rPr>
        <w:pict>
          <v:shape id="_x0000_s1218" type="#_x0000_t32" style="position:absolute;left:0;text-align:left;margin-left:24.9pt;margin-top:8.95pt;width:332.25pt;height:0;z-index:251737088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19" type="#_x0000_t32" style="position:absolute;left:0;text-align:left;margin-left:139.65pt;margin-top:9.8pt;width:125.25pt;height:0;z-index:251739136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Пос…дела в саду – </w:t>
      </w: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20" type="#_x0000_t32" style="position:absolute;left:0;text-align:left;margin-left:135.9pt;margin-top:9.7pt;width:137.25pt;height:0;z-index:251740160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Давно пос…дела – </w:t>
      </w:r>
    </w:p>
    <w:p w:rsidR="00CC0BFF" w:rsidRPr="00BA47B3" w:rsidRDefault="00CC0BFF" w:rsidP="00BA47B3">
      <w:pPr>
        <w:spacing w:after="0"/>
        <w:ind w:left="50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21" type="#_x0000_t32" style="position:absolute;left:0;text-align:left;margin-left:157.65pt;margin-top:11.85pt;width:131.25pt;height:0;z-index:251741184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Зап…вать лекарство –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Лист из т_тра_к_ (                   ),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Ра—ка_  Мари_   (                 ),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Выт_щил из проруб_ (                )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П_л_тела к реч_к_  (                   )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Между к_рнями  в ямк_ (                   ),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 гн_зде трясогузк_ (                               ).</w:t>
      </w:r>
    </w:p>
    <w:p w:rsidR="00CC0BFF" w:rsidRPr="00BA47B3" w:rsidRDefault="00CC0BFF" w:rsidP="00BA47B3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A47B3">
        <w:rPr>
          <w:rFonts w:ascii="Times New Roman" w:hAnsi="Times New Roman"/>
          <w:i/>
          <w:sz w:val="24"/>
          <w:szCs w:val="24"/>
          <w:u w:val="single"/>
        </w:rPr>
        <w:t>Вставить буквы и нужные окончания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Ру__кий солдат.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Это случилос_   под  Берлином. Николай Масалов пр_шёл   по   д_рог_   войны  много  километров. В его с_лдатском   сер_ц_   жило  чу_ство  мест_. Здес_, на з_мле    вр_га, он  мстил  за  горе  людей.    Вра_    ус_ливал   обстрел. Но вот настало   з_тиш_е. И   вдру_     с_лдаты   услышали   плач_   ребёнка.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Масалов не думал о смерт_. Он бросился на помощ_.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Под  страшным  _гнём  Николай  пол_  к  м_сту. Он ув_дел   мал_н_кую    н_мецкую    дев_ч_ку.  Кре_ко пр_жал  с_лдат   р_бёнка   к   груд_   и   п_пол_   наза_.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Об  этом  подвиг__      знает  вес_  мир.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В  Берлин_   ст_ит   пам_тник   ру__кому   г_рою. На руках  у  него   дев_ч_ка.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222" type="#_x0000_t72" style="position:absolute;left:0;text-align:left;margin-left:276.85pt;margin-top:.25pt;width:1in;height:1in;z-index:251742208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СПАСИБО ЗА РАБОТУ!              Оценка</w:t>
      </w: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Желаю удачи!!!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Тема№15: «Склонение существительных»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Запиши существительные в Р.п, Д.п, П.п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6"/>
        <w:gridCol w:w="559"/>
        <w:gridCol w:w="1799"/>
        <w:gridCol w:w="1843"/>
        <w:gridCol w:w="1843"/>
      </w:tblGrid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слово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скл</w:t>
            </w: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Р.п.</w:t>
            </w: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Д.п.</w:t>
            </w: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Опас_ност_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Молодё_ь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Песня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Книга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Жизн_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Ноч_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Стройка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П_ез_ка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Встреч_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Радост_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Пыл_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Памят_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Д_рога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Месс_ност_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Вставь буквы и нужные окончания, определи склонение и падеж существительных.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Шествует по площ_д_ (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Ветка акации_(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Ж_л в санатории_ (   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Шли по алле_ (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Цв_ток яблон_ (  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Ост_новилис_  в ущел__ (   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Командир батарее_ (       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Р_ботат_ в забо_  (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Отдыхал на побереж__ (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Вернулся с границ_ (               ),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3" type="#_x0000_t32" style="position:absolute;left:0;text-align:left;margin-left:158.35pt;margin-top:10.1pt;width:135.75pt;height:0;z-index:251743232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Прож…вать в городе –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224" type="#_x0000_t32" style="position:absolute;left:0;text-align:left;margin-left:158.35pt;margin-top:9.95pt;width:143.25pt;height:0;z-index:251744256" o:connectortype="straight"/>
        </w:pict>
      </w:r>
      <w:r w:rsidRPr="00BA47B3">
        <w:rPr>
          <w:rFonts w:ascii="Times New Roman" w:hAnsi="Times New Roman"/>
          <w:b/>
          <w:sz w:val="24"/>
          <w:szCs w:val="24"/>
        </w:rPr>
        <w:t xml:space="preserve">Св…ла гнёздышко –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Найди и обведи слова, в которых все согласные твёрдые.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 Люди часто сажают деревья около своих домов. Деревья защищают от ветра и очищают воздух.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 xml:space="preserve">Найди и обведи слова, в которых все согласные мягкие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Раньше кукуруза была пищей индейцев в далёкой Америке.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Обведи слова, в которых количество букв и звуков совпадает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Якорь, юбка, деньки, ёжик, лужайка, семья, столик, окошко, прутик.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Поставь в словах ударение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Кровать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В древности кровать была похожа на большое корыто. Спали на ней несколько человек. Подушку заменяла подставка из дерева. Клали её иногда и под ноги.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Обведи слова, которые не переносятся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Трава, змея, тело, кольцо, ветка, лист, яма, рыбка, окунь, муха, бабочка, сок.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Разбери слова по составу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Зелёный   , побегут   , приморский  , лесок    , носик   ,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Заморозки.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Подчеркни подлежащее и сказуемое в предложениях.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5" type="#_x0000_t72" style="position:absolute;left:0;text-align:left;margin-left:270.1pt;margin-top:29pt;width:56.25pt;height:58.95pt;z-index:251745280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   В саду поселилась золотая осень. Ночью река покрылась тонким льдом.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СПАСИБО ЗА РАБОТУ!                 Оценка</w:t>
      </w: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6" type="#_x0000_t32" style="position:absolute;left:0;text-align:left;margin-left:53.4pt;margin-top:11.2pt;width:180pt;height:0;z-index:251746304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  Желаю удачи!!!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Тема №2: «Лексика»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  <w:u w:val="single"/>
        </w:rPr>
        <w:t>Вспомни!</w: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>Слова, имеющие одно лексическое значение – однозначные, а несколько значений – многозначные</w:t>
      </w:r>
      <w:r w:rsidRPr="00BA47B3">
        <w:rPr>
          <w:rFonts w:ascii="Times New Roman" w:hAnsi="Times New Roman"/>
          <w:sz w:val="24"/>
          <w:szCs w:val="24"/>
        </w:rPr>
        <w:t>.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 xml:space="preserve">       Придумай предложения со словом «игла» в разных значениях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7" type="#_x0000_t32" style="position:absolute;left:0;text-align:left;margin-left:38.4pt;margin-top:16.4pt;width:333pt;height:0;z-index:251747328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а)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8" type="#_x0000_t32" style="position:absolute;left:0;text-align:left;margin-left:38.4pt;margin-top:7.1pt;width:337.5pt;height:0;z-index:251748352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б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29" type="#_x0000_t32" style="position:absolute;left:0;text-align:left;margin-left:38.4pt;margin-top:7.6pt;width:337.5pt;height:0;z-index:251749376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в)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2. Запиши словосочетания по образцу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Холодный ветер – холодная встреча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0" type="#_x0000_t32" style="position:absolute;left:0;text-align:left;margin-left:136.65pt;margin-top:9.05pt;width:134.25pt;height:0;z-index:251750400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Каменная ограда –                                           сердце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1" type="#_x0000_t32" style="position:absolute;left:0;text-align:left;margin-left:136.65pt;margin-top:10.05pt;width:134.25pt;height:0;z-index:251751424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Тяжёлая болезнь -                                           портфель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2" type="#_x0000_t32" style="position:absolute;left:0;text-align:left;margin-left:132.15pt;margin-top:10.25pt;width:138.75pt;height:0;z-index:251752448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Глубокая печаль -                                            колодец  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3" type="#_x0000_t32" style="position:absolute;left:0;text-align:left;margin-left:157.65pt;margin-top:12.75pt;width:113.25pt;height:.75pt;z-index:251753472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Железный характер -                                     лопата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 xml:space="preserve"> Поставь крестик над словосочетаниями в переносном значении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  <w:u w:val="single"/>
        </w:rPr>
        <w:t>Синонимы</w:t>
      </w:r>
      <w:r w:rsidRPr="00BA47B3">
        <w:rPr>
          <w:rFonts w:ascii="Times New Roman" w:hAnsi="Times New Roman"/>
          <w:b/>
          <w:sz w:val="24"/>
          <w:szCs w:val="24"/>
        </w:rPr>
        <w:t xml:space="preserve"> – слова, близкие по значению, но разные по произношению и написанию.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</w:rPr>
        <w:t xml:space="preserve">         </w:t>
      </w:r>
      <w:r w:rsidRPr="00BA47B3">
        <w:rPr>
          <w:rFonts w:ascii="Times New Roman" w:hAnsi="Times New Roman"/>
          <w:sz w:val="24"/>
          <w:szCs w:val="24"/>
          <w:u w:val="single"/>
        </w:rPr>
        <w:t>Подчеркни слова</w:t>
      </w:r>
      <w:r w:rsidRPr="00BA47B3">
        <w:rPr>
          <w:rFonts w:ascii="Times New Roman" w:hAnsi="Times New Roman"/>
          <w:b/>
          <w:sz w:val="24"/>
          <w:szCs w:val="24"/>
          <w:u w:val="single"/>
        </w:rPr>
        <w:t xml:space="preserve"> – </w:t>
      </w:r>
      <w:r w:rsidRPr="00BA47B3">
        <w:rPr>
          <w:rFonts w:ascii="Times New Roman" w:hAnsi="Times New Roman"/>
          <w:sz w:val="24"/>
          <w:szCs w:val="24"/>
          <w:u w:val="single"/>
        </w:rPr>
        <w:t>синонимы в каждой группе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Вражда, враг, противник, недруг. Дорога, подорожник,       путь. Листовка, листья, листва.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  <w:u w:val="single"/>
        </w:rPr>
        <w:t xml:space="preserve">Антонимы </w:t>
      </w:r>
      <w:r w:rsidRPr="00BA47B3">
        <w:rPr>
          <w:rFonts w:ascii="Times New Roman" w:hAnsi="Times New Roman"/>
          <w:b/>
          <w:i/>
          <w:sz w:val="24"/>
          <w:szCs w:val="24"/>
        </w:rPr>
        <w:t>– слова, которые имеют противоположные значения. Они относятся к одной части речи и образуют пары.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</w:rPr>
        <w:t xml:space="preserve">       </w:t>
      </w:r>
      <w:r w:rsidRPr="00BA47B3">
        <w:rPr>
          <w:rFonts w:ascii="Times New Roman" w:hAnsi="Times New Roman"/>
          <w:sz w:val="24"/>
          <w:szCs w:val="24"/>
          <w:u w:val="single"/>
        </w:rPr>
        <w:t>Подбери антонимы к данным фразам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4" type="#_x0000_t32" style="position:absolute;left:0;text-align:left;margin-left:174.9pt;margin-top:11.45pt;width:226.5pt;height:0;z-index:251754496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  Пел сильным голосом –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5" type="#_x0000_t32" style="position:absolute;left:0;text-align:left;margin-left:174.9pt;margin-top:16.2pt;width:226.5pt;height:0;z-index:251755520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  Через мелкий ручей –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На _син_, с_рен_, яблон_, ел_, клён_ л_жал и  шапки снега.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Ж_тели  сел_ской  мес_ност_  вст_ют  на  зор_к_.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В_р_бей  ж_л  в   комн_т _ в   клетк_.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На к_пуст_, на фасол_, на г_рох_, на м_рков_ п__вилис_ вр_дители.</w:t>
      </w:r>
    </w:p>
    <w:p w:rsidR="00CC0BFF" w:rsidRPr="00BA47B3" w:rsidRDefault="00CC0BFF" w:rsidP="00BA47B3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Вставь буквы и окончания.</w:t>
      </w:r>
    </w:p>
    <w:p w:rsidR="00CC0BFF" w:rsidRPr="00BA47B3" w:rsidRDefault="00CC0BFF" w:rsidP="00BA47B3">
      <w:pPr>
        <w:spacing w:after="0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Птич_и гнёзда.</w:t>
      </w:r>
    </w:p>
    <w:p w:rsidR="00CC0BFF" w:rsidRPr="00BA47B3" w:rsidRDefault="00CC0BFF" w:rsidP="00BA47B3">
      <w:pPr>
        <w:spacing w:after="0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Иволга своё гн_здо прячет среди летней зел_н_. Оно похоже на гамак  и  крепко пр_вязано к развилк_ ветк_. </w:t>
      </w:r>
    </w:p>
    <w:p w:rsidR="00CC0BFF" w:rsidRPr="00BA47B3" w:rsidRDefault="00CC0BFF" w:rsidP="00BA47B3">
      <w:pPr>
        <w:spacing w:after="0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Гн_здо с_роки в_сит в к_лючем кустарник_, на ветк_ ел_ или  с_сны. Гн_здо у с_роки как шар. Дро__ строит  гн_здо на проч_ной основ_. Его дом_к можно увидет_  в с_р_дин_ пня, в развилк_ толстых тств_лов. Пеноч_ка в_ёт гн_здо на опушк_ леса, в парк_.  Учис_ наблюдат_ за п_рнатыми друз_ями. Так можно узнат_ о них много интерес_ного. 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6" type="#_x0000_t72" style="position:absolute;left:0;text-align:left;margin-left:270.85pt;margin-top:4.45pt;width:1in;height:1in;z-index:251756544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СПАСИБО ЗА РАБОТУ!              Оценка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Дата                                                                Желаю удачи!!!</w:t>
      </w:r>
    </w:p>
    <w:p w:rsidR="00CC0BFF" w:rsidRPr="00BA47B3" w:rsidRDefault="00CC0BFF" w:rsidP="00BA47B3">
      <w:pPr>
        <w:spacing w:after="0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Тема№14: «Склонение существительных»</w:t>
      </w:r>
    </w:p>
    <w:p w:rsidR="00CC0BFF" w:rsidRPr="00BA47B3" w:rsidRDefault="00CC0BFF" w:rsidP="00BA47B3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Поставь существительные в Д.п, Р.п, П.п</w:t>
      </w:r>
    </w:p>
    <w:p w:rsidR="00CC0BFF" w:rsidRPr="00BA47B3" w:rsidRDefault="00CC0BFF" w:rsidP="00BA47B3">
      <w:pPr>
        <w:spacing w:after="0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9"/>
        <w:gridCol w:w="559"/>
        <w:gridCol w:w="1799"/>
        <w:gridCol w:w="1843"/>
        <w:gridCol w:w="1843"/>
      </w:tblGrid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слово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скл</w:t>
            </w: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Р.п.</w:t>
            </w: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Д.п.</w:t>
            </w: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Птичка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Прорубь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Болото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Нитка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Остров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Нить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гость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Метель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CC0BFF" w:rsidRPr="00BA47B3" w:rsidTr="00A81663">
        <w:tc>
          <w:tcPr>
            <w:tcW w:w="1010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47B3">
              <w:rPr>
                <w:rFonts w:ascii="Times New Roman" w:hAnsi="Times New Roman"/>
                <w:b/>
                <w:i/>
                <w:sz w:val="24"/>
                <w:szCs w:val="24"/>
              </w:rPr>
              <w:t>каша</w:t>
            </w:r>
          </w:p>
        </w:tc>
        <w:tc>
          <w:tcPr>
            <w:tcW w:w="55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99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.</w:t>
      </w:r>
    </w:p>
    <w:p w:rsidR="00CC0BFF" w:rsidRPr="00BA47B3" w:rsidRDefault="00CC0BFF" w:rsidP="00BA47B3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Подчеркни подлежащее и сказуемое, вставь буквы и окончания.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Сла_ко   спала   мален_кая    птич_ка   на   мя_кой постел_к_   из   тр_винок  и  пуха.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По   ш_рокой   ал_е_   сада   р_бята   п_д_шли   к   опушк_ рощ_.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Валенки   у   Вален_к_   сохнут   на    завалинк_.</w:t>
      </w:r>
    </w:p>
    <w:p w:rsidR="00CC0BFF" w:rsidRPr="00BA47B3" w:rsidRDefault="00CC0BFF" w:rsidP="00BA47B3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Ветки  с_рен_  ст_яли  в  об_ёмном  кувш_н_   на  _кошк_.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7" type="#_x0000_t32" style="position:absolute;left:0;text-align:left;margin-left:119.35pt;margin-top:10.65pt;width:238.5pt;height:0;z-index:251757568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Ел свежий хлеб – 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8" type="#_x0000_t32" style="position:absolute;left:0;text-align:left;margin-left:157.6pt;margin-top:9.4pt;width:200.25pt;height:0;z-index:251758592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Бежал по сухой траве –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39" type="#_x0000_t32" style="position:absolute;left:0;text-align:left;margin-left:196.6pt;margin-top:11.9pt;width:165.75pt;height:0;z-index:251759616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Прыгать через низкую ограду –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Вставь буквы, подчеркни синонимы к слову ЗАСМЕЯЛСЯ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   </w:t>
      </w:r>
      <w:r w:rsidRPr="00BA47B3">
        <w:rPr>
          <w:rFonts w:ascii="Times New Roman" w:hAnsi="Times New Roman"/>
          <w:b/>
          <w:i/>
          <w:sz w:val="24"/>
          <w:szCs w:val="24"/>
        </w:rPr>
        <w:t>Метелица упёрся в бока, откинулся наза… и вдру…  засм…ялся.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   Парнишка смущённо, недоверчиво шмыгнул носом, сморщился так, что нос его вздёрнулся кверху и тоже залился озорно и тоненько. От неож…данности Метелица прыснул ещё громче, и оба они х…х…тали нескол…ко  минут.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Вставь буквы, подчеркни антонимы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 xml:space="preserve">   Учен…е – свет, а неучен…е – т…ма. Мя..ко стелет, да жёстко спат….   В гл…за не хв…ли, а за гл…за не кори. Сытый г…лодного не разумеет. За мален…ким погнался, а б…л…шое   потерял. Мен…ше  г…в…ри, а бол…ше  делай.</w:t>
      </w:r>
    </w:p>
    <w:p w:rsidR="00CC0BFF" w:rsidRPr="00BA47B3" w:rsidRDefault="00CC0BFF" w:rsidP="00BA47B3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Вставь подходящий антоним.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40" type="#_x0000_t32" style="position:absolute;left:0;text-align:left;margin-left:225.85pt;margin-top:9.35pt;width:136.5pt;height:0;z-index:251760640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 xml:space="preserve">  Петя поднимается в гору, а Коля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41" type="#_x0000_t32" style="position:absolute;left:0;text-align:left;margin-left:230.35pt;margin-top:12.6pt;width:132pt;height:0;z-index:251761664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У Пети т…жёлый рюкзак, а у Коли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42" type="#_x0000_t32" style="position:absolute;left:0;text-align:left;margin-left:165.1pt;margin-top:12.1pt;width:197.25pt;height:0;z-index:251762688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Петя б…л…шой, а Коля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43" type="#_x0000_t32" style="position:absolute;left:0;text-align:left;margin-left:225.85pt;margin-top:11.6pt;width:136.5pt;height:0;z-index:251763712" o:connectortype="straight"/>
        </w:pict>
      </w:r>
      <w:r w:rsidRPr="00BA47B3">
        <w:rPr>
          <w:rFonts w:ascii="Times New Roman" w:hAnsi="Times New Roman"/>
          <w:b/>
          <w:i/>
          <w:sz w:val="24"/>
          <w:szCs w:val="24"/>
        </w:rPr>
        <w:t>У Пети вол…сы светлые, а у Коли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244" type="#_x0000_t72" style="position:absolute;left:0;text-align:left;margin-left:263.35pt;margin-top:10.3pt;width:1in;height:1in;z-index:251764736"/>
        </w:pic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A47B3">
        <w:rPr>
          <w:rFonts w:ascii="Times New Roman" w:hAnsi="Times New Roman"/>
          <w:b/>
          <w:i/>
          <w:sz w:val="24"/>
          <w:szCs w:val="24"/>
        </w:rPr>
        <w:t>СПАСИБО ЗА РАБОТУ!                 Оценка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№3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Анкета «Ваш ребёнок»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 xml:space="preserve">Цель: </w:t>
      </w:r>
      <w:r w:rsidRPr="00BA47B3">
        <w:rPr>
          <w:rFonts w:ascii="Times New Roman" w:hAnsi="Times New Roman"/>
          <w:sz w:val="24"/>
          <w:szCs w:val="24"/>
        </w:rPr>
        <w:t>получить первичную информацию о ребёнке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Фамилия, имя, отчество ребёнка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Дата рождения ребёнка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Посещал ли Ваш ребёнок детский сад?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 какого возраста?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Назовите три любимых занятия вашего ребёнка.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Есть ли у Вашего ребёнка друзья?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Какие игры предпочитает Ваш ребёнок?(подвижные, настольные, коллективные, , индивидуальные)</w:t>
      </w:r>
    </w:p>
    <w:p w:rsidR="00CC0BFF" w:rsidRPr="00BA47B3" w:rsidRDefault="00CC0BFF" w:rsidP="00BA47B3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Ваш ребёнок идёт в 1 класс: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-Знает ли он цифры?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- Умеет ли он считать?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-Знает ли он буквы?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- Умеет ли он читать?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9. Какие другие особенности своего ребёнка Вы хотели бы отметить?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10.Какие положительные качества  характера Вашего ребёнка Вы можете назвать?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11. Какие отрицательные качества  характера Вашего ребёнка Вы можете назвать?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12. Делится ли с Вами ребёнок своими впечатлениями о школе, первых результатах, удачах и неудачах?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13. Приглашает ли Вас в школу , хочет ли видеть Вас там , в качестве гостя?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14. Как часто болел ваш ребёнок? Есть ли хронические заболевания?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15. Сколько времени вы отводите для общения со своим ребёнком?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Анкета «Застенчивость и неуверенность в себе»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Цель: выявить проблемы застенчивости и неуверенности ребёнка, способствовать формированию у родителей желания помочь ребёнку в преодолении застенчивости и неуверенности в себе.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Продолжить начатые фразы. Будьте откровенны и внимательны при формулировке ответа.</w:t>
      </w:r>
    </w:p>
    <w:p w:rsidR="00CC0BFF" w:rsidRPr="00BA47B3" w:rsidRDefault="00CC0BFF" w:rsidP="00BA47B3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Мой ребёнок начинает стесняться, если…</w:t>
      </w:r>
    </w:p>
    <w:p w:rsidR="00CC0BFF" w:rsidRPr="00BA47B3" w:rsidRDefault="00CC0BFF" w:rsidP="00BA47B3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Мой  ребёнок не уверен в себе, если…</w:t>
      </w:r>
    </w:p>
    <w:p w:rsidR="00CC0BFF" w:rsidRPr="00BA47B3" w:rsidRDefault="00CC0BFF" w:rsidP="00BA47B3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Мой ребёнок волнуется, если…</w:t>
      </w:r>
    </w:p>
    <w:p w:rsidR="00CC0BFF" w:rsidRPr="00BA47B3" w:rsidRDefault="00CC0BFF" w:rsidP="00BA47B3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Мой ребёнок испытывает страх, если…</w:t>
      </w:r>
    </w:p>
    <w:p w:rsidR="00CC0BFF" w:rsidRPr="00BA47B3" w:rsidRDefault="00CC0BFF" w:rsidP="00BA47B3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Мой ребёнок стыдится, если…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№4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Разноуровневая контрольная работа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по русскому языку по теме «Части речи»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3 класс.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  <w:u w:val="single"/>
        </w:rPr>
        <w:t>1 уровень</w:t>
      </w:r>
      <w:r w:rsidRPr="00BA47B3">
        <w:rPr>
          <w:rFonts w:ascii="Times New Roman" w:hAnsi="Times New Roman"/>
          <w:b/>
          <w:sz w:val="24"/>
          <w:szCs w:val="24"/>
        </w:rPr>
        <w:t>. 1 вариант</w:t>
      </w:r>
    </w:p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Обведи синим карандашом или фломастером имена существительные.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Груз, летний, стук, шить, пищать, узкий, листья, радость, искать, капля.</w:t>
      </w:r>
    </w:p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Обведи зелёным карандашом или фломастером имена прилагательные.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Облако, ночной, деревянный, линия, книга, ехать, счастье, грустный, ясные</w:t>
      </w:r>
    </w:p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Обведи красным карандашом глаголы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Учить, ученик, учёный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Красавица, красный, краснеть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Цвести, цветок, цветной</w:t>
      </w:r>
    </w:p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Впиши предлоги.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Ехал …дороге, вошёл …двери, вышел …. школы, стоит…. горе. </w:t>
      </w:r>
    </w:p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Придумай слова и запиши их в таблицу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32"/>
        <w:gridCol w:w="2835"/>
      </w:tblGrid>
      <w:tr w:rsidR="00CC0BFF" w:rsidRPr="00BA47B3" w:rsidTr="00A81663">
        <w:trPr>
          <w:jc w:val="center"/>
        </w:trPr>
        <w:tc>
          <w:tcPr>
            <w:tcW w:w="2932" w:type="dxa"/>
          </w:tcPr>
          <w:p w:rsidR="00CC0BFF" w:rsidRPr="00BA47B3" w:rsidRDefault="00CC0BFF" w:rsidP="00BA47B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Кто?</w:t>
            </w:r>
          </w:p>
        </w:tc>
        <w:tc>
          <w:tcPr>
            <w:tcW w:w="2835" w:type="dxa"/>
          </w:tcPr>
          <w:p w:rsidR="00CC0BFF" w:rsidRPr="00BA47B3" w:rsidRDefault="00CC0BFF" w:rsidP="00BA47B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Что?</w:t>
            </w:r>
          </w:p>
        </w:tc>
      </w:tr>
      <w:tr w:rsidR="00CC0BFF" w:rsidRPr="00BA47B3" w:rsidTr="00A81663">
        <w:trPr>
          <w:jc w:val="center"/>
        </w:trPr>
        <w:tc>
          <w:tcPr>
            <w:tcW w:w="2932" w:type="dxa"/>
          </w:tcPr>
          <w:p w:rsidR="00CC0BFF" w:rsidRPr="00BA47B3" w:rsidRDefault="00CC0BFF" w:rsidP="00BA47B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C0BFF" w:rsidRPr="00BA47B3" w:rsidRDefault="00CC0BFF" w:rsidP="00BA47B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BA47B3" w:rsidRDefault="00CC0BFF" w:rsidP="00BA47B3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Зачеркни «лишнее слово»!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Лёд, купля, листья, крот</w:t>
      </w:r>
    </w:p>
    <w:p w:rsidR="00CC0BFF" w:rsidRPr="00BA47B3" w:rsidRDefault="00CC0BFF" w:rsidP="00BA47B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Рыба, краб, медуза, щука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7B3">
        <w:rPr>
          <w:rFonts w:ascii="Times New Roman" w:hAnsi="Times New Roman"/>
          <w:b/>
          <w:sz w:val="24"/>
          <w:szCs w:val="24"/>
          <w:u w:val="single"/>
        </w:rPr>
        <w:t>2 уровень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Соедини слово с нужной частью речи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71"/>
        <w:gridCol w:w="2235"/>
        <w:gridCol w:w="2261"/>
        <w:gridCol w:w="2236"/>
      </w:tblGrid>
      <w:tr w:rsidR="00CC0BFF" w:rsidRPr="00BA47B3" w:rsidTr="00A81663">
        <w:tc>
          <w:tcPr>
            <w:tcW w:w="253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слово</w:t>
            </w:r>
          </w:p>
        </w:tc>
        <w:tc>
          <w:tcPr>
            <w:tcW w:w="253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Часть речи</w:t>
            </w:r>
          </w:p>
        </w:tc>
        <w:tc>
          <w:tcPr>
            <w:tcW w:w="253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253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Часть речи</w:t>
            </w:r>
          </w:p>
        </w:tc>
      </w:tr>
      <w:tr w:rsidR="00CC0BFF" w:rsidRPr="00BA47B3" w:rsidTr="00A81663">
        <w:tc>
          <w:tcPr>
            <w:tcW w:w="253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Блестит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Сильный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Летит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Листья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Кислый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Большой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Бежал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Шерсть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Мокрая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варить</w:t>
            </w:r>
          </w:p>
        </w:tc>
        <w:tc>
          <w:tcPr>
            <w:tcW w:w="2534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Сущ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Прилаг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глаг</w:t>
            </w:r>
          </w:p>
        </w:tc>
        <w:tc>
          <w:tcPr>
            <w:tcW w:w="253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 делал?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Кто?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Какая?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Какие?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 будет делать?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Какое?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Какой?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 делает?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Что сделает?</w:t>
            </w:r>
          </w:p>
        </w:tc>
        <w:tc>
          <w:tcPr>
            <w:tcW w:w="2535" w:type="dxa"/>
          </w:tcPr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Сущ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Прилаг</w:t>
            </w: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BFF" w:rsidRPr="00BA47B3" w:rsidRDefault="00CC0BFF" w:rsidP="00BA4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глаг</w:t>
            </w:r>
          </w:p>
        </w:tc>
      </w:tr>
    </w:tbl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47B3">
        <w:rPr>
          <w:rFonts w:ascii="Times New Roman" w:hAnsi="Times New Roman"/>
          <w:b/>
          <w:sz w:val="24"/>
          <w:szCs w:val="24"/>
          <w:u w:val="single"/>
        </w:rPr>
        <w:t>уровень</w:t>
      </w:r>
    </w:p>
    <w:p w:rsidR="00CC0BFF" w:rsidRPr="00BA47B3" w:rsidRDefault="00CC0BFF" w:rsidP="00BA47B3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Приведи свои примеры слов</w:t>
      </w:r>
    </w:p>
    <w:tbl>
      <w:tblPr>
        <w:tblW w:w="0" w:type="auto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57"/>
        <w:gridCol w:w="2926"/>
        <w:gridCol w:w="2860"/>
      </w:tblGrid>
      <w:tr w:rsidR="00CC0BFF" w:rsidRPr="00BA47B3" w:rsidTr="00A81663"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сущ</w:t>
            </w:r>
          </w:p>
        </w:tc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прилаг</w:t>
            </w:r>
          </w:p>
        </w:tc>
        <w:tc>
          <w:tcPr>
            <w:tcW w:w="3380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7B3">
              <w:rPr>
                <w:rFonts w:ascii="Times New Roman" w:hAnsi="Times New Roman"/>
                <w:sz w:val="24"/>
                <w:szCs w:val="24"/>
              </w:rPr>
              <w:t>глаг</w:t>
            </w:r>
          </w:p>
        </w:tc>
      </w:tr>
      <w:tr w:rsidR="00CC0BFF" w:rsidRPr="00BA47B3" w:rsidTr="00A81663"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CC0BFF" w:rsidRPr="00BA47B3" w:rsidRDefault="00CC0BFF" w:rsidP="00BA47B3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0BFF" w:rsidRPr="00BA47B3" w:rsidRDefault="00CC0BFF" w:rsidP="00BA47B3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Надпиши над каждым словом чусть речи.</w:t>
      </w: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Оранжевое солнце закатилось за тёмный лес.</w:t>
      </w:r>
    </w:p>
    <w:p w:rsidR="00CC0BFF" w:rsidRPr="00BA47B3" w:rsidRDefault="00CC0BFF" w:rsidP="00BA47B3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Придумай и запиши: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- сущ.во мн.числе - …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- одуш сущ. М. р. -…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- прилаг + сущ ср.р.-…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4. Впиши глагол, подходящий по смыслу.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……………….на стене, ……………..по книге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………………..с водой, ……………….из песка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5.Запиши общие грамматические признаки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Стёкла, облако, озеро - …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Пилил, учил, стоял -…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Чёрный, крепкий - ….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№5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Обучающая карточка  по русскому языку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 xml:space="preserve"> по теме «Безударные окончания имён существительных»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  <w:u w:val="single"/>
        </w:rPr>
      </w:pPr>
      <w:r w:rsidRPr="00BA47B3">
        <w:rPr>
          <w:rFonts w:ascii="Times New Roman" w:hAnsi="Times New Roman"/>
          <w:sz w:val="24"/>
          <w:szCs w:val="24"/>
          <w:u w:val="single"/>
        </w:rPr>
        <w:t>Чтобы проверить безударное окончание имени существительного, надо подобрать существительное того же склонения в том же падеже, но с ударным окончанием.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                 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Например: в деревн</w:t>
      </w:r>
      <w:r w:rsidRPr="00BA47B3">
        <w:rPr>
          <w:rFonts w:ascii="Times New Roman" w:hAnsi="Times New Roman"/>
          <w:b/>
          <w:sz w:val="24"/>
          <w:szCs w:val="24"/>
        </w:rPr>
        <w:t>е</w:t>
      </w:r>
      <w:r w:rsidRPr="00BA47B3">
        <w:rPr>
          <w:rFonts w:ascii="Times New Roman" w:hAnsi="Times New Roman"/>
          <w:sz w:val="24"/>
          <w:szCs w:val="24"/>
        </w:rPr>
        <w:t xml:space="preserve"> – в земл</w:t>
      </w:r>
      <w:r w:rsidRPr="00BA47B3">
        <w:rPr>
          <w:rFonts w:ascii="Times New Roman" w:hAnsi="Times New Roman"/>
          <w:b/>
          <w:sz w:val="24"/>
          <w:szCs w:val="24"/>
        </w:rPr>
        <w:t>е</w:t>
      </w:r>
      <w:r w:rsidRPr="00BA47B3">
        <w:rPr>
          <w:rFonts w:ascii="Times New Roman" w:hAnsi="Times New Roman"/>
          <w:sz w:val="24"/>
          <w:szCs w:val="24"/>
        </w:rPr>
        <w:t>, из деревн</w:t>
      </w:r>
      <w:r w:rsidRPr="00BA47B3">
        <w:rPr>
          <w:rFonts w:ascii="Times New Roman" w:hAnsi="Times New Roman"/>
          <w:b/>
          <w:sz w:val="24"/>
          <w:szCs w:val="24"/>
        </w:rPr>
        <w:t>и</w:t>
      </w:r>
      <w:r w:rsidRPr="00BA47B3">
        <w:rPr>
          <w:rFonts w:ascii="Times New Roman" w:hAnsi="Times New Roman"/>
          <w:sz w:val="24"/>
          <w:szCs w:val="24"/>
        </w:rPr>
        <w:t xml:space="preserve"> – из земл</w:t>
      </w:r>
      <w:r w:rsidRPr="00BA47B3">
        <w:rPr>
          <w:rFonts w:ascii="Times New Roman" w:hAnsi="Times New Roman"/>
          <w:b/>
          <w:sz w:val="24"/>
          <w:szCs w:val="24"/>
        </w:rPr>
        <w:t>и</w:t>
      </w:r>
    </w:p>
    <w:p w:rsidR="00CC0BFF" w:rsidRPr="00BA47B3" w:rsidRDefault="00CC0BFF" w:rsidP="00BA47B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Спиши, изменяя окончания существительных, данных в скобках. Выдели окончание, поставь ударение. Определи падеж, склонение.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Лежит на траве( травка, лужайка. Вышел из реки( речка, деревня). Много травы( земля, малина, земляника)</w:t>
      </w:r>
    </w:p>
    <w:p w:rsidR="00CC0BFF" w:rsidRPr="00BA47B3" w:rsidRDefault="00CC0BFF" w:rsidP="00BA47B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Спиши, изменяя окончания сущ – х , данных в скобках. Выдели окончание, определи склонение и падеж.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Написал о слоне(дом, конь, сарай, поле, лагерь). Горжусь селом(город, яблоко, картофель, дело). Поём о добре( дельфин,снег, мальчик, солнышко, Алёша)</w:t>
      </w:r>
    </w:p>
    <w:p w:rsidR="00CC0BFF" w:rsidRPr="00BA47B3" w:rsidRDefault="00CC0BFF" w:rsidP="00BA47B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Спиши, изменяя окончания сущ – х , данных в скобках. Выдели окончание, определи склонение и падеж.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Не видел степи( соль, скатерть, морковь, молодёжь, вещь). Подошёл к двери( лошадь, изгородь, постель, пристань)</w:t>
      </w:r>
    </w:p>
    <w:p w:rsidR="00CC0BFF" w:rsidRPr="00BA47B3" w:rsidRDefault="00CC0BFF" w:rsidP="00BA47B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Применяя изученное правило, вставь нужные окончания.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 xml:space="preserve">    Пусто зимой в степ…. . Дети играют в снежки на школьной площадк… .   </w:t>
      </w:r>
    </w:p>
    <w:p w:rsidR="00CC0BFF" w:rsidRPr="00BA47B3" w:rsidRDefault="00CC0BFF" w:rsidP="00BA47B3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Снег лежит на верхушк…ел… .  Узкая снежная дорожка вела из рощ… к насып… .  Путники остановились недалеко от рек….  По дорожк…  сада ребята дошли до опушк… леса. Лесной сторож шёл от сторожк… по лесной опушк… .</w:t>
      </w:r>
    </w:p>
    <w:p w:rsidR="00CC0BFF" w:rsidRPr="00BA47B3" w:rsidRDefault="00CC0BFF" w:rsidP="00BA47B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47B3">
        <w:rPr>
          <w:rFonts w:ascii="Times New Roman" w:hAnsi="Times New Roman"/>
          <w:b/>
          <w:sz w:val="24"/>
          <w:szCs w:val="24"/>
        </w:rPr>
        <w:t>Составь и запиши из данных слов предложения, изменяя окончания существительных.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А) за, снежная, осень, зима, пришла, дождливой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Б) у , школьники, площадка, расчистили, школа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В) полили, площадка, они вода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Г) каток вечер, на, каждый, было, дети, много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Д) дети, на, катались, коньках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Е) было, весело, всем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b/>
          <w:caps/>
          <w:sz w:val="24"/>
          <w:szCs w:val="24"/>
        </w:rPr>
      </w:pPr>
      <w:r w:rsidRPr="00BA47B3">
        <w:rPr>
          <w:rFonts w:ascii="Times New Roman" w:hAnsi="Times New Roman"/>
          <w:b/>
          <w:caps/>
          <w:sz w:val="24"/>
          <w:szCs w:val="24"/>
        </w:rPr>
        <w:t>Приложение №6.</w:t>
      </w:r>
    </w:p>
    <w:p w:rsidR="00CC0BFF" w:rsidRPr="00BA47B3" w:rsidRDefault="00CC0BFF" w:rsidP="00BA47B3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BA47B3">
        <w:rPr>
          <w:rFonts w:ascii="Times New Roman" w:hAnsi="Times New Roman"/>
          <w:sz w:val="24"/>
          <w:szCs w:val="24"/>
        </w:rPr>
        <w:t>Раскраски МАНДАЛА</w:t>
      </w:r>
    </w:p>
    <w:p w:rsidR="00CC0BFF" w:rsidRPr="00EA5293" w:rsidRDefault="00CC0BFF" w:rsidP="009F4A64">
      <w:pPr>
        <w:spacing w:after="0"/>
        <w:ind w:left="567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9" o:spid="_x0000_s1245" type="#_x0000_t75" alt="раскраска Восьмиугольные Мандала" style="position:absolute;left:0;text-align:left;margin-left:145.8pt;margin-top:412.15pt;width:210pt;height:210pt;z-index:251772928;visibility:visible">
            <v:imagedata r:id="rId19" o:title=""/>
          </v:shape>
        </w:pict>
      </w:r>
      <w:r>
        <w:rPr>
          <w:noProof/>
        </w:rPr>
        <w:pict>
          <v:shape id="Рисунок 4" o:spid="_x0000_s1246" type="#_x0000_t75" alt="http://im6-tub-kz.yandex.net/i?id=1080156933-28-72&amp;n=21" style="position:absolute;left:0;text-align:left;margin-left:-1.2pt;margin-top:195.4pt;width:152.25pt;height:149.25pt;z-index:251767808;visibility:visible">
            <v:imagedata r:id="rId20" o:title=""/>
          </v:shape>
        </w:pict>
      </w:r>
      <w:r>
        <w:rPr>
          <w:noProof/>
        </w:rPr>
        <w:pict>
          <v:shape id="Рисунок 10" o:spid="_x0000_s1247" type="#_x0000_t75" alt="http://im2-tub-kz.yandex.net/i?id=372309538-47-72&amp;n=21" style="position:absolute;left:0;text-align:left;margin-left:182.55pt;margin-top:195.4pt;width:147.75pt;height:149.25pt;z-index:251769856;visibility:visible">
            <v:imagedata r:id="rId21" o:title=""/>
          </v:shape>
        </w:pict>
      </w:r>
      <w:r>
        <w:rPr>
          <w:noProof/>
        </w:rPr>
        <w:pict>
          <v:shape id="Рисунок 13" o:spid="_x0000_s1248" type="#_x0000_t75" alt="http://im7-tub-kz.yandex.net/i?id=169812408-37-72&amp;n=21" style="position:absolute;left:0;text-align:left;margin-left:346.8pt;margin-top:195.4pt;width:148.5pt;height:153.75pt;z-index:251770880;visibility:visible">
            <v:imagedata r:id="rId22" o:title=""/>
          </v:shape>
        </w:pict>
      </w:r>
      <w:r>
        <w:rPr>
          <w:noProof/>
        </w:rPr>
        <w:pict>
          <v:shape id="Рисунок 7" o:spid="_x0000_s1249" type="#_x0000_t75" alt="http://im1-tub-kz.yandex.net/i?id=322189728-71-72&amp;n=21" style="position:absolute;left:0;text-align:left;margin-left:346.8pt;margin-top:16.9pt;width:139.5pt;height:156pt;z-index:251768832;visibility:visible">
            <v:imagedata r:id="rId23" o:title=""/>
          </v:shape>
        </w:pict>
      </w:r>
      <w:r>
        <w:rPr>
          <w:noProof/>
        </w:rPr>
        <w:pict>
          <v:shape id="Рисунок 1" o:spid="_x0000_s1250" type="#_x0000_t75" alt="http://im5-tub-kz.yandex.net/i?id=591514826-33-72&amp;n=21" style="position:absolute;left:0;text-align:left;margin-left:182.55pt;margin-top:16.9pt;width:137.25pt;height:151.5pt;z-index:251766784;visibility:visible">
            <v:imagedata r:id="rId24" o:title=""/>
          </v:shape>
        </w:pict>
      </w:r>
      <w:r>
        <w:rPr>
          <w:noProof/>
        </w:rPr>
        <w:pict>
          <v:shape id="Рисунок 16" o:spid="_x0000_s1251" type="#_x0000_t75" alt="http://im1-tub-kz.yandex.net/i?id=306159788-67-72&amp;n=21" style="position:absolute;left:0;text-align:left;margin-left:5.55pt;margin-top:33.4pt;width:145.5pt;height:135pt;z-index:251771904;visibility:visible">
            <v:imagedata r:id="rId25" o:title=""/>
          </v:shape>
        </w:pict>
      </w:r>
    </w:p>
    <w:sectPr w:rsidR="00CC0BFF" w:rsidRPr="00EA5293" w:rsidSect="00A7225C">
      <w:footerReference w:type="default" r:id="rId26"/>
      <w:pgSz w:w="11906" w:h="16838"/>
      <w:pgMar w:top="851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BFF" w:rsidRDefault="00CC0BFF" w:rsidP="003641B1">
      <w:pPr>
        <w:spacing w:after="0" w:line="240" w:lineRule="auto"/>
      </w:pPr>
      <w:r>
        <w:separator/>
      </w:r>
    </w:p>
  </w:endnote>
  <w:endnote w:type="continuationSeparator" w:id="0">
    <w:p w:rsidR="00CC0BFF" w:rsidRDefault="00CC0BFF" w:rsidP="00364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HiddenHorzOCl">
    <w:altName w:val="Hidden Horz OCR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BFF" w:rsidRDefault="00CC0BFF">
    <w:pPr>
      <w:pStyle w:val="Footer"/>
      <w:jc w:val="right"/>
    </w:pPr>
  </w:p>
  <w:p w:rsidR="00CC0BFF" w:rsidRDefault="00CC0B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BFF" w:rsidRDefault="00CC0BFF" w:rsidP="003641B1">
      <w:pPr>
        <w:spacing w:after="0" w:line="240" w:lineRule="auto"/>
      </w:pPr>
      <w:r>
        <w:separator/>
      </w:r>
    </w:p>
  </w:footnote>
  <w:footnote w:type="continuationSeparator" w:id="0">
    <w:p w:rsidR="00CC0BFF" w:rsidRDefault="00CC0BFF" w:rsidP="00364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08C7"/>
    <w:multiLevelType w:val="hybridMultilevel"/>
    <w:tmpl w:val="32205476"/>
    <w:lvl w:ilvl="0" w:tplc="8AEE6A7A">
      <w:start w:val="390"/>
      <w:numFmt w:val="decimal"/>
      <w:lvlText w:val="%1"/>
      <w:lvlJc w:val="left"/>
      <w:pPr>
        <w:ind w:left="585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">
    <w:nsid w:val="032D7777"/>
    <w:multiLevelType w:val="multilevel"/>
    <w:tmpl w:val="2CD693A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03AA36BB"/>
    <w:multiLevelType w:val="hybridMultilevel"/>
    <w:tmpl w:val="8D9624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E04BA0"/>
    <w:multiLevelType w:val="hybridMultilevel"/>
    <w:tmpl w:val="476ED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84117E"/>
    <w:multiLevelType w:val="multilevel"/>
    <w:tmpl w:val="88D4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46084"/>
    <w:multiLevelType w:val="hybridMultilevel"/>
    <w:tmpl w:val="9D02B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C5BD8"/>
    <w:multiLevelType w:val="hybridMultilevel"/>
    <w:tmpl w:val="F34EBA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4FC0"/>
    <w:multiLevelType w:val="hybridMultilevel"/>
    <w:tmpl w:val="591E645C"/>
    <w:lvl w:ilvl="0" w:tplc="0D8ACD02">
      <w:start w:val="73"/>
      <w:numFmt w:val="decimal"/>
      <w:lvlText w:val="%1"/>
      <w:lvlJc w:val="left"/>
      <w:pPr>
        <w:ind w:left="5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abstractNum w:abstractNumId="8">
    <w:nsid w:val="0ED413AF"/>
    <w:multiLevelType w:val="hybridMultilevel"/>
    <w:tmpl w:val="65305F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3D4220"/>
    <w:multiLevelType w:val="hybridMultilevel"/>
    <w:tmpl w:val="8C3C58AE"/>
    <w:lvl w:ilvl="0" w:tplc="77B84CBE">
      <w:start w:val="73"/>
      <w:numFmt w:val="decimal"/>
      <w:lvlText w:val="%1"/>
      <w:lvlJc w:val="left"/>
      <w:pPr>
        <w:ind w:left="5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abstractNum w:abstractNumId="10">
    <w:nsid w:val="0FA84F34"/>
    <w:multiLevelType w:val="hybridMultilevel"/>
    <w:tmpl w:val="12E426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F7536C"/>
    <w:multiLevelType w:val="hybridMultilevel"/>
    <w:tmpl w:val="2D18798C"/>
    <w:lvl w:ilvl="0" w:tplc="813A1E2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2">
    <w:nsid w:val="13ED2B8C"/>
    <w:multiLevelType w:val="hybridMultilevel"/>
    <w:tmpl w:val="9998E9CA"/>
    <w:lvl w:ilvl="0" w:tplc="8AB4931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  <w:sz w:val="24"/>
        <w:szCs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14EA0311"/>
    <w:multiLevelType w:val="multilevel"/>
    <w:tmpl w:val="E34680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41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>
    <w:nsid w:val="1ADA612C"/>
    <w:multiLevelType w:val="hybridMultilevel"/>
    <w:tmpl w:val="4F6C5162"/>
    <w:lvl w:ilvl="0" w:tplc="0419000F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1E8620C9"/>
    <w:multiLevelType w:val="multilevel"/>
    <w:tmpl w:val="28A4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07322C"/>
    <w:multiLevelType w:val="hybridMultilevel"/>
    <w:tmpl w:val="FA7055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6760AD"/>
    <w:multiLevelType w:val="hybridMultilevel"/>
    <w:tmpl w:val="5FD628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A64BAA"/>
    <w:multiLevelType w:val="hybridMultilevel"/>
    <w:tmpl w:val="4DC4E5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6944187"/>
    <w:multiLevelType w:val="hybridMultilevel"/>
    <w:tmpl w:val="7534AA30"/>
    <w:lvl w:ilvl="0" w:tplc="0F00D25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27093AB2"/>
    <w:multiLevelType w:val="hybridMultilevel"/>
    <w:tmpl w:val="083AFB34"/>
    <w:lvl w:ilvl="0" w:tplc="EA44F2B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1">
    <w:nsid w:val="2AED7159"/>
    <w:multiLevelType w:val="hybridMultilevel"/>
    <w:tmpl w:val="B790B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0A6031"/>
    <w:multiLevelType w:val="hybridMultilevel"/>
    <w:tmpl w:val="D1B23446"/>
    <w:lvl w:ilvl="0" w:tplc="7868A5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30C249E8"/>
    <w:multiLevelType w:val="hybridMultilevel"/>
    <w:tmpl w:val="94089F0A"/>
    <w:lvl w:ilvl="0" w:tplc="74848E88">
      <w:start w:val="546"/>
      <w:numFmt w:val="decimal"/>
      <w:lvlText w:val="(%1"/>
      <w:lvlJc w:val="left"/>
      <w:pPr>
        <w:ind w:left="110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32AA6F39"/>
    <w:multiLevelType w:val="hybridMultilevel"/>
    <w:tmpl w:val="85EAED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60502F"/>
    <w:multiLevelType w:val="hybridMultilevel"/>
    <w:tmpl w:val="9D125BC8"/>
    <w:lvl w:ilvl="0" w:tplc="992A4EE8">
      <w:start w:val="13"/>
      <w:numFmt w:val="decimal"/>
      <w:lvlText w:val="%1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6">
    <w:nsid w:val="416F72E6"/>
    <w:multiLevelType w:val="hybridMultilevel"/>
    <w:tmpl w:val="0E6CCBEC"/>
    <w:lvl w:ilvl="0" w:tplc="A1F825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7">
    <w:nsid w:val="4A490682"/>
    <w:multiLevelType w:val="hybridMultilevel"/>
    <w:tmpl w:val="A82AF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C4661B1"/>
    <w:multiLevelType w:val="hybridMultilevel"/>
    <w:tmpl w:val="8728B49A"/>
    <w:lvl w:ilvl="0" w:tplc="0B202916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29">
    <w:nsid w:val="4C511105"/>
    <w:multiLevelType w:val="hybridMultilevel"/>
    <w:tmpl w:val="224E68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DA3212E"/>
    <w:multiLevelType w:val="hybridMultilevel"/>
    <w:tmpl w:val="94C4B878"/>
    <w:lvl w:ilvl="0" w:tplc="B2E4550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1">
    <w:nsid w:val="4E765201"/>
    <w:multiLevelType w:val="hybridMultilevel"/>
    <w:tmpl w:val="FBC66EC6"/>
    <w:lvl w:ilvl="0" w:tplc="FD36A4B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2165795"/>
    <w:multiLevelType w:val="hybridMultilevel"/>
    <w:tmpl w:val="F5545DEC"/>
    <w:lvl w:ilvl="0" w:tplc="BC6C18C8">
      <w:numFmt w:val="decimal"/>
      <w:lvlText w:val="%1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33">
    <w:nsid w:val="53495CA3"/>
    <w:multiLevelType w:val="hybridMultilevel"/>
    <w:tmpl w:val="CE6CB846"/>
    <w:lvl w:ilvl="0" w:tplc="AC2A6AD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558E6AA1"/>
    <w:multiLevelType w:val="hybridMultilevel"/>
    <w:tmpl w:val="751A065C"/>
    <w:lvl w:ilvl="0" w:tplc="D24E922E">
      <w:start w:val="12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5A9C5DC1"/>
    <w:multiLevelType w:val="hybridMultilevel"/>
    <w:tmpl w:val="94C4B878"/>
    <w:lvl w:ilvl="0" w:tplc="B2E4550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6">
    <w:nsid w:val="60C07317"/>
    <w:multiLevelType w:val="hybridMultilevel"/>
    <w:tmpl w:val="3F74A3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12E6F6B"/>
    <w:multiLevelType w:val="hybridMultilevel"/>
    <w:tmpl w:val="DF58F710"/>
    <w:lvl w:ilvl="0" w:tplc="226601A8">
      <w:start w:val="750"/>
      <w:numFmt w:val="decimal"/>
      <w:lvlText w:val="%1"/>
      <w:lvlJc w:val="left"/>
      <w:pPr>
        <w:ind w:left="585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38">
    <w:nsid w:val="627C7DA5"/>
    <w:multiLevelType w:val="multilevel"/>
    <w:tmpl w:val="CAD4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C512DB"/>
    <w:multiLevelType w:val="hybridMultilevel"/>
    <w:tmpl w:val="EFD6811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0">
    <w:nsid w:val="75E529B2"/>
    <w:multiLevelType w:val="hybridMultilevel"/>
    <w:tmpl w:val="AA9A732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6D52AF5"/>
    <w:multiLevelType w:val="hybridMultilevel"/>
    <w:tmpl w:val="AE9651B6"/>
    <w:lvl w:ilvl="0" w:tplc="7AF69E5C">
      <w:start w:val="3"/>
      <w:numFmt w:val="decimal"/>
      <w:lvlText w:val="%1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2">
    <w:nsid w:val="79796712"/>
    <w:multiLevelType w:val="hybridMultilevel"/>
    <w:tmpl w:val="E9306D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C275B"/>
    <w:multiLevelType w:val="hybridMultilevel"/>
    <w:tmpl w:val="479ED92C"/>
    <w:lvl w:ilvl="0" w:tplc="C53AB8C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E346F40"/>
    <w:multiLevelType w:val="hybridMultilevel"/>
    <w:tmpl w:val="A5042C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7"/>
  </w:num>
  <w:num w:numId="3">
    <w:abstractNumId w:val="14"/>
  </w:num>
  <w:num w:numId="4">
    <w:abstractNumId w:val="21"/>
  </w:num>
  <w:num w:numId="5">
    <w:abstractNumId w:val="2"/>
  </w:num>
  <w:num w:numId="6">
    <w:abstractNumId w:val="1"/>
  </w:num>
  <w:num w:numId="7">
    <w:abstractNumId w:val="5"/>
  </w:num>
  <w:num w:numId="8">
    <w:abstractNumId w:val="17"/>
  </w:num>
  <w:num w:numId="9">
    <w:abstractNumId w:val="6"/>
  </w:num>
  <w:num w:numId="10">
    <w:abstractNumId w:val="40"/>
  </w:num>
  <w:num w:numId="11">
    <w:abstractNumId w:val="10"/>
  </w:num>
  <w:num w:numId="12">
    <w:abstractNumId w:val="8"/>
  </w:num>
  <w:num w:numId="13">
    <w:abstractNumId w:val="42"/>
  </w:num>
  <w:num w:numId="14">
    <w:abstractNumId w:val="18"/>
  </w:num>
  <w:num w:numId="15">
    <w:abstractNumId w:val="29"/>
  </w:num>
  <w:num w:numId="16">
    <w:abstractNumId w:val="28"/>
  </w:num>
  <w:num w:numId="17">
    <w:abstractNumId w:val="11"/>
  </w:num>
  <w:num w:numId="18">
    <w:abstractNumId w:val="26"/>
  </w:num>
  <w:num w:numId="19">
    <w:abstractNumId w:val="32"/>
  </w:num>
  <w:num w:numId="20">
    <w:abstractNumId w:val="25"/>
  </w:num>
  <w:num w:numId="21">
    <w:abstractNumId w:val="37"/>
  </w:num>
  <w:num w:numId="22">
    <w:abstractNumId w:val="0"/>
  </w:num>
  <w:num w:numId="23">
    <w:abstractNumId w:val="9"/>
  </w:num>
  <w:num w:numId="24">
    <w:abstractNumId w:val="7"/>
  </w:num>
  <w:num w:numId="25">
    <w:abstractNumId w:val="20"/>
  </w:num>
  <w:num w:numId="26">
    <w:abstractNumId w:val="43"/>
  </w:num>
  <w:num w:numId="27">
    <w:abstractNumId w:val="34"/>
  </w:num>
  <w:num w:numId="28">
    <w:abstractNumId w:val="23"/>
  </w:num>
  <w:num w:numId="29">
    <w:abstractNumId w:val="44"/>
  </w:num>
  <w:num w:numId="30">
    <w:abstractNumId w:val="12"/>
  </w:num>
  <w:num w:numId="31">
    <w:abstractNumId w:val="39"/>
  </w:num>
  <w:num w:numId="32">
    <w:abstractNumId w:val="30"/>
  </w:num>
  <w:num w:numId="33">
    <w:abstractNumId w:val="35"/>
  </w:num>
  <w:num w:numId="34">
    <w:abstractNumId w:val="13"/>
  </w:num>
  <w:num w:numId="35">
    <w:abstractNumId w:val="22"/>
  </w:num>
  <w:num w:numId="36">
    <w:abstractNumId w:val="33"/>
  </w:num>
  <w:num w:numId="37">
    <w:abstractNumId w:val="36"/>
  </w:num>
  <w:num w:numId="38">
    <w:abstractNumId w:val="41"/>
  </w:num>
  <w:num w:numId="39">
    <w:abstractNumId w:val="19"/>
  </w:num>
  <w:num w:numId="40">
    <w:abstractNumId w:val="31"/>
  </w:num>
  <w:num w:numId="41">
    <w:abstractNumId w:val="15"/>
  </w:num>
  <w:num w:numId="42">
    <w:abstractNumId w:val="16"/>
  </w:num>
  <w:num w:numId="43">
    <w:abstractNumId w:val="38"/>
  </w:num>
  <w:num w:numId="44">
    <w:abstractNumId w:val="4"/>
  </w:num>
  <w:num w:numId="45">
    <w:abstractNumId w:val="3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667"/>
    <w:rsid w:val="0003648C"/>
    <w:rsid w:val="000753DB"/>
    <w:rsid w:val="000C6B3F"/>
    <w:rsid w:val="000E064C"/>
    <w:rsid w:val="000F3BEC"/>
    <w:rsid w:val="0014310D"/>
    <w:rsid w:val="00162470"/>
    <w:rsid w:val="00165CFE"/>
    <w:rsid w:val="001920EB"/>
    <w:rsid w:val="00202313"/>
    <w:rsid w:val="00227B4A"/>
    <w:rsid w:val="00276043"/>
    <w:rsid w:val="002E2135"/>
    <w:rsid w:val="002F1C48"/>
    <w:rsid w:val="00324BB3"/>
    <w:rsid w:val="003641B1"/>
    <w:rsid w:val="003A00B2"/>
    <w:rsid w:val="003A022D"/>
    <w:rsid w:val="004353CE"/>
    <w:rsid w:val="00442C97"/>
    <w:rsid w:val="00442CD3"/>
    <w:rsid w:val="00456EE4"/>
    <w:rsid w:val="00465B01"/>
    <w:rsid w:val="004A0F04"/>
    <w:rsid w:val="004C1D31"/>
    <w:rsid w:val="004C50FE"/>
    <w:rsid w:val="004D61F6"/>
    <w:rsid w:val="00525CF0"/>
    <w:rsid w:val="005C0A21"/>
    <w:rsid w:val="006328B1"/>
    <w:rsid w:val="00636F78"/>
    <w:rsid w:val="006966D7"/>
    <w:rsid w:val="006D0368"/>
    <w:rsid w:val="006E2033"/>
    <w:rsid w:val="006E588E"/>
    <w:rsid w:val="00725950"/>
    <w:rsid w:val="007A09B6"/>
    <w:rsid w:val="007A38F9"/>
    <w:rsid w:val="007C535B"/>
    <w:rsid w:val="007D5762"/>
    <w:rsid w:val="007E33E4"/>
    <w:rsid w:val="00800936"/>
    <w:rsid w:val="00837713"/>
    <w:rsid w:val="008966BC"/>
    <w:rsid w:val="008A7431"/>
    <w:rsid w:val="008D2E5A"/>
    <w:rsid w:val="008D3022"/>
    <w:rsid w:val="008D45D0"/>
    <w:rsid w:val="008E6089"/>
    <w:rsid w:val="00913E46"/>
    <w:rsid w:val="009A0F78"/>
    <w:rsid w:val="009F2CA1"/>
    <w:rsid w:val="009F4A64"/>
    <w:rsid w:val="00A7225C"/>
    <w:rsid w:val="00A81663"/>
    <w:rsid w:val="00AE6EC1"/>
    <w:rsid w:val="00AF628E"/>
    <w:rsid w:val="00B0774F"/>
    <w:rsid w:val="00B243C1"/>
    <w:rsid w:val="00B4042C"/>
    <w:rsid w:val="00BA47B3"/>
    <w:rsid w:val="00BD23C3"/>
    <w:rsid w:val="00C45417"/>
    <w:rsid w:val="00C84C29"/>
    <w:rsid w:val="00C8779C"/>
    <w:rsid w:val="00C96445"/>
    <w:rsid w:val="00CC0BFF"/>
    <w:rsid w:val="00CC7921"/>
    <w:rsid w:val="00CE0AC9"/>
    <w:rsid w:val="00CF0BD8"/>
    <w:rsid w:val="00D05F38"/>
    <w:rsid w:val="00D12A1D"/>
    <w:rsid w:val="00DC2667"/>
    <w:rsid w:val="00DE46CE"/>
    <w:rsid w:val="00DE7CC5"/>
    <w:rsid w:val="00E01C12"/>
    <w:rsid w:val="00E163F6"/>
    <w:rsid w:val="00E428A5"/>
    <w:rsid w:val="00E64EAF"/>
    <w:rsid w:val="00E84C61"/>
    <w:rsid w:val="00EA3143"/>
    <w:rsid w:val="00EA5293"/>
    <w:rsid w:val="00EC380B"/>
    <w:rsid w:val="00ED7901"/>
    <w:rsid w:val="00EE2E95"/>
    <w:rsid w:val="00EE4CBD"/>
    <w:rsid w:val="00F02EBF"/>
    <w:rsid w:val="00F1787D"/>
    <w:rsid w:val="00F50806"/>
    <w:rsid w:val="00F86CDA"/>
    <w:rsid w:val="00FD0695"/>
    <w:rsid w:val="00FF5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F7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C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2667"/>
    <w:rPr>
      <w:rFonts w:ascii="Tahoma" w:hAnsi="Tahoma" w:cs="Tahoma"/>
      <w:sz w:val="16"/>
      <w:szCs w:val="16"/>
    </w:rPr>
  </w:style>
  <w:style w:type="paragraph" w:customStyle="1" w:styleId="1">
    <w:name w:val="Абзац списка1"/>
    <w:uiPriority w:val="99"/>
    <w:rsid w:val="002E2135"/>
    <w:pPr>
      <w:widowControl w:val="0"/>
      <w:suppressAutoHyphens/>
      <w:spacing w:after="200" w:line="276" w:lineRule="auto"/>
      <w:ind w:left="720"/>
    </w:pPr>
    <w:rPr>
      <w:rFonts w:eastAsia="Arial Unicode MS" w:cs="font183"/>
      <w:kern w:val="1"/>
      <w:lang w:eastAsia="ar-SA"/>
    </w:rPr>
  </w:style>
  <w:style w:type="paragraph" w:styleId="ListParagraph">
    <w:name w:val="List Paragraph"/>
    <w:basedOn w:val="Normal"/>
    <w:uiPriority w:val="99"/>
    <w:qFormat/>
    <w:rsid w:val="003A00B2"/>
    <w:pPr>
      <w:ind w:left="720"/>
      <w:contextualSpacing/>
    </w:pPr>
  </w:style>
  <w:style w:type="table" w:styleId="TableGrid">
    <w:name w:val="Table Grid"/>
    <w:basedOn w:val="TableNormal"/>
    <w:uiPriority w:val="99"/>
    <w:rsid w:val="00EE4C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454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C45417"/>
    <w:rPr>
      <w:rFonts w:cs="Times New Roman"/>
    </w:rPr>
  </w:style>
  <w:style w:type="character" w:styleId="Hyperlink">
    <w:name w:val="Hyperlink"/>
    <w:basedOn w:val="DefaultParagraphFont"/>
    <w:uiPriority w:val="99"/>
    <w:rsid w:val="00C4541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6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641B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6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641B1"/>
    <w:rPr>
      <w:rFonts w:cs="Times New Roman"/>
    </w:rPr>
  </w:style>
  <w:style w:type="character" w:customStyle="1" w:styleId="c0">
    <w:name w:val="c0"/>
    <w:basedOn w:val="DefaultParagraphFont"/>
    <w:uiPriority w:val="99"/>
    <w:rsid w:val="001920EB"/>
    <w:rPr>
      <w:rFonts w:cs="Times New Roman"/>
    </w:rPr>
  </w:style>
  <w:style w:type="paragraph" w:customStyle="1" w:styleId="c1">
    <w:name w:val="c1"/>
    <w:basedOn w:val="Normal"/>
    <w:uiPriority w:val="99"/>
    <w:rsid w:val="001920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Normal"/>
    <w:uiPriority w:val="99"/>
    <w:rsid w:val="001920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14310D"/>
  </w:style>
  <w:style w:type="character" w:customStyle="1" w:styleId="s0">
    <w:name w:val="s0"/>
    <w:uiPriority w:val="99"/>
    <w:rsid w:val="008966BC"/>
    <w:rPr>
      <w:rFonts w:ascii="Times New Roman" w:hAnsi="Times New Roman"/>
      <w:color w:val="000000"/>
    </w:rPr>
  </w:style>
  <w:style w:type="paragraph" w:customStyle="1" w:styleId="Default">
    <w:name w:val="Default"/>
    <w:uiPriority w:val="99"/>
    <w:rsid w:val="00CC7921"/>
    <w:pPr>
      <w:autoSpaceDE w:val="0"/>
      <w:autoSpaceDN w:val="0"/>
      <w:adjustRightInd w:val="0"/>
    </w:pPr>
    <w:rPr>
      <w:rFonts w:ascii="HiddenHorzOCl" w:hAnsi="HiddenHorzOCl" w:cs="HiddenHorzOCl"/>
      <w:color w:val="000000"/>
      <w:sz w:val="24"/>
      <w:szCs w:val="24"/>
      <w:lang w:eastAsia="en-US"/>
    </w:rPr>
  </w:style>
  <w:style w:type="paragraph" w:customStyle="1" w:styleId="CM12">
    <w:name w:val="CM1+2"/>
    <w:basedOn w:val="Default"/>
    <w:next w:val="Default"/>
    <w:uiPriority w:val="99"/>
    <w:rsid w:val="00CC7921"/>
    <w:pPr>
      <w:spacing w:line="360" w:lineRule="atLeast"/>
    </w:pPr>
    <w:rPr>
      <w:rFonts w:cs="Times New Roman"/>
      <w:color w:val="auto"/>
    </w:rPr>
  </w:style>
  <w:style w:type="paragraph" w:customStyle="1" w:styleId="CM51">
    <w:name w:val="CM5+1"/>
    <w:basedOn w:val="Default"/>
    <w:next w:val="Default"/>
    <w:uiPriority w:val="99"/>
    <w:rsid w:val="00CC7921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CC7921"/>
    <w:pPr>
      <w:spacing w:line="371" w:lineRule="atLeast"/>
    </w:pPr>
    <w:rPr>
      <w:rFonts w:cs="Times New Roman"/>
      <w:color w:val="auto"/>
    </w:rPr>
  </w:style>
  <w:style w:type="paragraph" w:customStyle="1" w:styleId="CM201">
    <w:name w:val="CM20+1"/>
    <w:basedOn w:val="Default"/>
    <w:next w:val="Default"/>
    <w:uiPriority w:val="99"/>
    <w:rsid w:val="00CC7921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C7921"/>
    <w:pPr>
      <w:spacing w:line="353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CC7921"/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41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1530</TotalTime>
  <Pages>34</Pages>
  <Words>10050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Марго</cp:lastModifiedBy>
  <cp:revision>27</cp:revision>
  <cp:lastPrinted>2015-09-29T13:53:00Z</cp:lastPrinted>
  <dcterms:created xsi:type="dcterms:W3CDTF">2014-06-04T19:01:00Z</dcterms:created>
  <dcterms:modified xsi:type="dcterms:W3CDTF">2016-09-16T20:00:00Z</dcterms:modified>
</cp:coreProperties>
</file>