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0099">
    <v:background id="_x0000_s1025" o:bwmode="white" fillcolor="#909" o:targetscreensize="800,600">
      <v:fill color2="#fcf" angle="-135" focus="-50%" type="gradient"/>
    </v:background>
  </w:background>
  <w:body>
    <w:p w:rsidR="009B7D47" w:rsidRDefault="009B7D47" w:rsidP="007E2F4E">
      <w:r>
        <w:t xml:space="preserve">    </w:t>
      </w:r>
    </w:p>
    <w:p w:rsidR="009B7D47" w:rsidRDefault="009B7D47" w:rsidP="007E2F4E">
      <w:r>
        <w:t xml:space="preserve">                                   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1.75pt;height:78.75pt" fillcolor="red" strokecolor="#eaeaea" strokeweight="1pt">
            <v:fill color2="#e21e72" rotate="t" focus="50%" type="gradient"/>
            <v:shadow color="silver" opacity=".5" offset="6pt,-6pt"/>
            <o:extrusion v:ext="view" rotationangle="25,-35"/>
            <v:textpath style="font-family:&quot;Arial Black&quot;;v-text-kern:t" trim="t" fitpath="t" string="8"/>
          </v:shape>
        </w:pict>
      </w:r>
    </w:p>
    <w:p w:rsidR="009B7D47" w:rsidRDefault="009B7D47" w:rsidP="007E2F4E">
      <w:r>
        <w:t xml:space="preserve">                 </w:t>
      </w:r>
      <w: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6" type="#_x0000_t162" style="width:349.5pt;height:125.25pt" fillcolor="red" strokecolor="#eaeaea" strokeweight="1pt">
            <v:fill color2="#e21e72" rotate="t" focus="50%" type="gradient"/>
            <v:shadow color="silver" opacity=".5" offset="6pt,-6pt"/>
            <o:extrusion v:ext="view" rotationangle="20,-10"/>
            <v:textpath style="font-family:&quot;Arial Black&quot;;v-text-kern:t" trim="t" fitpath="t" xscale="f" string="Марта"/>
          </v:shape>
        </w:pict>
      </w:r>
    </w:p>
    <w:p w:rsidR="009B7D47" w:rsidRDefault="009B7D47" w:rsidP="007E2F4E"/>
    <w:p w:rsidR="009B7D47" w:rsidRDefault="009B7D47" w:rsidP="007E2F4E"/>
    <w:p w:rsidR="009B7D47" w:rsidRDefault="009B7D47" w:rsidP="007E2F4E">
      <w:r>
        <w:t xml:space="preserve">   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7" o:spid="_x0000_i1027" type="#_x0000_t75" style="width:179.25pt;height:34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">
            <v:imagedata r:id="rId5" o:title="" cropleft="-1564f" cropright="-5749f"/>
            <o:lock v:ext="edit" aspectratio="f"/>
          </v:shape>
        </w:pict>
      </w:r>
      <w:r>
        <w:t xml:space="preserve">   </w:t>
      </w:r>
      <w:r>
        <w:rPr>
          <w:noProof/>
        </w:rPr>
        <w:pict>
          <v:shape id="Рисунок 0" o:spid="_x0000_i1028" type="#_x0000_t75" alt="x_728de10e.jpg" style="width:258.75pt;height:28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">
            <v:imagedata r:id="rId6" o:title="" cropleft="-1504f" cropright="-6457f"/>
            <o:lock v:ext="edit" aspectratio="f"/>
          </v:shape>
        </w:pict>
      </w:r>
    </w:p>
    <w:p w:rsidR="009B7D47" w:rsidRDefault="009B7D47" w:rsidP="007E2F4E"/>
    <w:p w:rsidR="009B7D47" w:rsidRDefault="009B7D47" w:rsidP="007E2F4E"/>
    <w:p w:rsidR="009B7D47" w:rsidRDefault="009B7D47" w:rsidP="007E2F4E">
      <w:r>
        <w:rPr>
          <w:noProof/>
        </w:rPr>
        <w:pict>
          <v:shape id="Рисунок 81" o:spid="_x0000_i1029" type="#_x0000_t75" style="width:203.25pt;height:155.25pt;visibility:visible">
            <v:imagedata r:id="rId7" o:title=""/>
          </v:shape>
        </w:pict>
      </w:r>
      <w:r>
        <w:t xml:space="preserve">       </w:t>
      </w:r>
      <w:r>
        <w:rPr>
          <w:noProof/>
        </w:rPr>
        <w:pict>
          <v:shape id="Рисунок 78" o:spid="_x0000_i1030" type="#_x0000_t75" style="width:203.25pt;height:155.25pt;visibility:visible">
            <v:imagedata r:id="rId8" o:title=""/>
          </v:shape>
        </w:pict>
      </w:r>
      <w:r>
        <w:t xml:space="preserve">    </w:t>
      </w:r>
    </w:p>
    <w:p w:rsidR="009B7D47" w:rsidRDefault="009B7D47" w:rsidP="007E2F4E">
      <w:r>
        <w:rPr>
          <w:noProof/>
        </w:rPr>
        <w:pict>
          <v:shape id="Рисунок 79" o:spid="_x0000_i1031" type="#_x0000_t75" style="width:205.5pt;height:154.5pt;visibility:visible">
            <v:imagedata r:id="rId9" o:title=""/>
          </v:shape>
        </w:pict>
      </w:r>
      <w:r>
        <w:t xml:space="preserve">       </w:t>
      </w:r>
      <w:r>
        <w:rPr>
          <w:noProof/>
        </w:rPr>
        <w:pict>
          <v:shape id="Рисунок 80" o:spid="_x0000_i1032" type="#_x0000_t75" style="width:204pt;height:153pt;visibility:visible">
            <v:imagedata r:id="rId10" o:title=""/>
          </v:shape>
        </w:pict>
      </w:r>
    </w:p>
    <w:p w:rsidR="009B7D47" w:rsidRDefault="009B7D47" w:rsidP="007E2F4E">
      <w:r>
        <w:rPr>
          <w:noProof/>
        </w:rPr>
        <w:pict>
          <v:shape id="Рисунок 85" o:spid="_x0000_i1033" type="#_x0000_t75" style="width:203.25pt;height:155.25pt;visibility:visible">
            <v:imagedata r:id="rId11" o:title=""/>
          </v:shape>
        </w:pict>
      </w:r>
      <w:r>
        <w:t xml:space="preserve">       </w:t>
      </w:r>
      <w:r>
        <w:rPr>
          <w:noProof/>
        </w:rPr>
        <w:pict>
          <v:shape id="Рисунок 84" o:spid="_x0000_i1034" type="#_x0000_t75" style="width:204pt;height:153pt;visibility:visible">
            <v:imagedata r:id="rId12" o:title=""/>
          </v:shape>
        </w:pict>
      </w:r>
    </w:p>
    <w:p w:rsidR="009B7D47" w:rsidRDefault="009B7D47" w:rsidP="007E2F4E">
      <w:r>
        <w:rPr>
          <w:noProof/>
        </w:rPr>
        <w:pict>
          <v:shape id="Рисунок 83" o:spid="_x0000_i1035" type="#_x0000_t75" style="width:203.25pt;height:155.25pt;visibility:visible">
            <v:imagedata r:id="rId13" o:title=""/>
          </v:shape>
        </w:pict>
      </w:r>
      <w:r>
        <w:t xml:space="preserve">       </w:t>
      </w:r>
      <w:r>
        <w:rPr>
          <w:noProof/>
        </w:rPr>
        <w:pict>
          <v:shape id="Рисунок 82" o:spid="_x0000_i1036" type="#_x0000_t75" style="width:204pt;height:148.5pt;visibility:visible">
            <v:imagedata r:id="rId14" o:title=""/>
          </v:shape>
        </w:pict>
      </w:r>
    </w:p>
    <w:p w:rsidR="009B7D47" w:rsidRDefault="009B7D47" w:rsidP="007E2F4E"/>
    <w:p w:rsidR="009B7D47" w:rsidRDefault="009B7D47" w:rsidP="007E2F4E">
      <w:pPr>
        <w:rPr>
          <w:noProof/>
        </w:rPr>
      </w:pPr>
      <w:r>
        <w:t xml:space="preserve">  </w:t>
      </w:r>
    </w:p>
    <w:p w:rsidR="009B7D47" w:rsidRDefault="009B7D47" w:rsidP="007E2F4E">
      <w:r>
        <w:rPr>
          <w:noProof/>
        </w:rPr>
        <w:pict>
          <v:shape id="Рисунок 93" o:spid="_x0000_i1037" type="#_x0000_t75" style="width:215.25pt;height:159.75pt;visibility:visible">
            <v:imagedata r:id="rId15" o:title=""/>
          </v:shape>
        </w:pict>
      </w:r>
      <w:r>
        <w:t xml:space="preserve">    </w:t>
      </w:r>
      <w:r>
        <w:rPr>
          <w:noProof/>
        </w:rPr>
        <w:pict>
          <v:shape id="Рисунок 92" o:spid="_x0000_i1038" type="#_x0000_t75" style="width:212.25pt;height:157.5pt;visibility:visible">
            <v:imagedata r:id="rId16" o:title=""/>
          </v:shape>
        </w:pict>
      </w:r>
    </w:p>
    <w:p w:rsidR="009B7D47" w:rsidRDefault="009B7D47" w:rsidP="007E2F4E">
      <w:r>
        <w:rPr>
          <w:noProof/>
        </w:rPr>
        <w:pict>
          <v:shape id="Рисунок 91" o:spid="_x0000_i1039" type="#_x0000_t75" style="width:215.25pt;height:159.75pt;visibility:visible">
            <v:imagedata r:id="rId17" o:title=""/>
          </v:shape>
        </w:pict>
      </w:r>
      <w:r>
        <w:t xml:space="preserve">    </w:t>
      </w:r>
      <w:r>
        <w:rPr>
          <w:noProof/>
        </w:rPr>
        <w:pict>
          <v:shape id="Рисунок 90" o:spid="_x0000_i1040" type="#_x0000_t75" style="width:209.25pt;height:150.75pt;visibility:visible">
            <v:imagedata r:id="rId18" o:title=""/>
          </v:shape>
        </w:pict>
      </w:r>
    </w:p>
    <w:p w:rsidR="009B7D47" w:rsidRDefault="009B7D47" w:rsidP="007E2F4E">
      <w:r>
        <w:rPr>
          <w:noProof/>
        </w:rPr>
        <w:pict>
          <v:shape id="Рисунок 89" o:spid="_x0000_i1041" type="#_x0000_t75" style="width:3in;height:162pt;visibility:visible">
            <v:imagedata r:id="rId19" o:title=""/>
          </v:shape>
        </w:pict>
      </w:r>
      <w:r>
        <w:t xml:space="preserve">    </w:t>
      </w:r>
      <w:r>
        <w:rPr>
          <w:noProof/>
        </w:rPr>
        <w:pict>
          <v:shape id="Рисунок 88" o:spid="_x0000_i1042" type="#_x0000_t75" style="width:205.5pt;height:150.75pt;visibility:visible">
            <v:imagedata r:id="rId20" o:title=""/>
          </v:shape>
        </w:pict>
      </w:r>
    </w:p>
    <w:p w:rsidR="009B7D47" w:rsidRDefault="009B7D47" w:rsidP="007E2F4E">
      <w:r>
        <w:rPr>
          <w:noProof/>
        </w:rPr>
        <w:pict>
          <v:shape id="Рисунок 87" o:spid="_x0000_i1043" type="#_x0000_t75" style="width:209.25pt;height:159.75pt;visibility:visible">
            <v:imagedata r:id="rId21" o:title=""/>
          </v:shape>
        </w:pict>
      </w:r>
      <w:r>
        <w:t xml:space="preserve">    </w:t>
      </w:r>
      <w:r>
        <w:rPr>
          <w:noProof/>
        </w:rPr>
        <w:pict>
          <v:shape id="Рисунок 86" o:spid="_x0000_i1044" type="#_x0000_t75" style="width:207.75pt;height:156pt;visibility:visible">
            <v:imagedata r:id="rId22" o:title=""/>
          </v:shape>
        </w:pict>
      </w:r>
    </w:p>
    <w:p w:rsidR="009B7D47" w:rsidRDefault="009B7D47" w:rsidP="007E2F4E"/>
    <w:p w:rsidR="009B7D47" w:rsidRDefault="009B7D47" w:rsidP="007E2F4E">
      <w:r>
        <w:rPr>
          <w:noProof/>
        </w:rPr>
        <w:pict>
          <v:shape id="Рисунок 101" o:spid="_x0000_i1045" type="#_x0000_t75" style="width:213pt;height:159.75pt;visibility:visible">
            <v:imagedata r:id="rId23" o:title=""/>
          </v:shape>
        </w:pict>
      </w:r>
      <w:r>
        <w:t xml:space="preserve">    </w:t>
      </w:r>
      <w:r>
        <w:rPr>
          <w:noProof/>
        </w:rPr>
        <w:pict>
          <v:shape id="Рисунок 100" o:spid="_x0000_i1046" type="#_x0000_t75" style="width:211.5pt;height:155.25pt;visibility:visible">
            <v:imagedata r:id="rId24" o:title=""/>
          </v:shape>
        </w:pict>
      </w:r>
    </w:p>
    <w:p w:rsidR="009B7D47" w:rsidRDefault="009B7D47" w:rsidP="007E2F4E">
      <w:r>
        <w:rPr>
          <w:noProof/>
        </w:rPr>
        <w:pict>
          <v:shape id="Рисунок 99" o:spid="_x0000_i1047" type="#_x0000_t75" style="width:214.5pt;height:159.75pt;visibility:visible">
            <v:imagedata r:id="rId25" o:title=""/>
          </v:shape>
        </w:pict>
      </w:r>
      <w:r>
        <w:t xml:space="preserve">    </w:t>
      </w:r>
      <w:r>
        <w:rPr>
          <w:noProof/>
        </w:rPr>
        <w:pict>
          <v:shape id="Рисунок 98" o:spid="_x0000_i1048" type="#_x0000_t75" style="width:211.5pt;height:157.5pt;visibility:visible">
            <v:imagedata r:id="rId26" o:title=""/>
          </v:shape>
        </w:pict>
      </w:r>
    </w:p>
    <w:p w:rsidR="009B7D47" w:rsidRDefault="009B7D47" w:rsidP="007E2F4E">
      <w:r>
        <w:rPr>
          <w:noProof/>
        </w:rPr>
        <w:pict>
          <v:shape id="Рисунок 95" o:spid="_x0000_i1049" type="#_x0000_t75" style="width:212.25pt;height:157.5pt;visibility:visible">
            <v:imagedata r:id="rId27" o:title=""/>
          </v:shape>
        </w:pict>
      </w:r>
      <w:r>
        <w:t xml:space="preserve">    </w:t>
      </w:r>
      <w:r>
        <w:rPr>
          <w:noProof/>
        </w:rPr>
        <w:pict>
          <v:shape id="Рисунок 97" o:spid="_x0000_i1050" type="#_x0000_t75" style="width:213.75pt;height:160.5pt;visibility:visible">
            <v:imagedata r:id="rId28" o:title=""/>
          </v:shape>
        </w:pict>
      </w:r>
    </w:p>
    <w:p w:rsidR="009B7D47" w:rsidRPr="00B05C74" w:rsidRDefault="009B7D47" w:rsidP="007E2F4E">
      <w:r>
        <w:rPr>
          <w:noProof/>
        </w:rPr>
        <w:pict>
          <v:shape id="Рисунок 96" o:spid="_x0000_i1051" type="#_x0000_t75" style="width:213.75pt;height:160.5pt;visibility:visible">
            <v:imagedata r:id="rId29" o:title=""/>
          </v:shape>
        </w:pict>
      </w:r>
      <w:r>
        <w:t xml:space="preserve">     </w:t>
      </w:r>
      <w:r>
        <w:rPr>
          <w:noProof/>
        </w:rPr>
        <w:pict>
          <v:shape id="Рисунок 94" o:spid="_x0000_i1052" type="#_x0000_t75" style="width:214.5pt;height:157.5pt;visibility:visible">
            <v:imagedata r:id="rId30" o:title=""/>
          </v:shape>
        </w:pict>
      </w:r>
    </w:p>
    <w:p w:rsidR="009B7D47" w:rsidRDefault="009B7D47" w:rsidP="0098405E">
      <w:pPr>
        <w:ind w:left="1418"/>
        <w:rPr>
          <w:b/>
          <w:sz w:val="28"/>
          <w:szCs w:val="28"/>
        </w:rPr>
      </w:pPr>
    </w:p>
    <w:p w:rsidR="009B7D47" w:rsidRPr="00B14953" w:rsidRDefault="009B7D47" w:rsidP="00852EE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953">
        <w:rPr>
          <w:rFonts w:ascii="Times New Roman" w:hAnsi="Times New Roman"/>
          <w:b/>
          <w:sz w:val="28"/>
          <w:szCs w:val="28"/>
        </w:rPr>
        <w:t>Утренник к 8 Марта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Внеклассное мероприятие к 8 Марта в начальной школе.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Подготовила  мероприятие: Менасова  Сусана  Шукриевна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учитель начальных классов  Вольновской ОШ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Джанкойского района  Республики Крым 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Цели и задачи: - прививать любовь к близким людям -  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маме, бабушке;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-развивать речь, память, творческие способности детей;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-способствовать сплочению коллектива.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Оборудование: оформленная доска; шары, стенгазета, сценические  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костюмы; подарки, сделанные своими руками;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музыкальный центр. 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Ход мероприятия.</w:t>
      </w:r>
    </w:p>
    <w:p w:rsidR="009B7D47" w:rsidRPr="00236FC8" w:rsidRDefault="009B7D47" w:rsidP="00852EE6">
      <w:pPr>
        <w:spacing w:line="240" w:lineRule="auto"/>
        <w:ind w:left="1418" w:hanging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Ведущий: - Добрый шары, стенгазета день, дорогие гости! В преддверии Женского дня мы поздравляем прежде всего наших мам и бабушек. Самое большое счастье матери – это здоровые, умные, красивые, талантливые дети. Такие, как участники нашего утренника.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( Выходят дети,  у каждого в руке цветок, соответствующий стихотворению.  Читают стихотворения и прикрепляют цветы  на доску ).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Ученик:          С праздником веселым,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С праздником весны</w:t>
      </w:r>
    </w:p>
    <w:p w:rsidR="009B7D47" w:rsidRPr="00236FC8" w:rsidRDefault="009B7D47" w:rsidP="00852EE6">
      <w:pPr>
        <w:spacing w:line="240" w:lineRule="auto"/>
        <w:ind w:left="1560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Своим любимым бабушкам и мамам.</w:t>
      </w:r>
    </w:p>
    <w:p w:rsidR="009B7D47" w:rsidRPr="00236FC8" w:rsidRDefault="009B7D47" w:rsidP="00852EE6">
      <w:pPr>
        <w:spacing w:line="240" w:lineRule="auto"/>
        <w:ind w:left="1560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Подарки дарим мы!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Ведущий:       - А первый наш подарок – не совсем обычный букет.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Ученики:     1. Я колокольчик полевой 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Для мамочки я вырос дорогой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2.  А я, как нежный алый мак,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Порою гнусь то так, то так.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3. Я – златокудрая мимоза.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Я для мамочки словно роза!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4.Я для бабушки тюльпанчик,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Хотя, конечно, мальчик.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5. Я в белой рубашке,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Для бабушки ромашка.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6. Я, как цветочек василек,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Голубоглазый паренек.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7. У нас в семье своя идиллия,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Меня лелею, словно лилию.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(Вместе)       Мы цветы в саду сажаем,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Их из лейки поливаем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Астры, лилии, тюльпаны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Пусть растут для наших мам.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Ведущий:    - Вот и ожила наша комната. Пусть букет цветов всегда радует   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ваши сердца.   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Песня «Мы запели песенку».</w:t>
      </w:r>
    </w:p>
    <w:p w:rsidR="009B7D47" w:rsidRPr="00236FC8" w:rsidRDefault="009B7D47" w:rsidP="00852EE6">
      <w:pPr>
        <w:spacing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1.Солнышко лучистое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Улыбнулось весело,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Потому что мамочке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Мы запели песенку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    Припев:     Песенку такую: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Ля – ля – ля.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Песенку простую: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Ля – ля – ля.</w:t>
      </w:r>
    </w:p>
    <w:p w:rsidR="009B7D47" w:rsidRPr="00236FC8" w:rsidRDefault="009B7D47" w:rsidP="00852EE6">
      <w:pPr>
        <w:spacing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2.За окном воробышки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Закружились весело,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Потому что мамочке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Мы запели песенку.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      Припев:</w:t>
      </w:r>
    </w:p>
    <w:p w:rsidR="009B7D47" w:rsidRPr="00236FC8" w:rsidRDefault="009B7D47" w:rsidP="00852EE6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                 3. Ручейки весенние     </w:t>
      </w:r>
    </w:p>
    <w:p w:rsidR="009B7D47" w:rsidRPr="00236FC8" w:rsidRDefault="009B7D47" w:rsidP="00852EE6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                     Зазвенели весело,</w:t>
      </w:r>
    </w:p>
    <w:p w:rsidR="009B7D47" w:rsidRPr="00236FC8" w:rsidRDefault="009B7D47" w:rsidP="00852EE6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Потому что мамочке </w:t>
      </w:r>
    </w:p>
    <w:p w:rsidR="009B7D47" w:rsidRPr="00236FC8" w:rsidRDefault="009B7D47" w:rsidP="00852EE6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Мы запели песенку.</w:t>
      </w:r>
    </w:p>
    <w:p w:rsidR="009B7D47" w:rsidRPr="00236FC8" w:rsidRDefault="009B7D47" w:rsidP="00852EE6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Припев: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                       4. Первые подснежники</w:t>
      </w:r>
    </w:p>
    <w:p w:rsidR="009B7D47" w:rsidRPr="00236FC8" w:rsidRDefault="009B7D47" w:rsidP="00852EE6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                Закивали весело,</w:t>
      </w:r>
    </w:p>
    <w:p w:rsidR="009B7D47" w:rsidRPr="00236FC8" w:rsidRDefault="009B7D47" w:rsidP="00852EE6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Потому что мамочке</w:t>
      </w:r>
    </w:p>
    <w:p w:rsidR="009B7D47" w:rsidRPr="00236FC8" w:rsidRDefault="009B7D47" w:rsidP="00852EE6">
      <w:pPr>
        <w:pStyle w:val="ListParagraph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Мы запели песенку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    Припев: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Ученики:     1.  Праздник первой ласточкой весенней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В марте прилетает в гости к нам.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Это день любви и поздравлений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И цветов для наших милых мам.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2.    Нашим мамам в день весенний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Шлет привет сама весна.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Звон ручьев и птичье пенье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Дарит к празднику она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Солнце ярче светит нам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В славный праздник наших мам!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3.     Обойди весь мир вокруг,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Только знай заранее –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Не найдешь теплее рук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И надежней маминых.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Не найдешь на свете глаз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Ласковей и строже.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Мама каждому из нас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Всех людей дороже.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Песня «Этот мамин день».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1.  День весенний, не морозный.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День веселый и мимозный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Это мамин, это мамин, это мамин день!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2.  День безоблачный, но снежный,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День взволнованный и нежный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Это мамин, это мамин, это мамин день!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3.   День просторный, не капризный,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День подарочный, сюрпризный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Это мамин, это мамин, это мамин день!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Сценка «Три мамы».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Ведущий:     - Часто, дети, вы упрямы,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Это знает каждый сам.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Говорят вам ваши  мамы,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Но не слышите вы мам.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Ксюша под вечер с прогулки  пришла и куклу спросила.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Ксюша:         - Как, дочка, дела?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Опять ты залезла под стол, непоседа?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Опять просидела весь день без обеда?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 этими дочками просто беда.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Скоро ты будешь, как спичка, худа.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Иди – ка обедать, вертушка!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Сегодня к обеду ватрушка.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Ведущий:     - Ксюшина мама с работы пришла. И Ксюшу спросила.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Мама:          - Как, дочка, дела?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Опять заигралась, наверно, в саду?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Опять ухитрилась забыть про еду?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- Обедать, - кричала бабуля не раз, -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А ты отвечала: «сейчас» да  «сейчас».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 этими дочками просто беда.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Скоро ты будешь, как спичка, худа.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Иди – ка обедать, вертушка!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Сегодня к обеду ватрушка.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Ведущий:    - Тут  бабушка – мамина мама – пришла и маму спросила.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Бабушка:      - Как, дочка, дела?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Наверно, в больнице за целые сутки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Опять для еды не нашлось ни минутки,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А вечером съела сухой бутерброд.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Нельзя же весь день сидеть без обеда!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Уж доктором стала, а все непоседа,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 этими дочками просто беда.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Скоро ты будешь, как спичка, худа.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Иди – ка обедать, вертушка!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Сегодня к обеду ватрушка.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Ведущий:     - Три мамы в столовой сидят,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Три мамы на дочек глядят,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Что с дочками сделать упрямыми?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Вместе:        - Ох, как непросто быть мамами!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Конкурс «Найди своего ребенка» (мамы с завязанными глазами пытаются  узнать своего ребенка ).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Ученики:      1. Если солнышко проснулось – утро засияло.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Если  мама улыбнулась – так отрадно стало.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Если в тучи солнце скрылось,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Замолчали птицы,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Если мама огорчилась –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Как нам веселиться?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Так пускай всегда сверкая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Солнце светит людям!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Никогда тебе, родная,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Огорчать не буду!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2. Заглянуло солнце в окна школы,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От стола легла косая тень…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На пороге новый и веселый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Мартовский хороший, светлый день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Буквари красуются на партах,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Детвора склонилась у доски…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«Поздравляем  с Днем 8 Марта!» -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Пишут на доске ученики.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3. В женский день – восьмого  марта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Начинается весна,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Женский праздник отмечает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Наша дружная семья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С вас, родные наши мамы,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Будем брать пример во всем.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Пусть звенят повсюду песни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Про любимых наших мам.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Исполнение частушек.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1.    Дорогие наши мамы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Мы частушки вам споем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Поздравляем с 8 Марта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И привет большой вам шлем.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2.    Мы веселые подружки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Мы танцуем и поем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А сейчас мы вам расскажем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Как мы с мамами живем.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3.   Настя вымыла полы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Аня помогала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Только жаль,  что мама снова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Все перемывала.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4.    Вот почистить раз в году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Я решил сковороду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А потом четыре дня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Не могли отмыть меня.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5.    Папа мне решил задачу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В математике помог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Мы потом решали с мамой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То что, он решить не смог.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6.    Женский день Восьмого Марта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Папа сам сварил обед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И скажу вам по секрету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Натворил не мало бед.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7.    Подгорели суп и каша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Соль насыпали в компот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Как вернулась наша мама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Много было ей хлопот.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8.     Мы вам спели как сумели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Мы ведь только дети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Зато знаем наши мамы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Лучшие на свете.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9.     Мы частушки допеваем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И всем мамам обещаем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Слушать вас всегда во всем</w:t>
      </w:r>
    </w:p>
    <w:p w:rsidR="009B7D47" w:rsidRPr="00236FC8" w:rsidRDefault="009B7D47" w:rsidP="00852EE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Утром, вечером и днем.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Ученики:     1. Все спешат сегодня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Весенний праздник справить,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Только не забудьте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Бабушек поздравить!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2. Очень бабушку свою-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Маму мамину люблю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У нее морщинок много,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А на лбу седая прядь,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Так и хочется потрогать,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А потом поцеловать.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3. Бабушка, любима, родная,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Солнышко, ромашка, василек.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Что мне пожелать тебе не знаю,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 этот замечательный денек!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4. Пожелаю радости и счастья,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Мира и удачи на твой век,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Чтобы сердце не рвалось  на части,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Милый мой, родной мой человек!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Ведущий:     - Не секрет, что часто родителям не хватает времени,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Потому что их ждет работа. И тогда на помощь приходят ,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конечно же, бабушки.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Песня «Наша бабушка».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       Без палочки шагает наша бабушка,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Очков не надевает наша бабушка!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И вовсе не седая, а очень молодая,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А очень молодая наша бабушка!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На кухне помогает наша бабушка,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И служит всем примером наша бабушка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С внуками играет, и много песен знает,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И много песен знает наша бабушка!!!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Ведущий:     - Бабушка – это не просто лучший друг, любимый человек.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Многие дети, именно, из бабушкиных уст услышали первые  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сказки.  А сегодня для вас покажут ваши внуки -  сказку «Красная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Шапочка». Но не бойтесь, бабушки! Волк в этой сказке вас не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съест, сегодня он добрый.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Сказочник:   - Девочка хорошая по лесу идет,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Но не знает девочка,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Что опасность ждет.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За кустами светиться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Пара злющих глаз…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Кто – то страшный встретиться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Девочке сейчас.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Кто расспросит девочку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Об ее пути?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Кто обманет бабушку,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Чтобы в дом войти?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Кто же эта девочка?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Кто же этот зверь?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На загадку можете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Отвечать теперь!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Красная Шапочка:  - А вот и я! Давным  - давно я тут,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Меня все Красной Шапочкой зовут.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Цветов я собрала большой букет –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У бабашки таких, наверно, нет!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Ой! Это волк, он всех зверей страшней.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Я спрячусь, посмотрю.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(Красная Шапочка прячется, выбегает волк.)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Волк:            Где она? Где она?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Где – то тут быть должна.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Подожду – ка я девчонку,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Сяду вот сюда в сторонку.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В красную шаль наряжусь 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И чулок вязать возьмусь.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(Волк накидывает шаль на плечи, садится и вяжет. Выходит Красная Шапочка).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Красная Шапочка:  - Волк ушел!  Он меня не нашел! (Видит «бабушку»).     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    Здравствуй, бабушка! 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Волк:                        -  Здравствуй, внученька!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Красная Шапочка: - Бабушка, бабушка! Почему у тебя такие большие уши?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Волк:                         -  Чтобы лучше слышать тебя, дитя мое!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Красная Шапочка:-  Бабушка, бабушка! Почему у тебя такие большие глаза?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Волк:                          -    Чтобы лучше видеть тебя, дитя мое!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Красная Шапочка:  - Бабушка, бабушка! Почему у тебя такие большие руки?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Волк:                         -  Чтобы крепче обнять тебя, дитя мое!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(Обнимает Красную Шапочку).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Волк:                       - Бабушки - не бойтесь!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Мамы – успокойтесь!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Я сегодня добрый, я не злой совсем,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Ваших девочек не съем!</w:t>
      </w:r>
    </w:p>
    <w:p w:rsidR="009B7D47" w:rsidRPr="00236FC8" w:rsidRDefault="009B7D47" w:rsidP="00852EE6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Я живу не в чаще, я не настоящий!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( Кланяются ).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Ведущий:      - Вот видите, что с волком сделал наш праздник! Он растопил в    </w:t>
      </w:r>
    </w:p>
    <w:p w:rsidR="009B7D47" w:rsidRPr="00236FC8" w:rsidRDefault="009B7D47" w:rsidP="00852EE6">
      <w:pPr>
        <w:spacing w:line="240" w:lineRule="auto"/>
        <w:ind w:left="1560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нем всю злость и сделал его добрым. Это потому, что наш </w:t>
      </w:r>
    </w:p>
    <w:p w:rsidR="009B7D47" w:rsidRPr="00236FC8" w:rsidRDefault="009B7D47" w:rsidP="00852EE6">
      <w:pPr>
        <w:spacing w:line="240" w:lineRule="auto"/>
        <w:ind w:left="1560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праздник такой солнечный, светлый и теплый!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Песня «Мамин праздник».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1.   День Восьмого Марта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                       Знают все ребята,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Он всегда бывает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Раннею весной.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Мы подарим маме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Вазочку с цветами,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А еще платочек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Белый кружевной.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                            2.  Все подарки маме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Мы готовим сами,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Вот пора настала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К делу приступать,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Дружно сели дочки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Вышивать платочки,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Сыновья картинки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Стали рисовать.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>3.    Рано мамы встанут,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На подарки глянут,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Улыбнуться дочкам,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Сыновьям своим…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Вся страна родная,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Счастья им желая,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Шлет привет весенний</w:t>
      </w:r>
    </w:p>
    <w:p w:rsidR="009B7D47" w:rsidRPr="00236FC8" w:rsidRDefault="009B7D47" w:rsidP="00852E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Мамам дорогим!!!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Ведущий:       - А сейчас пришло время подарить подарки, которые с большим  </w:t>
      </w:r>
    </w:p>
    <w:p w:rsidR="009B7D47" w:rsidRPr="00236FC8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старанием дети сделали для вас своими руками.  (Дети дарят </w:t>
      </w:r>
    </w:p>
    <w:p w:rsidR="009B7D47" w:rsidRPr="00852EE6" w:rsidRDefault="009B7D47" w:rsidP="00852EE6">
      <w:pPr>
        <w:spacing w:line="240" w:lineRule="auto"/>
        <w:rPr>
          <w:rFonts w:ascii="Times New Roman" w:hAnsi="Times New Roman"/>
          <w:sz w:val="24"/>
          <w:szCs w:val="24"/>
        </w:rPr>
      </w:pPr>
      <w:r w:rsidRPr="00236FC8">
        <w:rPr>
          <w:rFonts w:ascii="Times New Roman" w:hAnsi="Times New Roman"/>
          <w:sz w:val="24"/>
          <w:szCs w:val="24"/>
        </w:rPr>
        <w:t xml:space="preserve">                         подарки своим мамам и бабушкам).</w:t>
      </w:r>
    </w:p>
    <w:sectPr w:rsidR="009B7D47" w:rsidRPr="00852EE6" w:rsidSect="00380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C24E3"/>
    <w:multiLevelType w:val="hybridMultilevel"/>
    <w:tmpl w:val="1BA4A7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B41470A"/>
    <w:multiLevelType w:val="hybridMultilevel"/>
    <w:tmpl w:val="1E863C18"/>
    <w:lvl w:ilvl="0" w:tplc="5EFA2782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737636DC"/>
    <w:multiLevelType w:val="hybridMultilevel"/>
    <w:tmpl w:val="7A9297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8592FDA"/>
    <w:multiLevelType w:val="hybridMultilevel"/>
    <w:tmpl w:val="76A29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0382"/>
    <w:rsid w:val="00072D20"/>
    <w:rsid w:val="00074DDE"/>
    <w:rsid w:val="000C6D23"/>
    <w:rsid w:val="001426DB"/>
    <w:rsid w:val="00236FC8"/>
    <w:rsid w:val="00270E76"/>
    <w:rsid w:val="002E4CE7"/>
    <w:rsid w:val="003800C0"/>
    <w:rsid w:val="00424E0B"/>
    <w:rsid w:val="00473D9F"/>
    <w:rsid w:val="004944DC"/>
    <w:rsid w:val="005504F5"/>
    <w:rsid w:val="00585A7A"/>
    <w:rsid w:val="005A49B3"/>
    <w:rsid w:val="005D699D"/>
    <w:rsid w:val="00603C3F"/>
    <w:rsid w:val="006328B0"/>
    <w:rsid w:val="00655785"/>
    <w:rsid w:val="006A25AE"/>
    <w:rsid w:val="00700EB8"/>
    <w:rsid w:val="00730382"/>
    <w:rsid w:val="007470E3"/>
    <w:rsid w:val="00756D11"/>
    <w:rsid w:val="00776138"/>
    <w:rsid w:val="00777E6A"/>
    <w:rsid w:val="0079207A"/>
    <w:rsid w:val="00796086"/>
    <w:rsid w:val="007B2C1D"/>
    <w:rsid w:val="007E2F4E"/>
    <w:rsid w:val="008265D5"/>
    <w:rsid w:val="00852EE6"/>
    <w:rsid w:val="008C2B14"/>
    <w:rsid w:val="008D12B7"/>
    <w:rsid w:val="00962DA4"/>
    <w:rsid w:val="0098405E"/>
    <w:rsid w:val="009B7D47"/>
    <w:rsid w:val="009F7A48"/>
    <w:rsid w:val="00A46AAB"/>
    <w:rsid w:val="00A81559"/>
    <w:rsid w:val="00B05C74"/>
    <w:rsid w:val="00B14953"/>
    <w:rsid w:val="00BC0AF4"/>
    <w:rsid w:val="00BD4D85"/>
    <w:rsid w:val="00C45CE6"/>
    <w:rsid w:val="00C707F0"/>
    <w:rsid w:val="00D037BC"/>
    <w:rsid w:val="00D56003"/>
    <w:rsid w:val="00E65893"/>
    <w:rsid w:val="00E70A7E"/>
    <w:rsid w:val="00EA258E"/>
    <w:rsid w:val="00F1353C"/>
    <w:rsid w:val="00F465AC"/>
    <w:rsid w:val="00FB5DE5"/>
    <w:rsid w:val="00FC62B2"/>
    <w:rsid w:val="00FD6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0C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73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E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2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282</TotalTime>
  <Pages>14</Pages>
  <Words>1807</Words>
  <Characters>10306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2007-12-31T22:28:00Z</dcterms:created>
  <dcterms:modified xsi:type="dcterms:W3CDTF">2015-01-16T19:29:00Z</dcterms:modified>
</cp:coreProperties>
</file>