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C8E" w:rsidRDefault="00A67AF1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ge">
                  <wp:posOffset>5603358</wp:posOffset>
                </wp:positionV>
                <wp:extent cx="6262267" cy="1732280"/>
                <wp:effectExtent l="0" t="0" r="0" b="1270"/>
                <wp:wrapNone/>
                <wp:docPr id="5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267" cy="173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9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F5D" w:rsidRDefault="00A67AF1" w:rsidP="00A67AF1">
                            <w:pPr>
                              <w:pStyle w:val="1"/>
                              <w:jc w:val="center"/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A67AF1"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  <w:t xml:space="preserve">Индивидуальный план </w:t>
                            </w:r>
                          </w:p>
                          <w:p w:rsidR="00955F5D" w:rsidRDefault="00A67AF1" w:rsidP="00A67AF1">
                            <w:pPr>
                              <w:pStyle w:val="1"/>
                              <w:jc w:val="center"/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A67AF1"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  <w:t>профессионально</w:t>
                            </w:r>
                            <w:r w:rsidR="00955F5D"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  <w:t>го</w:t>
                            </w:r>
                            <w:r w:rsidRPr="00A67AF1"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  <w:t xml:space="preserve"> развития </w:t>
                            </w:r>
                          </w:p>
                          <w:p w:rsidR="00955F5D" w:rsidRDefault="00A67AF1" w:rsidP="00A67AF1">
                            <w:pPr>
                              <w:pStyle w:val="1"/>
                              <w:jc w:val="center"/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A67AF1"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  <w:t xml:space="preserve">учителя информатики </w:t>
                            </w:r>
                          </w:p>
                          <w:p w:rsidR="00D85A4E" w:rsidRPr="00A67AF1" w:rsidRDefault="00A67AF1" w:rsidP="00A67AF1">
                            <w:pPr>
                              <w:pStyle w:val="1"/>
                              <w:jc w:val="center"/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A67AF1">
                              <w:rPr>
                                <w:b/>
                                <w:color w:val="404040" w:themeColor="text1" w:themeTint="BF"/>
                                <w:sz w:val="44"/>
                                <w:szCs w:val="44"/>
                                <w:lang w:val="ru-RU"/>
                              </w:rPr>
                              <w:t>МБОУ Сосновской СОШ № 1</w:t>
                            </w:r>
                          </w:p>
                          <w:p w:rsidR="00A67AF1" w:rsidRPr="00A67AF1" w:rsidRDefault="00A67AF1" w:rsidP="00A67AF1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</w:pPr>
                            <w:proofErr w:type="spellStart"/>
                            <w:r w:rsidRPr="00A67AF1"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  <w:t>Половинкиной</w:t>
                            </w:r>
                            <w:proofErr w:type="spellEnd"/>
                            <w:r w:rsidRPr="00A67AF1">
                              <w:rPr>
                                <w:b/>
                                <w:sz w:val="44"/>
                                <w:szCs w:val="44"/>
                                <w:lang w:val="ru-RU"/>
                              </w:rPr>
                              <w:t xml:space="preserve"> Надежды Владимировны</w:t>
                            </w: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41.9pt;margin-top:441.2pt;width:493.1pt;height:136.4pt;z-index:25196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" o:allowincell="f" filled="f" fillcolor="white [3212]" stroked="f" strokecolor="#d9cbaa [2894]">
                <v:textbox inset=",7.2pt,,0">
                  <w:txbxContent>
                    <w:p w:rsidR="00955F5D" w:rsidRDefault="00A67AF1" w:rsidP="00A67AF1">
                      <w:pPr>
                        <w:pStyle w:val="1"/>
                        <w:jc w:val="center"/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</w:pPr>
                      <w:r w:rsidRPr="00A67AF1"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  <w:t xml:space="preserve">Индивидуальный план </w:t>
                      </w:r>
                    </w:p>
                    <w:p w:rsidR="00955F5D" w:rsidRDefault="00A67AF1" w:rsidP="00A67AF1">
                      <w:pPr>
                        <w:pStyle w:val="1"/>
                        <w:jc w:val="center"/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</w:pPr>
                      <w:r w:rsidRPr="00A67AF1"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  <w:t>профессионально</w:t>
                      </w:r>
                      <w:r w:rsidR="00955F5D"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  <w:t>го</w:t>
                      </w:r>
                      <w:r w:rsidRPr="00A67AF1"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  <w:t xml:space="preserve"> развития </w:t>
                      </w:r>
                    </w:p>
                    <w:p w:rsidR="00955F5D" w:rsidRDefault="00A67AF1" w:rsidP="00A67AF1">
                      <w:pPr>
                        <w:pStyle w:val="1"/>
                        <w:jc w:val="center"/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</w:pPr>
                      <w:r w:rsidRPr="00A67AF1"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  <w:t xml:space="preserve">учителя информатики </w:t>
                      </w:r>
                    </w:p>
                    <w:p w:rsidR="00D85A4E" w:rsidRPr="00A67AF1" w:rsidRDefault="00A67AF1" w:rsidP="00A67AF1">
                      <w:pPr>
                        <w:pStyle w:val="1"/>
                        <w:jc w:val="center"/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</w:pPr>
                      <w:r w:rsidRPr="00A67AF1">
                        <w:rPr>
                          <w:b/>
                          <w:color w:val="404040" w:themeColor="text1" w:themeTint="BF"/>
                          <w:sz w:val="44"/>
                          <w:szCs w:val="44"/>
                          <w:lang w:val="ru-RU"/>
                        </w:rPr>
                        <w:t>МБОУ Сосновской СОШ № 1</w:t>
                      </w:r>
                    </w:p>
                    <w:p w:rsidR="00A67AF1" w:rsidRPr="00A67AF1" w:rsidRDefault="00A67AF1" w:rsidP="00A67AF1">
                      <w:pPr>
                        <w:jc w:val="center"/>
                        <w:rPr>
                          <w:b/>
                          <w:sz w:val="44"/>
                          <w:szCs w:val="44"/>
                          <w:lang w:val="ru-RU"/>
                        </w:rPr>
                      </w:pPr>
                      <w:proofErr w:type="spellStart"/>
                      <w:r w:rsidRPr="00A67AF1">
                        <w:rPr>
                          <w:b/>
                          <w:sz w:val="44"/>
                          <w:szCs w:val="44"/>
                          <w:lang w:val="ru-RU"/>
                        </w:rPr>
                        <w:t>Половинкиной</w:t>
                      </w:r>
                      <w:proofErr w:type="spellEnd"/>
                      <w:r w:rsidRPr="00A67AF1">
                        <w:rPr>
                          <w:b/>
                          <w:sz w:val="44"/>
                          <w:szCs w:val="44"/>
                          <w:lang w:val="ru-RU"/>
                        </w:rPr>
                        <w:t xml:space="preserve"> Надежды Владимировны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8992" behindDoc="0" locked="0" layoutInCell="0" allowOverlap="1" wp14:anchorId="36340BF2" wp14:editId="05BB2167">
            <wp:simplePos x="0" y="0"/>
            <wp:positionH relativeFrom="page">
              <wp:posOffset>342147</wp:posOffset>
            </wp:positionH>
            <wp:positionV relativeFrom="page">
              <wp:posOffset>9051305</wp:posOffset>
            </wp:positionV>
            <wp:extent cx="6875145" cy="1060450"/>
            <wp:effectExtent l="19050" t="0" r="1905" b="0"/>
            <wp:wrapNone/>
            <wp:docPr id="1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0" allowOverlap="1" wp14:anchorId="3D893D4D" wp14:editId="5501895D">
            <wp:simplePos x="0" y="0"/>
            <wp:positionH relativeFrom="page">
              <wp:posOffset>221305</wp:posOffset>
            </wp:positionH>
            <wp:positionV relativeFrom="page">
              <wp:posOffset>6832319</wp:posOffset>
            </wp:positionV>
            <wp:extent cx="6993890" cy="1561465"/>
            <wp:effectExtent l="19050" t="0" r="0" b="0"/>
            <wp:wrapNone/>
            <wp:docPr id="298" name="Picture 297" descr="borde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1.png"/>
                    <pic:cNvPicPr/>
                  </pic:nvPicPr>
                  <pic:blipFill>
                    <a:blip r:embed="rId8"/>
                    <a:srcRect b="10870"/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15614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488" behindDoc="0" locked="0" layoutInCell="0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6790690</wp:posOffset>
                </wp:positionV>
                <wp:extent cx="6858000" cy="2686050"/>
                <wp:effectExtent l="0" t="0" r="635" b="635"/>
                <wp:wrapNone/>
                <wp:docPr id="4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686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rgbClr val="FEB80A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1DD6D" id="Rectangle 2" o:spid="_x0000_s1026" style="position:absolute;margin-left:27.7pt;margin-top:534.7pt;width:540pt;height:211.5pt;z-index:251544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" o:allowincell="f" fillcolor="white [3212]" stroked="f">
                <v:fill color2="#feb80a" rotate="t" focus="100%" type="gradient"/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9536" behindDoc="0" locked="0" layoutInCell="0" allowOverlap="1" wp14:anchorId="66CAB2CE" wp14:editId="093A67B3">
            <wp:simplePos x="0" y="0"/>
            <wp:positionH relativeFrom="page">
              <wp:posOffset>595866</wp:posOffset>
            </wp:positionH>
            <wp:positionV relativeFrom="page">
              <wp:posOffset>4869534</wp:posOffset>
            </wp:positionV>
            <wp:extent cx="2057400" cy="1219200"/>
            <wp:effectExtent l="19050" t="0" r="0" b="0"/>
            <wp:wrapNone/>
            <wp:docPr id="736" name="Picture 728" descr="clou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219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3392" behindDoc="0" locked="0" layoutInCell="0" allowOverlap="1" wp14:anchorId="20A8EFDB" wp14:editId="0C067662">
            <wp:simplePos x="0" y="0"/>
            <wp:positionH relativeFrom="page">
              <wp:posOffset>5081639</wp:posOffset>
            </wp:positionH>
            <wp:positionV relativeFrom="page">
              <wp:posOffset>4519029</wp:posOffset>
            </wp:positionV>
            <wp:extent cx="2456180" cy="1277620"/>
            <wp:effectExtent l="57150" t="0" r="20320" b="36830"/>
            <wp:wrapNone/>
            <wp:docPr id="737" name="Picture 727" descr="cloud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_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69643">
                      <a:off x="0" y="0"/>
                      <a:ext cx="2456180" cy="12776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842D89">
        <w:rPr>
          <w:noProof/>
          <w:lang w:val="ru-RU" w:eastAsia="ru-RU"/>
        </w:rPr>
        <w:drawing>
          <wp:anchor distT="0" distB="0" distL="114300" distR="114300" simplePos="0" relativeHeight="251674112" behindDoc="0" locked="0" layoutInCell="0" allowOverlap="1" wp14:anchorId="25B25B78" wp14:editId="466BC171">
            <wp:simplePos x="0" y="0"/>
            <wp:positionH relativeFrom="page">
              <wp:posOffset>546100</wp:posOffset>
            </wp:positionH>
            <wp:positionV relativeFrom="page">
              <wp:posOffset>7772400</wp:posOffset>
            </wp:positionV>
            <wp:extent cx="795020" cy="1444625"/>
            <wp:effectExtent l="19050" t="0" r="5080" b="0"/>
            <wp:wrapNone/>
            <wp:docPr id="870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14446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0390" behindDoc="0" locked="0" layoutInCell="0" allowOverlap="1">
                <wp:simplePos x="0" y="0"/>
                <wp:positionH relativeFrom="page">
                  <wp:posOffset>351155</wp:posOffset>
                </wp:positionH>
                <wp:positionV relativeFrom="page">
                  <wp:posOffset>454660</wp:posOffset>
                </wp:positionV>
                <wp:extent cx="6858000" cy="7146290"/>
                <wp:effectExtent l="0" t="0" r="1270" b="0"/>
                <wp:wrapNone/>
                <wp:docPr id="4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71462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CCCFC"/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C470C" id="Rectangle 102" o:spid="_x0000_s1026" style="position:absolute;margin-left:27.65pt;margin-top:35.8pt;width:540pt;height:562.7pt;z-index:2515403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" o:allowincell="f" fillcolor="#7cccfc" stroked="f">
                <v:fill color2="white [3212]" rotate="t" focus="100%" type="gradient"/>
                <w10:wrap anchorx="page" anchory="page"/>
              </v:rect>
            </w:pict>
          </mc:Fallback>
        </mc:AlternateContent>
      </w:r>
      <w:r w:rsidR="0080284D">
        <w:rPr>
          <w:noProof/>
          <w:lang w:val="ru-RU" w:eastAsia="ru-RU"/>
        </w:rPr>
        <w:drawing>
          <wp:anchor distT="0" distB="0" distL="114300" distR="114300" simplePos="0" relativeHeight="251677184" behindDoc="0" locked="0" layoutInCell="0" allowOverlap="1" wp14:anchorId="2EE8E465" wp14:editId="378EB016">
            <wp:simplePos x="0" y="0"/>
            <wp:positionH relativeFrom="page">
              <wp:posOffset>1333500</wp:posOffset>
            </wp:positionH>
            <wp:positionV relativeFrom="page">
              <wp:posOffset>8531225</wp:posOffset>
            </wp:positionV>
            <wp:extent cx="353060" cy="857250"/>
            <wp:effectExtent l="19050" t="0" r="8890" b="0"/>
            <wp:wrapNone/>
            <wp:docPr id="871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572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0" allowOverlap="1">
                <wp:simplePos x="0" y="0"/>
                <wp:positionH relativeFrom="page">
                  <wp:posOffset>721360</wp:posOffset>
                </wp:positionH>
                <wp:positionV relativeFrom="page">
                  <wp:posOffset>732790</wp:posOffset>
                </wp:positionV>
                <wp:extent cx="5135245" cy="4469130"/>
                <wp:effectExtent l="0" t="0" r="1270" b="0"/>
                <wp:wrapNone/>
                <wp:docPr id="4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5245" cy="446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id w:val="1900923677"/>
                              <w:picture/>
                            </w:sdtPr>
                            <w:sdtEndPr/>
                            <w:sdtContent>
                              <w:p w:rsidR="00374D1F" w:rsidRDefault="00374D1F" w:rsidP="00374D1F">
                                <w:pPr>
                                  <w:pStyle w:val="a6"/>
                                </w:pPr>
                                <w:r w:rsidRPr="00D40AB0">
                                  <w:rPr>
                                    <w:lang w:val="ru-RU" w:eastAsia="ru-RU"/>
                                  </w:rPr>
                                  <w:drawing>
                                    <wp:inline distT="0" distB="0" distL="0" distR="0" wp14:anchorId="2EC9D82E" wp14:editId="10772CE3">
                                      <wp:extent cx="3729197" cy="3355558"/>
                                      <wp:effectExtent l="457200" t="476250" r="443230" b="454660"/>
                                      <wp:docPr id="757" name="Picture 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21300000">
                                                <a:off x="0" y="0"/>
                                                <a:ext cx="3729197" cy="33555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>
                                                  <a:shade val="85000"/>
                                                </a:srgbClr>
                                              </a:solidFill>
                                              <a:ln w="1778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127000" dir="5400000" algn="tl" rotWithShape="0">
                                                  <a:srgbClr val="000000">
                                                    <a:alpha val="40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27" type="#_x0000_t202" style="position:absolute;margin-left:56.8pt;margin-top:57.7pt;width:404.35pt;height:351.9pt;z-index:251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" o:allowincell="f" filled="f" fillcolor="white [3212]" stroked="f" strokecolor="white [3212]">
                <v:textbox style="mso-fit-shape-to-text:t" inset=",7.2pt,,7.2pt">
                  <w:txbxContent>
                    <w:sdt>
                      <w:sdtPr>
                        <w:id w:val="1900923677"/>
                        <w:picture/>
                      </w:sdtPr>
                      <w:sdtEndPr/>
                      <w:sdtContent>
                        <w:p w:rsidR="00374D1F" w:rsidRDefault="00374D1F" w:rsidP="00374D1F">
                          <w:pPr>
                            <w:pStyle w:val="a6"/>
                          </w:pPr>
                          <w:r w:rsidRPr="00D40AB0">
                            <w:rPr>
                              <w:lang w:val="ru-RU" w:eastAsia="ru-RU"/>
                            </w:rPr>
                            <w:drawing>
                              <wp:inline distT="0" distB="0" distL="0" distR="0" wp14:anchorId="2EC9D82E" wp14:editId="10772CE3">
                                <wp:extent cx="3729197" cy="3355558"/>
                                <wp:effectExtent l="457200" t="476250" r="443230" b="454660"/>
                                <wp:docPr id="757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1300000">
                                          <a:off x="0" y="0"/>
                                          <a:ext cx="3729197" cy="3355558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shade val="85000"/>
                                          </a:srgbClr>
                                        </a:solidFill>
                                        <a:ln w="177800" cap="sq">
                                          <a:solidFill>
                                            <a:srgbClr val="FFFFFF"/>
                                          </a:solidFill>
                                          <a:miter lim="800000"/>
                                        </a:ln>
                                        <a:effectLst>
                                          <a:outerShdw blurRad="127000" dir="5400000" algn="tl" rotWithShape="0">
                                            <a:srgbClr val="000000">
                                              <a:alpha val="40000"/>
                                            </a:srgbClr>
                                          </a:out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552C8E">
        <w:br w:type="page"/>
      </w:r>
    </w:p>
    <w:p w:rsidR="0078320C" w:rsidRDefault="00E86E58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848704" behindDoc="0" locked="0" layoutInCell="0" allowOverlap="1" wp14:anchorId="5AD14723" wp14:editId="29A2F889">
            <wp:simplePos x="0" y="0"/>
            <wp:positionH relativeFrom="margin">
              <wp:align>center</wp:align>
            </wp:positionH>
            <wp:positionV relativeFrom="page">
              <wp:posOffset>8416733</wp:posOffset>
            </wp:positionV>
            <wp:extent cx="6859270" cy="1656080"/>
            <wp:effectExtent l="0" t="0" r="0" b="1270"/>
            <wp:wrapNone/>
            <wp:docPr id="2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FAA">
        <w:rPr>
          <w:noProof/>
          <w:lang w:val="ru-RU" w:eastAsia="ru-RU"/>
        </w:rPr>
        <w:drawing>
          <wp:anchor distT="0" distB="0" distL="114300" distR="114300" simplePos="0" relativeHeight="251829248" behindDoc="0" locked="0" layoutInCell="0" allowOverlap="1" wp14:anchorId="58F1C8BC" wp14:editId="4EAEC2F7">
            <wp:simplePos x="0" y="0"/>
            <wp:positionH relativeFrom="page">
              <wp:align>center</wp:align>
            </wp:positionH>
            <wp:positionV relativeFrom="page">
              <wp:posOffset>7680960</wp:posOffset>
            </wp:positionV>
            <wp:extent cx="6876302" cy="1746508"/>
            <wp:effectExtent l="19050" t="0" r="748" b="0"/>
            <wp:wrapNone/>
            <wp:docPr id="299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6302" cy="174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320C" w:rsidRPr="0078320C" w:rsidRDefault="0078320C" w:rsidP="0078320C"/>
    <w:p w:rsidR="0078320C" w:rsidRDefault="0078320C"/>
    <w:p w:rsidR="0078320C" w:rsidRPr="0078320C" w:rsidRDefault="0078320C" w:rsidP="0078320C">
      <w:pPr>
        <w:tabs>
          <w:tab w:val="left" w:pos="4136"/>
        </w:tabs>
        <w:jc w:val="center"/>
        <w:rPr>
          <w:b/>
          <w:sz w:val="44"/>
          <w:szCs w:val="44"/>
          <w:lang w:val="ru-RU"/>
        </w:rPr>
      </w:pPr>
      <w:r w:rsidRPr="0078320C">
        <w:rPr>
          <w:b/>
          <w:sz w:val="44"/>
          <w:szCs w:val="44"/>
          <w:lang w:val="ru-RU"/>
        </w:rPr>
        <w:t>Индивидуальная тема самообразования</w:t>
      </w:r>
    </w:p>
    <w:p w:rsidR="0078320C" w:rsidRDefault="0078320C" w:rsidP="0078320C">
      <w:pPr>
        <w:tabs>
          <w:tab w:val="left" w:pos="4136"/>
        </w:tabs>
        <w:jc w:val="center"/>
        <w:rPr>
          <w:b/>
          <w:color w:val="404040" w:themeColor="text1" w:themeTint="BF"/>
          <w:sz w:val="44"/>
          <w:szCs w:val="44"/>
          <w:lang w:val="ru-RU"/>
        </w:rPr>
      </w:pPr>
    </w:p>
    <w:p w:rsidR="0078320C" w:rsidRPr="0078320C" w:rsidRDefault="0078320C" w:rsidP="0078320C">
      <w:pPr>
        <w:tabs>
          <w:tab w:val="left" w:pos="4136"/>
        </w:tabs>
        <w:jc w:val="center"/>
        <w:rPr>
          <w:lang w:val="ru-RU"/>
        </w:rPr>
      </w:pPr>
      <w:r w:rsidRPr="0078320C">
        <w:rPr>
          <w:sz w:val="44"/>
          <w:szCs w:val="44"/>
          <w:lang w:val="ru-RU"/>
        </w:rPr>
        <w:t xml:space="preserve">«Формирование ключевых компетенций </w:t>
      </w:r>
      <w:r>
        <w:rPr>
          <w:sz w:val="44"/>
          <w:szCs w:val="44"/>
          <w:lang w:val="ru-RU"/>
        </w:rPr>
        <w:t xml:space="preserve">у </w:t>
      </w:r>
      <w:r w:rsidRPr="0078320C">
        <w:rPr>
          <w:sz w:val="44"/>
          <w:szCs w:val="44"/>
          <w:lang w:val="ru-RU"/>
        </w:rPr>
        <w:t>обучающихся в современной информационной образовательной среде на уроках информатики с использованием интерактивных средств и методов обучения»</w:t>
      </w:r>
    </w:p>
    <w:p w:rsidR="00552C8E" w:rsidRPr="0078320C" w:rsidRDefault="00552C8E">
      <w:pPr>
        <w:rPr>
          <w:lang w:val="ru-RU"/>
        </w:rPr>
      </w:pPr>
      <w:r w:rsidRPr="0078320C">
        <w:rPr>
          <w:lang w:val="ru-RU"/>
        </w:rPr>
        <w:br w:type="page"/>
      </w:r>
    </w:p>
    <w:p w:rsidR="0078320C" w:rsidRPr="0078320C" w:rsidRDefault="0078320C">
      <w:pPr>
        <w:rPr>
          <w:lang w:val="ru-RU"/>
        </w:rPr>
      </w:pPr>
    </w:p>
    <w:p w:rsidR="0078320C" w:rsidRDefault="0078320C" w:rsidP="0078320C">
      <w:pPr>
        <w:spacing w:after="200" w:line="276" w:lineRule="auto"/>
        <w:rPr>
          <w:b/>
          <w:color w:val="404040" w:themeColor="text1" w:themeTint="BF"/>
          <w:sz w:val="44"/>
          <w:szCs w:val="44"/>
          <w:lang w:val="ru-RU"/>
        </w:rPr>
      </w:pPr>
    </w:p>
    <w:p w:rsidR="0078320C" w:rsidRDefault="00842D89" w:rsidP="0078320C">
      <w:pPr>
        <w:spacing w:after="200" w:line="276" w:lineRule="auto"/>
        <w:rPr>
          <w:sz w:val="44"/>
          <w:szCs w:val="4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50752" behindDoc="0" locked="0" layoutInCell="0" allowOverlap="1" wp14:anchorId="6996DF64" wp14:editId="5C04E29B">
            <wp:simplePos x="0" y="0"/>
            <wp:positionH relativeFrom="page">
              <wp:posOffset>301752</wp:posOffset>
            </wp:positionH>
            <wp:positionV relativeFrom="page">
              <wp:posOffset>7680960</wp:posOffset>
            </wp:positionV>
            <wp:extent cx="7046214" cy="1745741"/>
            <wp:effectExtent l="19050" t="0" r="2286" b="0"/>
            <wp:wrapNone/>
            <wp:docPr id="23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3142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58944" behindDoc="0" locked="0" layoutInCell="0" allowOverlap="1" wp14:anchorId="42764800" wp14:editId="4EB4ECDC">
            <wp:simplePos x="0" y="0"/>
            <wp:positionH relativeFrom="page">
              <wp:posOffset>357378</wp:posOffset>
            </wp:positionH>
            <wp:positionV relativeFrom="page">
              <wp:posOffset>8385048</wp:posOffset>
            </wp:positionV>
            <wp:extent cx="6848348" cy="1124585"/>
            <wp:effectExtent l="19050" t="0" r="0" b="0"/>
            <wp:wrapNone/>
            <wp:docPr id="24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8348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FC4">
        <w:rPr>
          <w:noProof/>
          <w:lang w:val="ru-RU" w:eastAsia="ru-RU"/>
        </w:rPr>
        <w:drawing>
          <wp:anchor distT="0" distB="0" distL="114300" distR="114300" simplePos="0" relativeHeight="251948032" behindDoc="0" locked="0" layoutInCell="0" allowOverlap="1" wp14:anchorId="0DEF8AFE" wp14:editId="39B3E84C">
            <wp:simplePos x="0" y="0"/>
            <wp:positionH relativeFrom="page">
              <wp:posOffset>5353050</wp:posOffset>
            </wp:positionH>
            <wp:positionV relativeFrom="page">
              <wp:posOffset>8205682</wp:posOffset>
            </wp:positionV>
            <wp:extent cx="400050" cy="963295"/>
            <wp:effectExtent l="0" t="0" r="0" b="0"/>
            <wp:wrapNone/>
            <wp:docPr id="660" name="Picture 659" descr="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632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B4FC4">
        <w:rPr>
          <w:noProof/>
          <w:lang w:val="ru-RU" w:eastAsia="ru-RU"/>
        </w:rPr>
        <w:drawing>
          <wp:anchor distT="0" distB="0" distL="114300" distR="114300" simplePos="0" relativeHeight="251947008" behindDoc="0" locked="0" layoutInCell="0" allowOverlap="1" wp14:anchorId="45E38406" wp14:editId="444CC0E8">
            <wp:simplePos x="0" y="0"/>
            <wp:positionH relativeFrom="page">
              <wp:posOffset>6210300</wp:posOffset>
            </wp:positionH>
            <wp:positionV relativeFrom="page">
              <wp:posOffset>7677150</wp:posOffset>
            </wp:positionV>
            <wp:extent cx="678180" cy="1284605"/>
            <wp:effectExtent l="19050" t="0" r="7620" b="0"/>
            <wp:wrapNone/>
            <wp:docPr id="659" name="Picture 658" descr="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12846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8320C">
        <w:rPr>
          <w:b/>
          <w:color w:val="404040" w:themeColor="text1" w:themeTint="BF"/>
          <w:sz w:val="44"/>
          <w:szCs w:val="44"/>
          <w:lang w:val="ru-RU"/>
        </w:rPr>
        <w:t xml:space="preserve">Цель: </w:t>
      </w:r>
      <w:r w:rsidR="0078320C" w:rsidRPr="0078320C">
        <w:rPr>
          <w:sz w:val="44"/>
          <w:szCs w:val="44"/>
          <w:lang w:val="ru-RU"/>
        </w:rPr>
        <w:t xml:space="preserve">Повышение эффективности обучения информатики и ИКТ за счёт формирования ключевых компетенций </w:t>
      </w:r>
      <w:r w:rsidR="0078320C">
        <w:rPr>
          <w:sz w:val="44"/>
          <w:szCs w:val="44"/>
          <w:lang w:val="ru-RU"/>
        </w:rPr>
        <w:t xml:space="preserve">у </w:t>
      </w:r>
      <w:r w:rsidR="0078320C" w:rsidRPr="0078320C">
        <w:rPr>
          <w:sz w:val="44"/>
          <w:szCs w:val="44"/>
          <w:lang w:val="ru-RU"/>
        </w:rPr>
        <w:t>учащихся на уроках</w:t>
      </w:r>
      <w:r w:rsidR="0078320C">
        <w:rPr>
          <w:sz w:val="44"/>
          <w:szCs w:val="44"/>
          <w:lang w:val="ru-RU"/>
        </w:rPr>
        <w:t xml:space="preserve"> с использованием интерактивных средств и методов обучения.</w:t>
      </w:r>
    </w:p>
    <w:p w:rsidR="0078320C" w:rsidRPr="00573A26" w:rsidRDefault="0078320C" w:rsidP="0078320C">
      <w:pPr>
        <w:spacing w:after="200" w:line="276" w:lineRule="auto"/>
        <w:rPr>
          <w:b/>
          <w:sz w:val="44"/>
          <w:szCs w:val="44"/>
          <w:lang w:val="ru-RU"/>
        </w:rPr>
      </w:pPr>
      <w:r w:rsidRPr="00573A26">
        <w:rPr>
          <w:b/>
          <w:sz w:val="44"/>
          <w:szCs w:val="44"/>
          <w:lang w:val="ru-RU"/>
        </w:rPr>
        <w:t xml:space="preserve">Задачи: </w:t>
      </w:r>
    </w:p>
    <w:p w:rsidR="00B75A7C" w:rsidRPr="00AE3116" w:rsidRDefault="00AE3116" w:rsidP="0057147E">
      <w:pPr>
        <w:numPr>
          <w:ilvl w:val="0"/>
          <w:numId w:val="3"/>
        </w:numPr>
        <w:shd w:val="clear" w:color="auto" w:fill="D6F2CC"/>
        <w:spacing w:before="100" w:beforeAutospacing="1" w:after="100" w:afterAutospacing="1"/>
        <w:rPr>
          <w:rFonts w:eastAsia="Times New Roman" w:cs="Times New Roman"/>
          <w:sz w:val="28"/>
          <w:szCs w:val="28"/>
          <w:lang w:val="ru-RU" w:eastAsia="ru-RU"/>
        </w:rPr>
      </w:pPr>
      <w:r w:rsidRPr="00AE3116">
        <w:rPr>
          <w:rFonts w:eastAsia="Times New Roman" w:cs="Times New Roman"/>
          <w:sz w:val="28"/>
          <w:szCs w:val="28"/>
          <w:lang w:val="ru-RU" w:eastAsia="ru-RU"/>
        </w:rPr>
        <w:t xml:space="preserve">Поиск интерактивных средств и </w:t>
      </w:r>
      <w:r w:rsidR="00B75A7C" w:rsidRPr="00AE3116">
        <w:rPr>
          <w:rFonts w:eastAsia="Times New Roman" w:cs="Times New Roman"/>
          <w:sz w:val="28"/>
          <w:szCs w:val="28"/>
          <w:lang w:val="ru-RU" w:eastAsia="ru-RU"/>
        </w:rPr>
        <w:t>методов, приемов урочной деятельности, способствующих формированию компетентности учащихся</w:t>
      </w:r>
    </w:p>
    <w:p w:rsidR="00B75A7C" w:rsidRPr="00AE3116" w:rsidRDefault="00B75A7C" w:rsidP="0057147E">
      <w:pPr>
        <w:numPr>
          <w:ilvl w:val="0"/>
          <w:numId w:val="3"/>
        </w:numPr>
        <w:shd w:val="clear" w:color="auto" w:fill="D6F2CC"/>
        <w:spacing w:before="100" w:beforeAutospacing="1" w:after="100" w:afterAutospacing="1"/>
        <w:rPr>
          <w:rFonts w:eastAsia="Times New Roman" w:cs="Times New Roman"/>
          <w:sz w:val="28"/>
          <w:szCs w:val="28"/>
          <w:lang w:val="ru-RU" w:eastAsia="ru-RU"/>
        </w:rPr>
      </w:pPr>
      <w:r w:rsidRPr="00AE3116">
        <w:rPr>
          <w:rFonts w:eastAsia="Times New Roman" w:cs="Times New Roman"/>
          <w:sz w:val="28"/>
          <w:szCs w:val="28"/>
          <w:lang w:val="ru-RU" w:eastAsia="ru-RU"/>
        </w:rPr>
        <w:t>Развивать познавательный интерес учащихся в урочное и внеурочное время</w:t>
      </w:r>
    </w:p>
    <w:p w:rsidR="00B75A7C" w:rsidRPr="00AE3116" w:rsidRDefault="00B75A7C" w:rsidP="0057147E">
      <w:pPr>
        <w:numPr>
          <w:ilvl w:val="0"/>
          <w:numId w:val="3"/>
        </w:numPr>
        <w:shd w:val="clear" w:color="auto" w:fill="D6F2CC"/>
        <w:spacing w:before="100" w:beforeAutospacing="1" w:after="100" w:afterAutospacing="1"/>
        <w:rPr>
          <w:rFonts w:eastAsia="Times New Roman" w:cs="Times New Roman"/>
          <w:sz w:val="28"/>
          <w:szCs w:val="28"/>
          <w:lang w:val="ru-RU" w:eastAsia="ru-RU"/>
        </w:rPr>
      </w:pPr>
      <w:r w:rsidRPr="00AE3116">
        <w:rPr>
          <w:rFonts w:eastAsia="Times New Roman" w:cs="Times New Roman"/>
          <w:sz w:val="28"/>
          <w:szCs w:val="28"/>
          <w:lang w:val="ru-RU" w:eastAsia="ru-RU"/>
        </w:rPr>
        <w:t>Формировать информационную культуру школьников на уроках информатики</w:t>
      </w:r>
    </w:p>
    <w:p w:rsidR="00994CFB" w:rsidRPr="00AE3116" w:rsidRDefault="00AE3116" w:rsidP="00994CFB">
      <w:pPr>
        <w:pStyle w:val="c24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AE3116">
        <w:rPr>
          <w:rStyle w:val="c32"/>
          <w:rFonts w:asciiTheme="minorHAnsi" w:hAnsiTheme="minorHAnsi"/>
          <w:color w:val="000000"/>
          <w:sz w:val="28"/>
          <w:szCs w:val="28"/>
        </w:rPr>
        <w:t>И</w:t>
      </w:r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>зучить современную литературу по теме самообразования;</w:t>
      </w:r>
    </w:p>
    <w:p w:rsidR="00994CFB" w:rsidRPr="00AE3116" w:rsidRDefault="00AE3116" w:rsidP="00994CFB">
      <w:pPr>
        <w:pStyle w:val="c24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AE3116">
        <w:rPr>
          <w:rStyle w:val="c32"/>
          <w:rFonts w:asciiTheme="minorHAnsi" w:hAnsiTheme="minorHAnsi"/>
          <w:color w:val="000000"/>
          <w:sz w:val="28"/>
          <w:szCs w:val="28"/>
        </w:rPr>
        <w:t>О</w:t>
      </w:r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 xml:space="preserve">знакомиться с инновационными методами </w:t>
      </w:r>
      <w:proofErr w:type="gramStart"/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>преподавания  </w:t>
      </w:r>
      <w:r w:rsidRPr="00AE3116">
        <w:rPr>
          <w:rStyle w:val="c32"/>
          <w:rFonts w:asciiTheme="minorHAnsi" w:hAnsiTheme="minorHAnsi"/>
          <w:color w:val="000000"/>
          <w:sz w:val="28"/>
          <w:szCs w:val="28"/>
        </w:rPr>
        <w:t>информатики</w:t>
      </w:r>
      <w:proofErr w:type="gramEnd"/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 xml:space="preserve"> учителями школы, района, региона, страны;</w:t>
      </w:r>
    </w:p>
    <w:p w:rsidR="00994CFB" w:rsidRPr="00AE3116" w:rsidRDefault="00AE3116" w:rsidP="00994CFB">
      <w:pPr>
        <w:pStyle w:val="c24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AE3116">
        <w:rPr>
          <w:rStyle w:val="c32"/>
          <w:rFonts w:asciiTheme="minorHAnsi" w:hAnsiTheme="minorHAnsi"/>
          <w:color w:val="000000"/>
          <w:sz w:val="28"/>
          <w:szCs w:val="28"/>
        </w:rPr>
        <w:t>П</w:t>
      </w:r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>овысить интерес учащихся к информационным технологиям, развить творческие способности, логическое мышление;</w:t>
      </w:r>
    </w:p>
    <w:p w:rsidR="00994CFB" w:rsidRPr="00AE3116" w:rsidRDefault="00AE3116" w:rsidP="00994CFB">
      <w:pPr>
        <w:pStyle w:val="c24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AE3116">
        <w:rPr>
          <w:rStyle w:val="c32"/>
          <w:rFonts w:asciiTheme="minorHAnsi" w:hAnsiTheme="minorHAnsi"/>
          <w:color w:val="000000"/>
          <w:sz w:val="28"/>
          <w:szCs w:val="28"/>
        </w:rPr>
        <w:t>О</w:t>
      </w:r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>беспечить внедрение современных инновационных технологий для активизации самопроверки и самоанализа учащихся;</w:t>
      </w:r>
    </w:p>
    <w:p w:rsidR="00994CFB" w:rsidRPr="00AE3116" w:rsidRDefault="00AE3116" w:rsidP="00994CFB">
      <w:pPr>
        <w:pStyle w:val="c24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AE3116">
        <w:rPr>
          <w:rStyle w:val="c32"/>
          <w:rFonts w:asciiTheme="minorHAnsi" w:hAnsiTheme="minorHAnsi"/>
          <w:color w:val="000000"/>
          <w:sz w:val="28"/>
          <w:szCs w:val="28"/>
        </w:rPr>
        <w:t> Д</w:t>
      </w:r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>иагностика склонностей и познавательных интересов, познавательных мотивов обучающихся;</w:t>
      </w:r>
    </w:p>
    <w:p w:rsidR="00994CFB" w:rsidRPr="00AE3116" w:rsidRDefault="00AE3116" w:rsidP="00994CFB">
      <w:pPr>
        <w:pStyle w:val="c24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AE3116">
        <w:rPr>
          <w:rStyle w:val="c32"/>
          <w:rFonts w:asciiTheme="minorHAnsi" w:hAnsiTheme="minorHAnsi"/>
          <w:color w:val="000000"/>
          <w:sz w:val="28"/>
          <w:szCs w:val="28"/>
        </w:rPr>
        <w:t>С</w:t>
      </w:r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>оздать условия для развития самостоятельной деятельности учащихся в    процессе обучения    </w:t>
      </w:r>
      <w:r w:rsidRPr="00AE3116">
        <w:rPr>
          <w:rStyle w:val="c32"/>
          <w:rFonts w:asciiTheme="minorHAnsi" w:hAnsiTheme="minorHAnsi"/>
          <w:color w:val="000000"/>
          <w:sz w:val="28"/>
          <w:szCs w:val="28"/>
        </w:rPr>
        <w:t>информатики</w:t>
      </w:r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>;</w:t>
      </w:r>
    </w:p>
    <w:p w:rsidR="00994CFB" w:rsidRPr="00AE3116" w:rsidRDefault="00AE3116" w:rsidP="00994CFB">
      <w:pPr>
        <w:pStyle w:val="c24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="Arial"/>
          <w:color w:val="000000"/>
          <w:sz w:val="28"/>
          <w:szCs w:val="28"/>
        </w:rPr>
      </w:pPr>
      <w:r w:rsidRPr="00AE3116">
        <w:rPr>
          <w:rStyle w:val="c32"/>
          <w:rFonts w:asciiTheme="minorHAnsi" w:hAnsiTheme="minorHAnsi"/>
          <w:color w:val="000000"/>
          <w:sz w:val="28"/>
          <w:szCs w:val="28"/>
        </w:rPr>
        <w:t xml:space="preserve"> С</w:t>
      </w:r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 xml:space="preserve">оздать условия </w:t>
      </w:r>
      <w:proofErr w:type="gramStart"/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>для  интеллектуального</w:t>
      </w:r>
      <w:proofErr w:type="gramEnd"/>
      <w:r w:rsidR="00994CFB" w:rsidRPr="00AE3116">
        <w:rPr>
          <w:rStyle w:val="c32"/>
          <w:rFonts w:asciiTheme="minorHAnsi" w:hAnsiTheme="minorHAnsi"/>
          <w:color w:val="000000"/>
          <w:sz w:val="28"/>
          <w:szCs w:val="28"/>
        </w:rPr>
        <w:t>, нравственного, духовного развития детей.</w:t>
      </w:r>
    </w:p>
    <w:p w:rsidR="0078320C" w:rsidRPr="00AE3116" w:rsidRDefault="0078320C" w:rsidP="00B75A7C">
      <w:pPr>
        <w:rPr>
          <w:sz w:val="28"/>
          <w:szCs w:val="28"/>
          <w:lang w:val="ru-RU"/>
        </w:rPr>
      </w:pPr>
    </w:p>
    <w:p w:rsidR="0078320C" w:rsidRPr="00AE3116" w:rsidRDefault="0078320C" w:rsidP="0078320C">
      <w:pPr>
        <w:spacing w:after="200" w:line="276" w:lineRule="auto"/>
        <w:rPr>
          <w:sz w:val="28"/>
          <w:szCs w:val="28"/>
          <w:lang w:val="ru-RU"/>
        </w:rPr>
      </w:pPr>
    </w:p>
    <w:p w:rsidR="0078320C" w:rsidRPr="0078320C" w:rsidRDefault="0078320C" w:rsidP="0078320C">
      <w:pPr>
        <w:spacing w:after="200" w:line="276" w:lineRule="auto"/>
        <w:rPr>
          <w:lang w:val="ru-RU"/>
        </w:rPr>
      </w:pPr>
    </w:p>
    <w:p w:rsidR="007F42C4" w:rsidRPr="0078320C" w:rsidRDefault="00842D89" w:rsidP="007F42C4">
      <w:pPr>
        <w:spacing w:after="200" w:line="276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73280" behindDoc="0" locked="0" layoutInCell="0" allowOverlap="1" wp14:anchorId="778E3829" wp14:editId="260D6EF0">
            <wp:simplePos x="0" y="0"/>
            <wp:positionH relativeFrom="page">
              <wp:posOffset>292608</wp:posOffset>
            </wp:positionH>
            <wp:positionV relativeFrom="page">
              <wp:posOffset>7680960</wp:posOffset>
            </wp:positionV>
            <wp:extent cx="7052818" cy="1745106"/>
            <wp:effectExtent l="19050" t="0" r="0" b="0"/>
            <wp:wrapNone/>
            <wp:docPr id="171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9742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93B">
        <w:rPr>
          <w:noProof/>
          <w:lang w:val="ru-RU" w:eastAsia="ru-RU"/>
        </w:rPr>
        <w:drawing>
          <wp:anchor distT="0" distB="0" distL="114300" distR="114300" simplePos="0" relativeHeight="251957248" behindDoc="0" locked="0" layoutInCell="0" allowOverlap="1">
            <wp:simplePos x="0" y="0"/>
            <wp:positionH relativeFrom="page">
              <wp:posOffset>704850</wp:posOffset>
            </wp:positionH>
            <wp:positionV relativeFrom="page">
              <wp:posOffset>7315200</wp:posOffset>
            </wp:positionV>
            <wp:extent cx="1009650" cy="1845945"/>
            <wp:effectExtent l="19050" t="0" r="0" b="0"/>
            <wp:wrapNone/>
            <wp:docPr id="658" name="Picture 657" descr="tre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_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8459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7F42C4">
        <w:rPr>
          <w:noProof/>
          <w:lang w:val="ru-RU" w:eastAsia="ru-RU"/>
        </w:rPr>
        <w:drawing>
          <wp:anchor distT="0" distB="0" distL="114300" distR="114300" simplePos="0" relativeHeight="251880448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8248015</wp:posOffset>
            </wp:positionV>
            <wp:extent cx="6849110" cy="1259840"/>
            <wp:effectExtent l="19050" t="0" r="8890" b="0"/>
            <wp:wrapNone/>
            <wp:docPr id="17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2C4" w:rsidRPr="0078320C">
        <w:rPr>
          <w:lang w:val="ru-RU"/>
        </w:rPr>
        <w:br w:type="page"/>
      </w:r>
      <w:r w:rsidR="006A7F43">
        <w:rPr>
          <w:noProof/>
          <w:lang w:val="ru-RU" w:eastAsia="ru-RU"/>
        </w:rPr>
        <w:drawing>
          <wp:anchor distT="0" distB="0" distL="114300" distR="114300" simplePos="0" relativeHeight="251974656" behindDoc="0" locked="0" layoutInCell="0" allowOverlap="1" wp14:anchorId="5E853282" wp14:editId="36EF7F84">
            <wp:simplePos x="0" y="0"/>
            <wp:positionH relativeFrom="page">
              <wp:posOffset>347980</wp:posOffset>
            </wp:positionH>
            <wp:positionV relativeFrom="page">
              <wp:posOffset>8321040</wp:posOffset>
            </wp:positionV>
            <wp:extent cx="6866255" cy="1178560"/>
            <wp:effectExtent l="19050" t="0" r="0" b="0"/>
            <wp:wrapNone/>
            <wp:docPr id="652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F43">
        <w:rPr>
          <w:noProof/>
          <w:lang w:val="ru-RU" w:eastAsia="ru-RU"/>
        </w:rPr>
        <w:drawing>
          <wp:anchor distT="0" distB="0" distL="114300" distR="114300" simplePos="0" relativeHeight="251923456" behindDoc="0" locked="0" layoutInCell="0" allowOverlap="1" wp14:anchorId="1CFBC013" wp14:editId="01045992">
            <wp:simplePos x="0" y="0"/>
            <wp:positionH relativeFrom="page">
              <wp:posOffset>348234</wp:posOffset>
            </wp:positionH>
            <wp:positionV relativeFrom="page">
              <wp:posOffset>7680960</wp:posOffset>
            </wp:positionV>
            <wp:extent cx="6866382" cy="1744472"/>
            <wp:effectExtent l="19050" t="0" r="0" b="0"/>
            <wp:wrapNone/>
            <wp:docPr id="166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5883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FC4">
        <w:rPr>
          <w:noProof/>
          <w:lang w:val="ru-RU" w:eastAsia="ru-RU"/>
        </w:rPr>
        <w:drawing>
          <wp:anchor distT="0" distB="0" distL="114300" distR="114300" simplePos="0" relativeHeight="251973632" behindDoc="0" locked="0" layoutInCell="0" allowOverlap="1" wp14:anchorId="1EECE027" wp14:editId="005FEECC">
            <wp:simplePos x="0" y="0"/>
            <wp:positionH relativeFrom="page">
              <wp:posOffset>5797550</wp:posOffset>
            </wp:positionH>
            <wp:positionV relativeFrom="page">
              <wp:posOffset>6976437</wp:posOffset>
            </wp:positionV>
            <wp:extent cx="1179830" cy="1981200"/>
            <wp:effectExtent l="0" t="0" r="153670" b="76200"/>
            <wp:wrapNone/>
            <wp:docPr id="657" name="Picture 656" descr="palmtre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tree_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728591">
                      <a:off x="0" y="0"/>
                      <a:ext cx="1179830" cy="19812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7F42C4" w:rsidRPr="0057147E" w:rsidRDefault="0057147E" w:rsidP="0057147E">
      <w:pPr>
        <w:pStyle w:val="ac"/>
        <w:numPr>
          <w:ilvl w:val="1"/>
          <w:numId w:val="3"/>
        </w:numPr>
        <w:spacing w:after="200" w:line="276" w:lineRule="auto"/>
        <w:rPr>
          <w:b/>
          <w:sz w:val="44"/>
          <w:szCs w:val="44"/>
        </w:rPr>
      </w:pPr>
      <w:r w:rsidRPr="0057147E">
        <w:rPr>
          <w:b/>
          <w:sz w:val="44"/>
          <w:szCs w:val="44"/>
          <w:lang w:val="ru-RU"/>
        </w:rPr>
        <w:lastRenderedPageBreak/>
        <w:t>Изучение психолого-педагогической литературы.</w:t>
      </w:r>
    </w:p>
    <w:p w:rsidR="0057147E" w:rsidRPr="0057147E" w:rsidRDefault="0057147E" w:rsidP="0057147E">
      <w:pPr>
        <w:pStyle w:val="ac"/>
        <w:spacing w:after="200" w:line="276" w:lineRule="auto"/>
        <w:ind w:left="1800"/>
        <w:rPr>
          <w:b/>
          <w:sz w:val="44"/>
          <w:szCs w:val="44"/>
        </w:rPr>
      </w:pPr>
      <w:r w:rsidRPr="0057147E">
        <w:rPr>
          <w:b/>
          <w:sz w:val="44"/>
          <w:szCs w:val="44"/>
          <w:lang w:val="ru-RU"/>
        </w:rPr>
        <w:t>Совершенствование психолого-педагогического мастерства</w:t>
      </w:r>
    </w:p>
    <w:p w:rsidR="007F42C4" w:rsidRPr="0078320C" w:rsidRDefault="007F42C4" w:rsidP="007F42C4">
      <w:pPr>
        <w:rPr>
          <w:lang w:val="ru-RU"/>
        </w:rPr>
      </w:pPr>
    </w:p>
    <w:p w:rsidR="00625B80" w:rsidRPr="00573A26" w:rsidRDefault="00625B80" w:rsidP="00625B80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proofErr w:type="spellStart"/>
      <w:r w:rsidRPr="00573A26">
        <w:rPr>
          <w:sz w:val="28"/>
          <w:szCs w:val="28"/>
        </w:rPr>
        <w:t>Изучить</w:t>
      </w:r>
      <w:proofErr w:type="spellEnd"/>
      <w:r w:rsidRPr="00573A26">
        <w:rPr>
          <w:b/>
          <w:sz w:val="28"/>
          <w:szCs w:val="28"/>
        </w:rPr>
        <w:t>:</w:t>
      </w:r>
    </w:p>
    <w:p w:rsidR="00625B80" w:rsidRPr="00573A26" w:rsidRDefault="00625B80" w:rsidP="00625B80">
      <w:pPr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proofErr w:type="gramStart"/>
      <w:r w:rsidRPr="00573A26">
        <w:rPr>
          <w:sz w:val="28"/>
          <w:szCs w:val="28"/>
          <w:lang w:val="ru-RU"/>
        </w:rPr>
        <w:t>книгу  Л.М.</w:t>
      </w:r>
      <w:proofErr w:type="gramEnd"/>
      <w:r w:rsidRPr="00573A26">
        <w:rPr>
          <w:sz w:val="28"/>
          <w:szCs w:val="28"/>
          <w:lang w:val="ru-RU"/>
        </w:rPr>
        <w:t xml:space="preserve"> Фридмана « Педагогический опыт глазами              психолога»;</w:t>
      </w:r>
    </w:p>
    <w:p w:rsidR="00625B80" w:rsidRPr="00573A26" w:rsidRDefault="00625B80" w:rsidP="00625B80">
      <w:pPr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proofErr w:type="spellStart"/>
      <w:r w:rsidRPr="00573A26">
        <w:rPr>
          <w:sz w:val="28"/>
          <w:szCs w:val="28"/>
          <w:lang w:val="ru-RU"/>
        </w:rPr>
        <w:t>Ю.П.Азаров</w:t>
      </w:r>
      <w:proofErr w:type="spellEnd"/>
      <w:r w:rsidRPr="00573A26">
        <w:rPr>
          <w:sz w:val="28"/>
          <w:szCs w:val="28"/>
          <w:lang w:val="ru-RU"/>
        </w:rPr>
        <w:t xml:space="preserve"> </w:t>
      </w:r>
      <w:proofErr w:type="gramStart"/>
      <w:r w:rsidRPr="00573A26">
        <w:rPr>
          <w:sz w:val="28"/>
          <w:szCs w:val="28"/>
          <w:lang w:val="ru-RU"/>
        </w:rPr>
        <w:t>« Радость</w:t>
      </w:r>
      <w:proofErr w:type="gramEnd"/>
      <w:r w:rsidRPr="00573A26">
        <w:rPr>
          <w:sz w:val="28"/>
          <w:szCs w:val="28"/>
          <w:lang w:val="ru-RU"/>
        </w:rPr>
        <w:t xml:space="preserve"> учить и учиться», Москва, 1989г.</w:t>
      </w:r>
    </w:p>
    <w:p w:rsidR="00625B80" w:rsidRPr="00573A26" w:rsidRDefault="00625B80" w:rsidP="00625B80">
      <w:pPr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573A26">
        <w:rPr>
          <w:sz w:val="28"/>
          <w:szCs w:val="28"/>
          <w:lang w:val="ru-RU"/>
        </w:rPr>
        <w:t xml:space="preserve">Основы педагогического мастерства. Под ред. </w:t>
      </w:r>
      <w:proofErr w:type="spellStart"/>
      <w:r w:rsidRPr="00573A26">
        <w:rPr>
          <w:sz w:val="28"/>
          <w:szCs w:val="28"/>
          <w:lang w:val="ru-RU"/>
        </w:rPr>
        <w:t>И.А.Зязюна</w:t>
      </w:r>
      <w:proofErr w:type="spellEnd"/>
      <w:r w:rsidRPr="00573A26">
        <w:rPr>
          <w:sz w:val="28"/>
          <w:szCs w:val="28"/>
          <w:lang w:val="ru-RU"/>
        </w:rPr>
        <w:t>, М.1989г.</w:t>
      </w:r>
    </w:p>
    <w:p w:rsidR="00625B80" w:rsidRPr="00573A26" w:rsidRDefault="00625B80" w:rsidP="00625B80">
      <w:pPr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573A26">
        <w:rPr>
          <w:sz w:val="28"/>
          <w:szCs w:val="28"/>
          <w:lang w:val="ru-RU"/>
        </w:rPr>
        <w:t xml:space="preserve">Психологическое самообразование. Под ред. </w:t>
      </w:r>
      <w:proofErr w:type="spellStart"/>
      <w:r w:rsidRPr="00573A26">
        <w:rPr>
          <w:sz w:val="28"/>
          <w:szCs w:val="28"/>
          <w:lang w:val="ru-RU"/>
        </w:rPr>
        <w:t>А.М.Матюшкина</w:t>
      </w:r>
      <w:proofErr w:type="spellEnd"/>
      <w:r w:rsidRPr="00573A26">
        <w:rPr>
          <w:sz w:val="28"/>
          <w:szCs w:val="28"/>
          <w:lang w:val="ru-RU"/>
        </w:rPr>
        <w:t xml:space="preserve">. М., «Школа-Пресс», </w:t>
      </w:r>
      <w:smartTag w:uri="urn:schemas-microsoft-com:office:smarttags" w:element="metricconverter">
        <w:smartTagPr>
          <w:attr w:name="ProductID" w:val="1992 г"/>
        </w:smartTagPr>
        <w:r w:rsidRPr="00573A26">
          <w:rPr>
            <w:sz w:val="28"/>
            <w:szCs w:val="28"/>
            <w:lang w:val="ru-RU"/>
          </w:rPr>
          <w:t>1992 г</w:t>
        </w:r>
      </w:smartTag>
      <w:r w:rsidRPr="00573A26">
        <w:rPr>
          <w:sz w:val="28"/>
          <w:szCs w:val="28"/>
          <w:lang w:val="ru-RU"/>
        </w:rPr>
        <w:t>.</w:t>
      </w:r>
    </w:p>
    <w:p w:rsidR="00625B80" w:rsidRPr="00573A26" w:rsidRDefault="00625B80" w:rsidP="00625B80">
      <w:pPr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573A26">
        <w:rPr>
          <w:sz w:val="28"/>
          <w:szCs w:val="28"/>
          <w:lang w:val="ru-RU"/>
        </w:rPr>
        <w:t>Индивидуальные особенности ученика и их оценка: Методические рекомендации/</w:t>
      </w:r>
      <w:proofErr w:type="spellStart"/>
      <w:r w:rsidRPr="00573A26">
        <w:rPr>
          <w:sz w:val="28"/>
          <w:szCs w:val="28"/>
          <w:lang w:val="ru-RU"/>
        </w:rPr>
        <w:t>Калинингр</w:t>
      </w:r>
      <w:proofErr w:type="spellEnd"/>
      <w:r w:rsidRPr="00573A26">
        <w:rPr>
          <w:sz w:val="28"/>
          <w:szCs w:val="28"/>
          <w:lang w:val="ru-RU"/>
        </w:rPr>
        <w:t xml:space="preserve">. Ун-т; Сост. Л.В. </w:t>
      </w:r>
      <w:proofErr w:type="spellStart"/>
      <w:r w:rsidRPr="00573A26">
        <w:rPr>
          <w:sz w:val="28"/>
          <w:szCs w:val="28"/>
          <w:lang w:val="ru-RU"/>
        </w:rPr>
        <w:t>Сгурская</w:t>
      </w:r>
      <w:proofErr w:type="spellEnd"/>
      <w:r w:rsidRPr="00573A26">
        <w:rPr>
          <w:sz w:val="28"/>
          <w:szCs w:val="28"/>
          <w:lang w:val="ru-RU"/>
        </w:rPr>
        <w:t>. – Калининград,1997. -20с.</w:t>
      </w:r>
    </w:p>
    <w:p w:rsidR="00625B80" w:rsidRPr="00573A26" w:rsidRDefault="00FB77D8" w:rsidP="00625B80">
      <w:pPr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573A26">
        <w:rPr>
          <w:sz w:val="28"/>
          <w:szCs w:val="28"/>
          <w:lang w:val="ru-RU"/>
        </w:rPr>
        <w:t xml:space="preserve">Гребенюк О.С., Гребенюк Т.Б. Основы педагогики индивидуальности: Учебное пособие. – Калининград: Янтарный сказ, </w:t>
      </w:r>
      <w:proofErr w:type="gramStart"/>
      <w:r w:rsidRPr="00573A26">
        <w:rPr>
          <w:sz w:val="28"/>
          <w:szCs w:val="28"/>
          <w:lang w:val="ru-RU"/>
        </w:rPr>
        <w:t>2000.-</w:t>
      </w:r>
      <w:proofErr w:type="gramEnd"/>
      <w:r w:rsidRPr="00573A26">
        <w:rPr>
          <w:sz w:val="28"/>
          <w:szCs w:val="28"/>
          <w:lang w:val="ru-RU"/>
        </w:rPr>
        <w:t xml:space="preserve"> 572с.</w:t>
      </w:r>
    </w:p>
    <w:p w:rsidR="00B519F1" w:rsidRPr="00573A26" w:rsidRDefault="00B519F1" w:rsidP="00B519F1">
      <w:pPr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573A26">
        <w:rPr>
          <w:sz w:val="28"/>
          <w:szCs w:val="28"/>
          <w:lang w:val="ru-RU"/>
        </w:rPr>
        <w:t xml:space="preserve">Дружинин В.Н. Психология общих способностей – </w:t>
      </w:r>
      <w:proofErr w:type="gramStart"/>
      <w:r w:rsidRPr="00573A26">
        <w:rPr>
          <w:sz w:val="28"/>
          <w:szCs w:val="28"/>
          <w:lang w:val="ru-RU"/>
        </w:rPr>
        <w:t>СПб.:</w:t>
      </w:r>
      <w:proofErr w:type="gramEnd"/>
      <w:r w:rsidRPr="00573A26">
        <w:rPr>
          <w:sz w:val="28"/>
          <w:szCs w:val="28"/>
          <w:lang w:val="ru-RU"/>
        </w:rPr>
        <w:t xml:space="preserve"> Издательство «Питер», 1999.-368с.: (Серия «Мастера психологии»)</w:t>
      </w:r>
    </w:p>
    <w:p w:rsidR="00625B80" w:rsidRPr="00573A26" w:rsidRDefault="00625B80" w:rsidP="00625B80">
      <w:pPr>
        <w:spacing w:line="360" w:lineRule="auto"/>
        <w:ind w:left="1080" w:hanging="654"/>
        <w:rPr>
          <w:sz w:val="28"/>
          <w:szCs w:val="28"/>
          <w:lang w:val="ru-RU"/>
        </w:rPr>
      </w:pPr>
      <w:r w:rsidRPr="00573A26">
        <w:rPr>
          <w:sz w:val="28"/>
          <w:szCs w:val="28"/>
          <w:lang w:val="ru-RU"/>
        </w:rPr>
        <w:t xml:space="preserve">2.  Принимать участие: </w:t>
      </w:r>
    </w:p>
    <w:p w:rsidR="00625B80" w:rsidRPr="00573A26" w:rsidRDefault="00625B80" w:rsidP="00625B80">
      <w:pPr>
        <w:numPr>
          <w:ilvl w:val="0"/>
          <w:numId w:val="6"/>
        </w:numPr>
        <w:spacing w:line="360" w:lineRule="auto"/>
        <w:rPr>
          <w:sz w:val="28"/>
          <w:szCs w:val="28"/>
          <w:lang w:val="ru-RU"/>
        </w:rPr>
      </w:pPr>
      <w:r w:rsidRPr="00573A26">
        <w:rPr>
          <w:sz w:val="28"/>
          <w:szCs w:val="28"/>
          <w:lang w:val="ru-RU"/>
        </w:rPr>
        <w:t>в мероприятиях, планируемых психологом школы:</w:t>
      </w:r>
    </w:p>
    <w:p w:rsidR="00625B80" w:rsidRPr="00573A26" w:rsidRDefault="00625B80" w:rsidP="00625B80">
      <w:pPr>
        <w:spacing w:line="360" w:lineRule="auto"/>
        <w:ind w:left="1080"/>
        <w:rPr>
          <w:sz w:val="28"/>
          <w:szCs w:val="28"/>
          <w:lang w:val="ru-RU"/>
        </w:rPr>
      </w:pPr>
      <w:r w:rsidRPr="00573A26">
        <w:rPr>
          <w:sz w:val="28"/>
          <w:szCs w:val="28"/>
          <w:lang w:val="ru-RU"/>
        </w:rPr>
        <w:t xml:space="preserve">а) </w:t>
      </w:r>
      <w:proofErr w:type="gramStart"/>
      <w:r w:rsidRPr="00573A26">
        <w:rPr>
          <w:sz w:val="28"/>
          <w:szCs w:val="28"/>
          <w:lang w:val="ru-RU"/>
        </w:rPr>
        <w:t xml:space="preserve">тесты;   </w:t>
      </w:r>
      <w:proofErr w:type="gramEnd"/>
      <w:r w:rsidRPr="00573A26">
        <w:rPr>
          <w:sz w:val="28"/>
          <w:szCs w:val="28"/>
          <w:lang w:val="ru-RU"/>
        </w:rPr>
        <w:t xml:space="preserve"> б) беседы;    в) конференции;</w:t>
      </w:r>
    </w:p>
    <w:p w:rsidR="00625B80" w:rsidRPr="00573A26" w:rsidRDefault="00625B80" w:rsidP="00625B80">
      <w:pPr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 w:rsidRPr="00573A26">
        <w:rPr>
          <w:sz w:val="28"/>
          <w:szCs w:val="28"/>
          <w:lang w:val="ru-RU"/>
        </w:rPr>
        <w:t xml:space="preserve"> в работе единого методического дня по вопросам  </w:t>
      </w:r>
    </w:p>
    <w:p w:rsidR="00625B80" w:rsidRPr="00573A26" w:rsidRDefault="00625B80" w:rsidP="00625B80">
      <w:pPr>
        <w:spacing w:line="360" w:lineRule="auto"/>
        <w:ind w:left="1080"/>
        <w:rPr>
          <w:sz w:val="28"/>
          <w:szCs w:val="28"/>
          <w:lang w:val="ru-RU"/>
        </w:rPr>
      </w:pPr>
      <w:r w:rsidRPr="00573A26">
        <w:rPr>
          <w:noProof/>
          <w:lang w:val="ru-RU" w:eastAsia="ru-RU"/>
        </w:rPr>
        <w:drawing>
          <wp:anchor distT="0" distB="0" distL="114300" distR="114300" simplePos="0" relativeHeight="251936768" behindDoc="0" locked="0" layoutInCell="0" allowOverlap="1" wp14:anchorId="7ACE6D31" wp14:editId="5C3FF280">
            <wp:simplePos x="0" y="0"/>
            <wp:positionH relativeFrom="margin">
              <wp:posOffset>5207932</wp:posOffset>
            </wp:positionH>
            <wp:positionV relativeFrom="page">
              <wp:posOffset>7415582</wp:posOffset>
            </wp:positionV>
            <wp:extent cx="1427349" cy="2605740"/>
            <wp:effectExtent l="95250" t="76200" r="230505" b="0"/>
            <wp:wrapNone/>
            <wp:docPr id="654" name="Picture 653" descr="palm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tree_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20990881">
                      <a:off x="0" y="0"/>
                      <a:ext cx="1432842" cy="26157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73A26">
        <w:rPr>
          <w:sz w:val="28"/>
          <w:szCs w:val="28"/>
          <w:lang w:val="ru-RU"/>
        </w:rPr>
        <w:t xml:space="preserve">психологии. </w:t>
      </w:r>
    </w:p>
    <w:p w:rsidR="00573A26" w:rsidRPr="00573A26" w:rsidRDefault="00625B80" w:rsidP="00573A26">
      <w:pPr>
        <w:jc w:val="center"/>
        <w:rPr>
          <w:b/>
          <w:sz w:val="36"/>
          <w:szCs w:val="36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37792" behindDoc="0" locked="0" layoutInCell="0" allowOverlap="1" wp14:anchorId="73CBC953" wp14:editId="6BF75F66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866382" cy="875606"/>
            <wp:effectExtent l="0" t="0" r="0" b="1270"/>
            <wp:wrapNone/>
            <wp:docPr id="578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66382" cy="87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2C4" w:rsidRPr="0078320C">
        <w:rPr>
          <w:lang w:val="ru-RU"/>
        </w:rPr>
        <w:br w:type="page"/>
      </w:r>
      <w:r w:rsidRPr="00573A26">
        <w:rPr>
          <w:lang w:val="ru-RU"/>
        </w:rPr>
        <w:lastRenderedPageBreak/>
        <w:t xml:space="preserve"> </w:t>
      </w:r>
      <w:r w:rsidR="00573A26" w:rsidRPr="00573A26">
        <w:rPr>
          <w:b/>
          <w:sz w:val="36"/>
          <w:szCs w:val="36"/>
        </w:rPr>
        <w:t>II</w:t>
      </w:r>
      <w:r w:rsidR="00573A26" w:rsidRPr="00573A26">
        <w:rPr>
          <w:b/>
          <w:sz w:val="36"/>
          <w:szCs w:val="36"/>
          <w:lang w:val="ru-RU"/>
        </w:rPr>
        <w:t>. Повышение научно-методического уровня.</w:t>
      </w:r>
    </w:p>
    <w:p w:rsidR="007F42C4" w:rsidRPr="00573A26" w:rsidRDefault="007F42C4" w:rsidP="00625B80">
      <w:pPr>
        <w:spacing w:line="360" w:lineRule="auto"/>
        <w:ind w:left="720"/>
        <w:rPr>
          <w:lang w:val="ru-RU"/>
        </w:rPr>
      </w:pPr>
    </w:p>
    <w:p w:rsidR="006A044E" w:rsidRPr="006A044E" w:rsidRDefault="006A044E" w:rsidP="006A044E">
      <w:pPr>
        <w:pStyle w:val="ac"/>
        <w:numPr>
          <w:ilvl w:val="0"/>
          <w:numId w:val="7"/>
        </w:numPr>
        <w:spacing w:line="360" w:lineRule="auto"/>
        <w:rPr>
          <w:sz w:val="28"/>
          <w:szCs w:val="28"/>
        </w:rPr>
      </w:pPr>
      <w:proofErr w:type="spellStart"/>
      <w:r w:rsidRPr="006A044E">
        <w:rPr>
          <w:sz w:val="28"/>
          <w:szCs w:val="28"/>
        </w:rPr>
        <w:t>Изучить</w:t>
      </w:r>
      <w:proofErr w:type="spellEnd"/>
      <w:r w:rsidRPr="006A044E">
        <w:rPr>
          <w:sz w:val="28"/>
          <w:szCs w:val="28"/>
        </w:rPr>
        <w:t>:</w:t>
      </w:r>
    </w:p>
    <w:p w:rsidR="006A044E" w:rsidRDefault="006A044E" w:rsidP="006A044E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Кулиева Р.И. «Формирование ключевых компетенций на уроках информатики»</w:t>
      </w:r>
    </w:p>
    <w:p w:rsidR="006A044E" w:rsidRDefault="006A044E" w:rsidP="006A044E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Гетманская А.А. «Формирование ключевых компетенций у учащихся»</w:t>
      </w:r>
    </w:p>
    <w:p w:rsidR="006A044E" w:rsidRDefault="006A044E" w:rsidP="006A044E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Лебедева В.А «</w:t>
      </w:r>
      <w:r w:rsidRPr="006A044E">
        <w:rPr>
          <w:sz w:val="28"/>
          <w:szCs w:val="28"/>
          <w:lang w:val="ru-RU"/>
        </w:rPr>
        <w:t>Развитие ключевых компетенций   учащихся на уроках информатики</w:t>
      </w:r>
      <w:r>
        <w:rPr>
          <w:sz w:val="28"/>
          <w:szCs w:val="28"/>
          <w:lang w:val="ru-RU"/>
        </w:rPr>
        <w:t>»</w:t>
      </w:r>
    </w:p>
    <w:p w:rsidR="00F241A9" w:rsidRDefault="00F241A9" w:rsidP="00F241A9">
      <w:pPr>
        <w:pStyle w:val="ac"/>
        <w:numPr>
          <w:ilvl w:val="0"/>
          <w:numId w:val="5"/>
        </w:numPr>
        <w:spacing w:line="360" w:lineRule="auto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Стрельцова</w:t>
      </w:r>
      <w:proofErr w:type="spellEnd"/>
      <w:r>
        <w:rPr>
          <w:sz w:val="28"/>
          <w:szCs w:val="28"/>
          <w:lang w:val="ru-RU"/>
        </w:rPr>
        <w:t xml:space="preserve"> Л.Ю. «Формирование ключевых компетенций на уроках информатики»</w:t>
      </w:r>
    </w:p>
    <w:p w:rsidR="00F241A9" w:rsidRPr="00F241A9" w:rsidRDefault="00F241A9" w:rsidP="00F241A9">
      <w:pPr>
        <w:pStyle w:val="ac"/>
        <w:numPr>
          <w:ilvl w:val="0"/>
          <w:numId w:val="7"/>
        </w:numPr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Информационные ресурсы:</w:t>
      </w:r>
    </w:p>
    <w:p w:rsidR="006A044E" w:rsidRPr="006A044E" w:rsidRDefault="00F91E20" w:rsidP="006A044E">
      <w:pPr>
        <w:pStyle w:val="ac"/>
        <w:numPr>
          <w:ilvl w:val="0"/>
          <w:numId w:val="5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23" w:history="1">
        <w:r w:rsidR="006A044E" w:rsidRPr="006A044E">
          <w:rPr>
            <w:rStyle w:val="ad"/>
            <w:color w:val="0070C0"/>
            <w:sz w:val="28"/>
            <w:szCs w:val="28"/>
            <w:lang w:val="ru-RU"/>
          </w:rPr>
          <w:t>http://biologiyavo.narod.ru/p9aa1.html</w:t>
        </w:r>
      </w:hyperlink>
    </w:p>
    <w:p w:rsidR="006A044E" w:rsidRPr="00F241A9" w:rsidRDefault="00F91E20" w:rsidP="00F241A9">
      <w:pPr>
        <w:pStyle w:val="ac"/>
        <w:numPr>
          <w:ilvl w:val="0"/>
          <w:numId w:val="5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24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http://www.openclass.ru/node/242687</w:t>
        </w:r>
      </w:hyperlink>
    </w:p>
    <w:p w:rsidR="00F241A9" w:rsidRDefault="00F91E20" w:rsidP="00F241A9">
      <w:pPr>
        <w:pStyle w:val="ac"/>
        <w:numPr>
          <w:ilvl w:val="0"/>
          <w:numId w:val="5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25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http://www.eidos.ru/journal/2011/1023-05.htm</w:t>
        </w:r>
      </w:hyperlink>
    </w:p>
    <w:p w:rsidR="00F241A9" w:rsidRDefault="00F91E20" w:rsidP="00F241A9">
      <w:pPr>
        <w:pStyle w:val="ac"/>
        <w:numPr>
          <w:ilvl w:val="0"/>
          <w:numId w:val="5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26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http://www.myshared.ru/slide/207829/</w:t>
        </w:r>
      </w:hyperlink>
    </w:p>
    <w:p w:rsidR="00F241A9" w:rsidRPr="00F241A9" w:rsidRDefault="00F241A9" w:rsidP="00F241A9">
      <w:pPr>
        <w:pStyle w:val="ac"/>
        <w:numPr>
          <w:ilvl w:val="0"/>
          <w:numId w:val="7"/>
        </w:numPr>
        <w:spacing w:line="360" w:lineRule="auto"/>
        <w:rPr>
          <w:color w:val="0070C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Использовать в работе собственные ЭОР на следующих сервисах:</w:t>
      </w:r>
    </w:p>
    <w:p w:rsidR="00F241A9" w:rsidRPr="00F241A9" w:rsidRDefault="00F91E20" w:rsidP="00F241A9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27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http://ru.99polls.com/poll_417920:1</w:t>
        </w:r>
      </w:hyperlink>
    </w:p>
    <w:p w:rsidR="00F241A9" w:rsidRPr="00F241A9" w:rsidRDefault="00F91E20" w:rsidP="00F241A9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28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https://docs.google.com</w:t>
        </w:r>
      </w:hyperlink>
    </w:p>
    <w:p w:rsidR="00F241A9" w:rsidRPr="00F241A9" w:rsidRDefault="00F91E20" w:rsidP="00F241A9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29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http://www.classtools.net/</w:t>
        </w:r>
      </w:hyperlink>
    </w:p>
    <w:p w:rsidR="00F241A9" w:rsidRPr="00F241A9" w:rsidRDefault="00F91E20" w:rsidP="00F241A9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30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http://rebus1.com/</w:t>
        </w:r>
      </w:hyperlink>
    </w:p>
    <w:p w:rsidR="00F241A9" w:rsidRPr="00F241A9" w:rsidRDefault="00F91E20" w:rsidP="00F241A9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31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http://wikiwall.ru/</w:t>
        </w:r>
      </w:hyperlink>
    </w:p>
    <w:p w:rsidR="00F241A9" w:rsidRPr="00F241A9" w:rsidRDefault="00F91E20" w:rsidP="00F241A9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32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http://master-test.net/ru/quiz/testing/id/34391</w:t>
        </w:r>
      </w:hyperlink>
    </w:p>
    <w:p w:rsidR="00F241A9" w:rsidRDefault="00F91E20" w:rsidP="00F241A9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33" w:history="1">
        <w:r w:rsidR="00F241A9" w:rsidRPr="00F241A9">
          <w:rPr>
            <w:rStyle w:val="ad"/>
            <w:color w:val="0070C0"/>
            <w:sz w:val="28"/>
            <w:szCs w:val="28"/>
            <w:lang w:val="ru-RU"/>
          </w:rPr>
          <w:t>http://learningapps.org/</w:t>
        </w:r>
      </w:hyperlink>
    </w:p>
    <w:p w:rsidR="00447198" w:rsidRDefault="00F91E20" w:rsidP="00447198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34" w:history="1">
        <w:r w:rsidR="00447198" w:rsidRPr="00447198">
          <w:rPr>
            <w:rStyle w:val="ad"/>
            <w:color w:val="0070C0"/>
            <w:sz w:val="28"/>
            <w:szCs w:val="28"/>
            <w:lang w:val="ru-RU"/>
          </w:rPr>
          <w:t>http://www.zooburst.com/</w:t>
        </w:r>
      </w:hyperlink>
    </w:p>
    <w:p w:rsidR="00E9314D" w:rsidRPr="00E9314D" w:rsidRDefault="00F91E20" w:rsidP="00E9314D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hyperlink r:id="rId35" w:history="1">
        <w:r w:rsidR="00E9314D" w:rsidRPr="00E9314D">
          <w:rPr>
            <w:rStyle w:val="ad"/>
            <w:color w:val="0070C0"/>
            <w:sz w:val="28"/>
            <w:szCs w:val="28"/>
            <w:lang w:val="ru-RU"/>
          </w:rPr>
          <w:t>http://www.slideboom.com/</w:t>
        </w:r>
      </w:hyperlink>
    </w:p>
    <w:p w:rsidR="00E9314D" w:rsidRPr="00E9314D" w:rsidRDefault="00E9314D" w:rsidP="00E9314D">
      <w:pPr>
        <w:pStyle w:val="ac"/>
        <w:numPr>
          <w:ilvl w:val="0"/>
          <w:numId w:val="8"/>
        </w:numPr>
        <w:spacing w:line="360" w:lineRule="auto"/>
        <w:rPr>
          <w:color w:val="0070C0"/>
          <w:sz w:val="28"/>
          <w:szCs w:val="28"/>
          <w:lang w:val="ru-RU"/>
        </w:rPr>
      </w:pPr>
      <w:r w:rsidRPr="00E9314D">
        <w:rPr>
          <w:color w:val="0070C0"/>
          <w:sz w:val="28"/>
          <w:szCs w:val="28"/>
          <w:lang w:val="ru-RU"/>
        </w:rPr>
        <w:t>http://www.slideboom.com/</w:t>
      </w:r>
    </w:p>
    <w:p w:rsidR="00447198" w:rsidRPr="00F241A9" w:rsidRDefault="00447198" w:rsidP="00447198">
      <w:pPr>
        <w:pStyle w:val="ac"/>
        <w:spacing w:line="360" w:lineRule="auto"/>
        <w:ind w:left="1440"/>
        <w:rPr>
          <w:color w:val="0070C0"/>
          <w:sz w:val="28"/>
          <w:szCs w:val="28"/>
          <w:lang w:val="ru-RU"/>
        </w:rPr>
      </w:pPr>
      <w:r w:rsidRPr="00573A26">
        <w:rPr>
          <w:noProof/>
          <w:lang w:val="ru-RU" w:eastAsia="ru-RU"/>
        </w:rPr>
        <w:drawing>
          <wp:anchor distT="0" distB="0" distL="114300" distR="114300" simplePos="0" relativeHeight="251934720" behindDoc="0" locked="0" layoutInCell="0" allowOverlap="1" wp14:anchorId="70DDBE20" wp14:editId="05D3B595">
            <wp:simplePos x="0" y="0"/>
            <wp:positionH relativeFrom="margin">
              <wp:posOffset>5646651</wp:posOffset>
            </wp:positionH>
            <wp:positionV relativeFrom="page">
              <wp:posOffset>8608015</wp:posOffset>
            </wp:positionV>
            <wp:extent cx="1128161" cy="1328287"/>
            <wp:effectExtent l="76200" t="95250" r="0" b="100965"/>
            <wp:wrapNone/>
            <wp:docPr id="653" name="Picture 652" descr="sailbo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ilboat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28161" cy="13282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41A9" w:rsidRPr="00F241A9" w:rsidRDefault="00F241A9" w:rsidP="00F241A9">
      <w:pPr>
        <w:pStyle w:val="ac"/>
        <w:spacing w:line="360" w:lineRule="auto"/>
        <w:ind w:left="1440"/>
        <w:rPr>
          <w:color w:val="0070C0"/>
          <w:sz w:val="28"/>
          <w:szCs w:val="28"/>
          <w:lang w:val="ru-RU"/>
        </w:rPr>
      </w:pPr>
    </w:p>
    <w:p w:rsidR="00F241A9" w:rsidRPr="00F241A9" w:rsidRDefault="00447198" w:rsidP="00F241A9">
      <w:pPr>
        <w:pStyle w:val="ac"/>
        <w:spacing w:line="360" w:lineRule="auto"/>
        <w:rPr>
          <w:color w:val="0070C0"/>
          <w:sz w:val="28"/>
          <w:szCs w:val="28"/>
          <w:lang w:val="ru-RU"/>
        </w:rPr>
      </w:pPr>
      <w:r w:rsidRPr="00573A26">
        <w:rPr>
          <w:noProof/>
          <w:lang w:val="ru-RU" w:eastAsia="ru-RU"/>
        </w:rPr>
        <w:drawing>
          <wp:anchor distT="0" distB="0" distL="114300" distR="114300" simplePos="0" relativeHeight="251921408" behindDoc="0" locked="0" layoutInCell="0" allowOverlap="1" wp14:anchorId="081E5460" wp14:editId="0E97AC56">
            <wp:simplePos x="0" y="0"/>
            <wp:positionH relativeFrom="page">
              <wp:posOffset>403225</wp:posOffset>
            </wp:positionH>
            <wp:positionV relativeFrom="margin">
              <wp:align>bottom</wp:align>
            </wp:positionV>
            <wp:extent cx="6858000" cy="877570"/>
            <wp:effectExtent l="0" t="0" r="0" b="0"/>
            <wp:wrapNone/>
            <wp:docPr id="579" name="Picture 298" descr="bord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_2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1A9" w:rsidRPr="00F241A9" w:rsidRDefault="00F241A9" w:rsidP="00F241A9">
      <w:pPr>
        <w:spacing w:line="360" w:lineRule="auto"/>
        <w:rPr>
          <w:color w:val="0070C0"/>
          <w:sz w:val="28"/>
          <w:szCs w:val="28"/>
          <w:lang w:val="ru-RU"/>
        </w:rPr>
      </w:pPr>
    </w:p>
    <w:p w:rsidR="00C11463" w:rsidRPr="00C11463" w:rsidRDefault="00C11463" w:rsidP="00C11463">
      <w:pPr>
        <w:jc w:val="center"/>
        <w:rPr>
          <w:b/>
          <w:sz w:val="36"/>
          <w:szCs w:val="36"/>
          <w:lang w:val="ru-RU"/>
        </w:rPr>
      </w:pPr>
      <w:r w:rsidRPr="00C11463">
        <w:rPr>
          <w:b/>
          <w:sz w:val="36"/>
          <w:szCs w:val="36"/>
        </w:rPr>
        <w:lastRenderedPageBreak/>
        <w:t>III</w:t>
      </w:r>
      <w:r w:rsidRPr="00C11463">
        <w:rPr>
          <w:b/>
          <w:sz w:val="36"/>
          <w:szCs w:val="36"/>
          <w:lang w:val="ru-RU"/>
        </w:rPr>
        <w:t>. Разработка программно-методического обеспечения учебно-воспитательного процесса.</w:t>
      </w:r>
    </w:p>
    <w:p w:rsidR="00C11463" w:rsidRPr="00C11463" w:rsidRDefault="00C11463" w:rsidP="00C11463">
      <w:pPr>
        <w:rPr>
          <w:b/>
          <w:sz w:val="28"/>
          <w:szCs w:val="28"/>
          <w:lang w:val="ru-RU"/>
        </w:rPr>
      </w:pPr>
    </w:p>
    <w:p w:rsidR="00C11463" w:rsidRPr="00C11463" w:rsidRDefault="00C11463" w:rsidP="00C11463">
      <w:pPr>
        <w:rPr>
          <w:b/>
          <w:sz w:val="28"/>
          <w:szCs w:val="28"/>
          <w:lang w:val="ru-RU"/>
        </w:rPr>
      </w:pPr>
    </w:p>
    <w:p w:rsidR="00C11463" w:rsidRDefault="00C11463" w:rsidP="00C11463">
      <w:pPr>
        <w:numPr>
          <w:ilvl w:val="0"/>
          <w:numId w:val="9"/>
        </w:numPr>
        <w:spacing w:line="480" w:lineRule="auto"/>
        <w:rPr>
          <w:sz w:val="28"/>
          <w:szCs w:val="28"/>
          <w:lang w:val="ru-RU"/>
        </w:rPr>
      </w:pPr>
      <w:r w:rsidRPr="00C11463">
        <w:rPr>
          <w:sz w:val="28"/>
          <w:szCs w:val="28"/>
          <w:lang w:val="ru-RU"/>
        </w:rPr>
        <w:t xml:space="preserve">Разработать рабочую программу по </w:t>
      </w:r>
      <w:r>
        <w:rPr>
          <w:sz w:val="28"/>
          <w:szCs w:val="28"/>
          <w:lang w:val="ru-RU"/>
        </w:rPr>
        <w:t>информатике</w:t>
      </w:r>
      <w:r w:rsidRPr="00C11463">
        <w:rPr>
          <w:sz w:val="28"/>
          <w:szCs w:val="28"/>
          <w:lang w:val="ru-RU"/>
        </w:rPr>
        <w:t xml:space="preserve"> в 5</w:t>
      </w:r>
      <w:r>
        <w:rPr>
          <w:sz w:val="28"/>
          <w:szCs w:val="28"/>
          <w:lang w:val="ru-RU"/>
        </w:rPr>
        <w:t>-11</w:t>
      </w:r>
      <w:r w:rsidRPr="00C11463">
        <w:rPr>
          <w:sz w:val="28"/>
          <w:szCs w:val="28"/>
          <w:lang w:val="ru-RU"/>
        </w:rPr>
        <w:t xml:space="preserve"> классах.</w:t>
      </w:r>
    </w:p>
    <w:p w:rsidR="00C11463" w:rsidRDefault="00C11463" w:rsidP="00C11463">
      <w:pPr>
        <w:numPr>
          <w:ilvl w:val="0"/>
          <w:numId w:val="9"/>
        </w:numPr>
        <w:spacing w:line="48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Разработать поурочные планирования уроков для 5-11 классов.</w:t>
      </w:r>
    </w:p>
    <w:p w:rsidR="00C11463" w:rsidRDefault="00C11463" w:rsidP="00C11463">
      <w:pPr>
        <w:numPr>
          <w:ilvl w:val="0"/>
          <w:numId w:val="9"/>
        </w:numPr>
        <w:spacing w:line="48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Пополнять копилку раздаточного материала для 5-11 классов.</w:t>
      </w:r>
    </w:p>
    <w:p w:rsidR="00C11463" w:rsidRPr="00C11463" w:rsidRDefault="00C11463" w:rsidP="00C11463">
      <w:pPr>
        <w:numPr>
          <w:ilvl w:val="0"/>
          <w:numId w:val="9"/>
        </w:numPr>
        <w:spacing w:line="48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Разрабатывать тесты, викторины, игры, опросы с помощью сервисов </w:t>
      </w:r>
      <w:r>
        <w:rPr>
          <w:sz w:val="28"/>
          <w:szCs w:val="28"/>
        </w:rPr>
        <w:t>Web</w:t>
      </w:r>
      <w:r w:rsidRPr="00C11463">
        <w:rPr>
          <w:sz w:val="28"/>
          <w:szCs w:val="28"/>
          <w:lang w:val="ru-RU"/>
        </w:rPr>
        <w:t xml:space="preserve"> 2.0</w:t>
      </w:r>
      <w:r>
        <w:rPr>
          <w:sz w:val="28"/>
          <w:szCs w:val="28"/>
          <w:lang w:val="ru-RU"/>
        </w:rPr>
        <w:t>.</w:t>
      </w:r>
    </w:p>
    <w:p w:rsidR="00C11463" w:rsidRDefault="00C11463" w:rsidP="00C11463">
      <w:pPr>
        <w:numPr>
          <w:ilvl w:val="0"/>
          <w:numId w:val="9"/>
        </w:numPr>
        <w:spacing w:line="48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Разработать тестовые онлайн задания 11 (профиль) классу для подготовки к ЕГЭ.</w:t>
      </w:r>
    </w:p>
    <w:p w:rsidR="00C11463" w:rsidRDefault="00C11463" w:rsidP="00C11463">
      <w:pPr>
        <w:numPr>
          <w:ilvl w:val="0"/>
          <w:numId w:val="9"/>
        </w:numPr>
        <w:spacing w:line="48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Разработать тестовые онлайн задания 9 классу для подготовки к ГИА.</w:t>
      </w:r>
    </w:p>
    <w:p w:rsidR="00C11463" w:rsidRDefault="00C11463" w:rsidP="00C11463">
      <w:pPr>
        <w:numPr>
          <w:ilvl w:val="0"/>
          <w:numId w:val="9"/>
        </w:numPr>
        <w:spacing w:line="48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Разработка веб- </w:t>
      </w:r>
      <w:proofErr w:type="spellStart"/>
      <w:r>
        <w:rPr>
          <w:sz w:val="28"/>
          <w:szCs w:val="28"/>
          <w:lang w:val="ru-RU"/>
        </w:rPr>
        <w:t>квестов</w:t>
      </w:r>
      <w:proofErr w:type="spellEnd"/>
      <w:r>
        <w:rPr>
          <w:sz w:val="28"/>
          <w:szCs w:val="28"/>
          <w:lang w:val="ru-RU"/>
        </w:rPr>
        <w:t xml:space="preserve"> по всем темам информатики.</w:t>
      </w:r>
    </w:p>
    <w:p w:rsidR="00C11463" w:rsidRDefault="00C11463" w:rsidP="00C11463">
      <w:pPr>
        <w:numPr>
          <w:ilvl w:val="0"/>
          <w:numId w:val="9"/>
        </w:numPr>
        <w:spacing w:line="48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Разработать сайт 6-б класса.</w:t>
      </w:r>
    </w:p>
    <w:p w:rsidR="00C11463" w:rsidRDefault="00C11463" w:rsidP="00C11463">
      <w:pPr>
        <w:numPr>
          <w:ilvl w:val="0"/>
          <w:numId w:val="9"/>
        </w:numPr>
        <w:spacing w:line="48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Систематизация имеющихся </w:t>
      </w:r>
      <w:proofErr w:type="gramStart"/>
      <w:r>
        <w:rPr>
          <w:sz w:val="28"/>
          <w:szCs w:val="28"/>
          <w:lang w:val="ru-RU"/>
        </w:rPr>
        <w:t>мульти-медиа</w:t>
      </w:r>
      <w:proofErr w:type="gramEnd"/>
      <w:r>
        <w:rPr>
          <w:sz w:val="28"/>
          <w:szCs w:val="28"/>
          <w:lang w:val="ru-RU"/>
        </w:rPr>
        <w:t xml:space="preserve"> приложений к урокам и создание новых.</w:t>
      </w:r>
    </w:p>
    <w:p w:rsidR="00C11463" w:rsidRPr="00C11463" w:rsidRDefault="00C11463" w:rsidP="00C11463">
      <w:pPr>
        <w:spacing w:line="480" w:lineRule="auto"/>
        <w:ind w:left="720"/>
        <w:rPr>
          <w:sz w:val="28"/>
          <w:szCs w:val="28"/>
          <w:lang w:val="ru-RU"/>
        </w:rPr>
      </w:pPr>
    </w:p>
    <w:p w:rsidR="00F241A9" w:rsidRPr="00F241A9" w:rsidRDefault="00F241A9" w:rsidP="00F241A9">
      <w:pPr>
        <w:pStyle w:val="ac"/>
        <w:spacing w:line="360" w:lineRule="auto"/>
        <w:ind w:left="1080"/>
        <w:rPr>
          <w:color w:val="0070C0"/>
          <w:sz w:val="28"/>
          <w:szCs w:val="28"/>
          <w:lang w:val="ru-RU"/>
        </w:rPr>
      </w:pPr>
    </w:p>
    <w:p w:rsidR="00F241A9" w:rsidRDefault="00F241A9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B6094" w:rsidRDefault="006B6094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B6094" w:rsidRDefault="006B6094" w:rsidP="00F241A9">
      <w:pPr>
        <w:spacing w:line="360" w:lineRule="auto"/>
        <w:ind w:left="720"/>
        <w:rPr>
          <w:sz w:val="28"/>
          <w:szCs w:val="28"/>
          <w:lang w:val="ru-RU"/>
        </w:rPr>
      </w:pPr>
      <w:r w:rsidRPr="00573A26">
        <w:rPr>
          <w:noProof/>
          <w:lang w:val="ru-RU" w:eastAsia="ru-RU"/>
        </w:rPr>
        <w:drawing>
          <wp:anchor distT="0" distB="0" distL="114300" distR="114300" simplePos="0" relativeHeight="251976704" behindDoc="0" locked="0" layoutInCell="0" allowOverlap="1" wp14:anchorId="4955DB06" wp14:editId="7DC057DB">
            <wp:simplePos x="0" y="0"/>
            <wp:positionH relativeFrom="margin">
              <wp:posOffset>5061098</wp:posOffset>
            </wp:positionH>
            <wp:positionV relativeFrom="page">
              <wp:posOffset>7345472</wp:posOffset>
            </wp:positionV>
            <wp:extent cx="1427349" cy="2605740"/>
            <wp:effectExtent l="95250" t="76200" r="230505" b="0"/>
            <wp:wrapNone/>
            <wp:docPr id="3" name="Picture 653" descr="palmtre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mtree_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20990881">
                      <a:off x="0" y="0"/>
                      <a:ext cx="1427349" cy="26057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B6094" w:rsidRDefault="006B6094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B6094" w:rsidRDefault="006B6094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7728" behindDoc="0" locked="0" layoutInCell="1" allowOverlap="1" wp14:anchorId="36E357D2" wp14:editId="4AACF0B9">
            <wp:simplePos x="0" y="0"/>
            <wp:positionH relativeFrom="margin">
              <wp:posOffset>-25361</wp:posOffset>
            </wp:positionH>
            <wp:positionV relativeFrom="paragraph">
              <wp:posOffset>183515</wp:posOffset>
            </wp:positionV>
            <wp:extent cx="6865200" cy="878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00" cy="87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340282" w:rsidRDefault="00340282" w:rsidP="00340282">
      <w:pPr>
        <w:tabs>
          <w:tab w:val="left" w:pos="4215"/>
        </w:tabs>
        <w:jc w:val="center"/>
        <w:rPr>
          <w:b/>
          <w:sz w:val="36"/>
          <w:szCs w:val="36"/>
          <w:lang w:val="ru-RU"/>
        </w:rPr>
      </w:pPr>
      <w:r w:rsidRPr="00340282">
        <w:rPr>
          <w:b/>
          <w:sz w:val="36"/>
          <w:szCs w:val="36"/>
        </w:rPr>
        <w:lastRenderedPageBreak/>
        <w:t>IV</w:t>
      </w:r>
      <w:r w:rsidRPr="00340282">
        <w:rPr>
          <w:b/>
          <w:sz w:val="36"/>
          <w:szCs w:val="36"/>
          <w:lang w:val="ru-RU"/>
        </w:rPr>
        <w:t xml:space="preserve">. Обучение на курсах в системе повышения </w:t>
      </w:r>
    </w:p>
    <w:p w:rsidR="00340282" w:rsidRPr="00340282" w:rsidRDefault="00340282" w:rsidP="00340282">
      <w:pPr>
        <w:tabs>
          <w:tab w:val="left" w:pos="4215"/>
        </w:tabs>
        <w:jc w:val="center"/>
        <w:rPr>
          <w:b/>
          <w:sz w:val="36"/>
          <w:szCs w:val="36"/>
          <w:lang w:val="ru-RU"/>
        </w:rPr>
      </w:pPr>
      <w:r w:rsidRPr="00340282">
        <w:rPr>
          <w:b/>
          <w:sz w:val="36"/>
          <w:szCs w:val="36"/>
          <w:lang w:val="ru-RU"/>
        </w:rPr>
        <w:t>квалификации вне школы.</w:t>
      </w:r>
    </w:p>
    <w:p w:rsidR="00340282" w:rsidRPr="00340282" w:rsidRDefault="00340282" w:rsidP="00340282">
      <w:pPr>
        <w:tabs>
          <w:tab w:val="left" w:pos="4215"/>
        </w:tabs>
        <w:rPr>
          <w:b/>
          <w:sz w:val="36"/>
          <w:szCs w:val="36"/>
          <w:lang w:val="ru-RU"/>
        </w:rPr>
      </w:pPr>
    </w:p>
    <w:p w:rsidR="00340282" w:rsidRPr="00340282" w:rsidRDefault="00340282" w:rsidP="00340282">
      <w:pPr>
        <w:tabs>
          <w:tab w:val="left" w:pos="4215"/>
        </w:tabs>
        <w:rPr>
          <w:b/>
          <w:sz w:val="36"/>
          <w:szCs w:val="36"/>
          <w:lang w:val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670"/>
      </w:tblGrid>
      <w:tr w:rsidR="00340282" w:rsidRPr="00F91E20" w:rsidTr="00304191">
        <w:tc>
          <w:tcPr>
            <w:tcW w:w="4395" w:type="dxa"/>
          </w:tcPr>
          <w:p w:rsidR="00340282" w:rsidRPr="00340282" w:rsidRDefault="00340282" w:rsidP="00304191">
            <w:p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4215"/>
              </w:tabs>
              <w:spacing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340282">
              <w:rPr>
                <w:b/>
                <w:sz w:val="28"/>
                <w:szCs w:val="28"/>
              </w:rPr>
              <w:t>Где</w:t>
            </w:r>
            <w:proofErr w:type="spellEnd"/>
            <w:r w:rsidRPr="00340282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340282">
              <w:rPr>
                <w:b/>
                <w:sz w:val="28"/>
                <w:szCs w:val="28"/>
              </w:rPr>
              <w:t>когда</w:t>
            </w:r>
            <w:proofErr w:type="spellEnd"/>
            <w:r w:rsidRPr="0034028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40282">
              <w:rPr>
                <w:b/>
                <w:sz w:val="28"/>
                <w:szCs w:val="28"/>
              </w:rPr>
              <w:t>повышала</w:t>
            </w:r>
            <w:proofErr w:type="spellEnd"/>
            <w:r w:rsidRPr="0034028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40282">
              <w:rPr>
                <w:b/>
                <w:sz w:val="28"/>
                <w:szCs w:val="28"/>
              </w:rPr>
              <w:t>свою</w:t>
            </w:r>
            <w:proofErr w:type="spellEnd"/>
            <w:r w:rsidRPr="0034028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40282">
              <w:rPr>
                <w:b/>
                <w:sz w:val="28"/>
                <w:szCs w:val="28"/>
              </w:rPr>
              <w:t>квалификацию</w:t>
            </w:r>
            <w:proofErr w:type="spellEnd"/>
          </w:p>
          <w:p w:rsidR="00340282" w:rsidRPr="00340282" w:rsidRDefault="00340282" w:rsidP="00304191">
            <w:p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</w:tcPr>
          <w:p w:rsidR="00340282" w:rsidRPr="00340282" w:rsidRDefault="00340282" w:rsidP="00304191">
            <w:p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4215"/>
              </w:tabs>
              <w:spacing w:line="360" w:lineRule="auto"/>
              <w:jc w:val="center"/>
              <w:rPr>
                <w:b/>
                <w:sz w:val="28"/>
                <w:szCs w:val="28"/>
                <w:lang w:val="ru-RU"/>
              </w:rPr>
            </w:pPr>
            <w:r w:rsidRPr="00340282">
              <w:rPr>
                <w:b/>
                <w:sz w:val="28"/>
                <w:szCs w:val="28"/>
                <w:lang w:val="ru-RU"/>
              </w:rPr>
              <w:t>Где, когда планирую пройти курсы</w:t>
            </w:r>
          </w:p>
        </w:tc>
      </w:tr>
      <w:tr w:rsidR="00340282" w:rsidRPr="00F91E20" w:rsidTr="00304191">
        <w:tc>
          <w:tcPr>
            <w:tcW w:w="4395" w:type="dxa"/>
          </w:tcPr>
          <w:p w:rsidR="00340282" w:rsidRDefault="00340282" w:rsidP="00340282">
            <w:p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 w:rsidRPr="00340282">
              <w:rPr>
                <w:b/>
                <w:sz w:val="28"/>
                <w:szCs w:val="28"/>
                <w:lang w:val="ru-RU"/>
              </w:rPr>
              <w:t>2011</w:t>
            </w:r>
            <w:r>
              <w:rPr>
                <w:b/>
                <w:sz w:val="28"/>
                <w:szCs w:val="28"/>
                <w:lang w:val="ru-RU"/>
              </w:rPr>
              <w:t>г.</w:t>
            </w:r>
          </w:p>
          <w:p w:rsidR="00340282" w:rsidRDefault="00340282" w:rsidP="00340282">
            <w:pPr>
              <w:pStyle w:val="ac"/>
              <w:numPr>
                <w:ilvl w:val="0"/>
                <w:numId w:val="12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«Проектирование образовательного процесса в информационно-образовательной среде с требованиями ФГОС»</w:t>
            </w:r>
          </w:p>
          <w:p w:rsidR="00340282" w:rsidRDefault="00340282" w:rsidP="00340282">
            <w:pPr>
              <w:pStyle w:val="ac"/>
              <w:numPr>
                <w:ilvl w:val="0"/>
                <w:numId w:val="12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Преподавание информатики в условиях введения новых стандартов»</w:t>
            </w:r>
          </w:p>
          <w:p w:rsidR="00340282" w:rsidRDefault="00340282" w:rsidP="00340282">
            <w:pPr>
              <w:pStyle w:val="ac"/>
              <w:numPr>
                <w:ilvl w:val="0"/>
                <w:numId w:val="12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«Актуальные проблемы преподавания информатики в условиях введения ФГОС»</w:t>
            </w:r>
          </w:p>
          <w:p w:rsidR="00340282" w:rsidRDefault="00340282" w:rsidP="00340282">
            <w:p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 w:rsidRPr="00340282">
              <w:rPr>
                <w:b/>
                <w:sz w:val="28"/>
                <w:szCs w:val="28"/>
                <w:lang w:val="ru-RU"/>
              </w:rPr>
              <w:t>2012г.</w:t>
            </w:r>
          </w:p>
          <w:p w:rsidR="00340282" w:rsidRDefault="00340282" w:rsidP="00340282">
            <w:pPr>
              <w:pStyle w:val="ac"/>
              <w:numPr>
                <w:ilvl w:val="0"/>
                <w:numId w:val="13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Семинар о лицензированном программном обеспечении»</w:t>
            </w:r>
          </w:p>
          <w:p w:rsidR="00340282" w:rsidRDefault="00340282" w:rsidP="00340282">
            <w:pPr>
              <w:pStyle w:val="ac"/>
              <w:numPr>
                <w:ilvl w:val="0"/>
                <w:numId w:val="13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Технология достижения образовательных результатов с использованием современных средств обучения»</w:t>
            </w:r>
          </w:p>
          <w:p w:rsidR="00340282" w:rsidRDefault="00340282" w:rsidP="00340282">
            <w:pPr>
              <w:pStyle w:val="ac"/>
              <w:numPr>
                <w:ilvl w:val="0"/>
                <w:numId w:val="13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lastRenderedPageBreak/>
              <w:t>IX</w:t>
            </w:r>
            <w:r>
              <w:rPr>
                <w:sz w:val="28"/>
                <w:szCs w:val="28"/>
                <w:lang w:val="ru-RU"/>
              </w:rPr>
              <w:t xml:space="preserve"> межвузовская </w:t>
            </w:r>
            <w:proofErr w:type="spellStart"/>
            <w:r>
              <w:rPr>
                <w:sz w:val="28"/>
                <w:szCs w:val="28"/>
                <w:lang w:val="ru-RU"/>
              </w:rPr>
              <w:t>науно</w:t>
            </w:r>
            <w:proofErr w:type="spellEnd"/>
            <w:r>
              <w:rPr>
                <w:sz w:val="28"/>
                <w:szCs w:val="28"/>
                <w:lang w:val="ru-RU"/>
              </w:rPr>
              <w:t>-практическая конференция «Информатизация образования в регионе»</w:t>
            </w:r>
          </w:p>
          <w:p w:rsidR="00340282" w:rsidRDefault="00340282" w:rsidP="00340282">
            <w:p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 w:rsidRPr="00340282">
              <w:rPr>
                <w:b/>
                <w:sz w:val="28"/>
                <w:szCs w:val="28"/>
                <w:lang w:val="ru-RU"/>
              </w:rPr>
              <w:t>2013г.</w:t>
            </w:r>
          </w:p>
          <w:p w:rsidR="00340282" w:rsidRDefault="00340282" w:rsidP="00340282">
            <w:pPr>
              <w:pStyle w:val="ac"/>
              <w:numPr>
                <w:ilvl w:val="0"/>
                <w:numId w:val="17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II</w:t>
            </w:r>
            <w:r>
              <w:rPr>
                <w:sz w:val="28"/>
                <w:szCs w:val="28"/>
                <w:lang w:val="ru-RU"/>
              </w:rPr>
              <w:t xml:space="preserve"> открытый  фестиваль робототехники</w:t>
            </w:r>
          </w:p>
          <w:p w:rsidR="00340282" w:rsidRDefault="00340282" w:rsidP="00340282">
            <w:pPr>
              <w:pStyle w:val="ac"/>
              <w:numPr>
                <w:ilvl w:val="0"/>
                <w:numId w:val="17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Инновационные подходы к преподаванию информатики в условиях реализации ФГОС</w:t>
            </w:r>
          </w:p>
          <w:p w:rsidR="00340282" w:rsidRDefault="00340282" w:rsidP="00340282">
            <w:pPr>
              <w:pStyle w:val="ac"/>
              <w:numPr>
                <w:ilvl w:val="0"/>
                <w:numId w:val="17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Технология подготовки урока в современной информационной образовательной среде</w:t>
            </w:r>
          </w:p>
          <w:p w:rsidR="00340282" w:rsidRDefault="00340282" w:rsidP="00340282">
            <w:pPr>
              <w:pStyle w:val="ac"/>
              <w:numPr>
                <w:ilvl w:val="0"/>
                <w:numId w:val="17"/>
              </w:num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Проектирование внеурочной деятельности с использованием робототехники</w:t>
            </w:r>
          </w:p>
          <w:p w:rsidR="00340282" w:rsidRDefault="00340282" w:rsidP="00340282">
            <w:p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 w:rsidRPr="00340282">
              <w:rPr>
                <w:b/>
                <w:sz w:val="28"/>
                <w:szCs w:val="28"/>
                <w:lang w:val="ru-RU"/>
              </w:rPr>
              <w:t>2014г</w:t>
            </w:r>
            <w:r>
              <w:rPr>
                <w:b/>
                <w:sz w:val="28"/>
                <w:szCs w:val="28"/>
                <w:lang w:val="ru-RU"/>
              </w:rPr>
              <w:t>.</w:t>
            </w:r>
          </w:p>
          <w:p w:rsidR="00340282" w:rsidRPr="00340282" w:rsidRDefault="00340282" w:rsidP="00340282">
            <w:pPr>
              <w:pStyle w:val="ac"/>
              <w:numPr>
                <w:ilvl w:val="0"/>
                <w:numId w:val="18"/>
              </w:num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Основы работы в </w:t>
            </w:r>
            <w:proofErr w:type="spellStart"/>
            <w:r>
              <w:rPr>
                <w:sz w:val="28"/>
                <w:szCs w:val="28"/>
              </w:rPr>
              <w:t>LabView</w:t>
            </w:r>
            <w:proofErr w:type="spellEnd"/>
            <w:r w:rsidRPr="00340282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фестиваль робототехники</w:t>
            </w:r>
          </w:p>
          <w:p w:rsidR="00340282" w:rsidRPr="00D926F3" w:rsidRDefault="00340282" w:rsidP="00340282">
            <w:pPr>
              <w:pStyle w:val="ac"/>
              <w:numPr>
                <w:ilvl w:val="0"/>
                <w:numId w:val="18"/>
              </w:num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Развитие научно-техническое </w:t>
            </w:r>
            <w:r w:rsidR="00D926F3">
              <w:rPr>
                <w:sz w:val="28"/>
                <w:szCs w:val="28"/>
                <w:lang w:val="ru-RU"/>
              </w:rPr>
              <w:t xml:space="preserve">творчества детей и молодежи в сфере робототехники и </w:t>
            </w:r>
            <w:proofErr w:type="spellStart"/>
            <w:r w:rsidR="00D926F3">
              <w:rPr>
                <w:sz w:val="28"/>
                <w:szCs w:val="28"/>
                <w:lang w:val="ru-RU"/>
              </w:rPr>
              <w:t>мехатроники</w:t>
            </w:r>
            <w:proofErr w:type="spellEnd"/>
          </w:p>
          <w:p w:rsidR="00D926F3" w:rsidRPr="00D926F3" w:rsidRDefault="00D926F3" w:rsidP="00340282">
            <w:pPr>
              <w:pStyle w:val="ac"/>
              <w:numPr>
                <w:ilvl w:val="0"/>
                <w:numId w:val="18"/>
              </w:num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Проектирование виртуально </w:t>
            </w:r>
            <w:r>
              <w:rPr>
                <w:sz w:val="28"/>
                <w:szCs w:val="28"/>
                <w:lang w:val="ru-RU"/>
              </w:rPr>
              <w:lastRenderedPageBreak/>
              <w:t>образовательного пространства урока для достижения результата в соответствии с ФГОС</w:t>
            </w:r>
          </w:p>
          <w:p w:rsidR="00D926F3" w:rsidRPr="00D926F3" w:rsidRDefault="00D926F3" w:rsidP="00340282">
            <w:pPr>
              <w:pStyle w:val="ac"/>
              <w:numPr>
                <w:ilvl w:val="0"/>
                <w:numId w:val="18"/>
              </w:num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Электронный образовательный комплекс «Живой урок» опыт и перспективы использования в образовательном процессе</w:t>
            </w:r>
          </w:p>
          <w:p w:rsidR="00D926F3" w:rsidRPr="00D926F3" w:rsidRDefault="00D926F3" w:rsidP="00340282">
            <w:pPr>
              <w:pStyle w:val="ac"/>
              <w:numPr>
                <w:ilvl w:val="0"/>
                <w:numId w:val="18"/>
              </w:num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Виртуальная мастерская</w:t>
            </w:r>
            <w:proofErr w:type="gramStart"/>
            <w:r>
              <w:rPr>
                <w:sz w:val="28"/>
                <w:szCs w:val="28"/>
                <w:lang w:val="ru-RU"/>
              </w:rPr>
              <w:t xml:space="preserve">   «</w:t>
            </w:r>
            <w:proofErr w:type="gramEnd"/>
            <w:r w:rsidRPr="00D926F3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>Life</w:t>
            </w:r>
            <w:r w:rsidRPr="00D926F3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</w:rPr>
              <w:t>hacking</w:t>
            </w:r>
            <w:r w:rsidRPr="00D926F3">
              <w:rPr>
                <w:sz w:val="28"/>
                <w:szCs w:val="28"/>
                <w:lang w:val="ru-RU"/>
              </w:rPr>
              <w:t>,</w:t>
            </w:r>
            <w:r>
              <w:rPr>
                <w:sz w:val="28"/>
                <w:szCs w:val="28"/>
                <w:lang w:val="ru-RU"/>
              </w:rPr>
              <w:t xml:space="preserve"> или виртуальное электронное обучение»</w:t>
            </w:r>
          </w:p>
          <w:p w:rsidR="00D926F3" w:rsidRPr="00D926F3" w:rsidRDefault="00D926F3" w:rsidP="00340282">
            <w:pPr>
              <w:pStyle w:val="ac"/>
              <w:numPr>
                <w:ilvl w:val="0"/>
                <w:numId w:val="18"/>
              </w:numPr>
              <w:tabs>
                <w:tab w:val="left" w:pos="4215"/>
              </w:tabs>
              <w:spacing w:line="360" w:lineRule="auto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Виртуальная мастерская</w:t>
            </w:r>
          </w:p>
          <w:p w:rsidR="00D926F3" w:rsidRPr="00D926F3" w:rsidRDefault="00D926F3" w:rsidP="00D926F3">
            <w:pPr>
              <w:pStyle w:val="ac"/>
              <w:tabs>
                <w:tab w:val="left" w:pos="4215"/>
              </w:tabs>
              <w:spacing w:line="360" w:lineRule="auto"/>
              <w:ind w:left="989"/>
              <w:rPr>
                <w:b/>
                <w:sz w:val="28"/>
                <w:szCs w:val="28"/>
                <w:lang w:val="ru-RU"/>
              </w:rPr>
            </w:pPr>
            <w:r w:rsidRPr="00D926F3">
              <w:rPr>
                <w:b/>
                <w:sz w:val="28"/>
                <w:szCs w:val="28"/>
                <w:lang w:val="ru-RU"/>
              </w:rPr>
              <w:t>«</w:t>
            </w:r>
            <w:r w:rsidRPr="00D926F3">
              <w:rPr>
                <w:rStyle w:val="ae"/>
                <w:rFonts w:cs="Arial"/>
                <w:b w:val="0"/>
                <w:color w:val="555555"/>
                <w:sz w:val="28"/>
                <w:szCs w:val="28"/>
                <w:shd w:val="clear" w:color="auto" w:fill="FFFFFF"/>
                <w:lang w:val="ru-RU"/>
              </w:rPr>
              <w:t>Обучающие, развивающие и итоговые тестовые оболочки, программы и сервисы для решения профессиональных задач по реализации ФГОС</w:t>
            </w:r>
            <w:r>
              <w:rPr>
                <w:rStyle w:val="ae"/>
                <w:rFonts w:cs="Arial"/>
                <w:b w:val="0"/>
                <w:color w:val="555555"/>
                <w:sz w:val="28"/>
                <w:szCs w:val="28"/>
                <w:shd w:val="clear" w:color="auto" w:fill="FFFFFF"/>
                <w:lang w:val="ru-RU"/>
              </w:rPr>
              <w:t>»</w:t>
            </w:r>
          </w:p>
        </w:tc>
        <w:tc>
          <w:tcPr>
            <w:tcW w:w="5670" w:type="dxa"/>
          </w:tcPr>
          <w:p w:rsidR="00340282" w:rsidRPr="00340282" w:rsidRDefault="00340282" w:rsidP="00304191">
            <w:pPr>
              <w:tabs>
                <w:tab w:val="left" w:pos="421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340282" w:rsidRPr="00340282" w:rsidRDefault="00340282" w:rsidP="00340282">
            <w:pPr>
              <w:numPr>
                <w:ilvl w:val="0"/>
                <w:numId w:val="10"/>
              </w:numPr>
              <w:tabs>
                <w:tab w:val="left" w:pos="885"/>
              </w:tabs>
              <w:spacing w:line="360" w:lineRule="auto"/>
              <w:ind w:left="460" w:hanging="1520"/>
              <w:rPr>
                <w:sz w:val="28"/>
                <w:szCs w:val="28"/>
                <w:lang w:val="ru-RU"/>
              </w:rPr>
            </w:pPr>
            <w:r w:rsidRPr="00340282">
              <w:rPr>
                <w:sz w:val="28"/>
                <w:szCs w:val="28"/>
                <w:lang w:val="ru-RU"/>
              </w:rPr>
              <w:t xml:space="preserve">    </w:t>
            </w:r>
            <w:r w:rsidR="00D926F3">
              <w:rPr>
                <w:sz w:val="28"/>
                <w:szCs w:val="28"/>
                <w:lang w:val="ru-RU"/>
              </w:rPr>
              <w:t xml:space="preserve">Поучаствовать в </w:t>
            </w:r>
            <w:proofErr w:type="gramStart"/>
            <w:r w:rsidR="00D926F3">
              <w:rPr>
                <w:sz w:val="28"/>
                <w:szCs w:val="28"/>
                <w:lang w:val="ru-RU"/>
              </w:rPr>
              <w:t>каких ,</w:t>
            </w:r>
            <w:proofErr w:type="gramEnd"/>
            <w:r w:rsidR="00D926F3">
              <w:rPr>
                <w:sz w:val="28"/>
                <w:szCs w:val="28"/>
                <w:lang w:val="ru-RU"/>
              </w:rPr>
              <w:t xml:space="preserve"> либо виртуальных мастерских</w:t>
            </w:r>
          </w:p>
          <w:p w:rsidR="00340282" w:rsidRPr="00340282" w:rsidRDefault="00340282" w:rsidP="00304191">
            <w:pPr>
              <w:tabs>
                <w:tab w:val="left" w:pos="88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88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88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88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88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88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88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88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  <w:p w:rsidR="00340282" w:rsidRPr="00340282" w:rsidRDefault="00340282" w:rsidP="00304191">
            <w:pPr>
              <w:tabs>
                <w:tab w:val="left" w:pos="885"/>
              </w:tabs>
              <w:spacing w:line="360" w:lineRule="auto"/>
              <w:rPr>
                <w:sz w:val="28"/>
                <w:szCs w:val="28"/>
                <w:lang w:val="ru-RU"/>
              </w:rPr>
            </w:pPr>
          </w:p>
        </w:tc>
      </w:tr>
    </w:tbl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Pr="00667703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67703" w:rsidRPr="00667703" w:rsidRDefault="00667703" w:rsidP="000E137A">
      <w:pPr>
        <w:ind w:left="720"/>
        <w:jc w:val="center"/>
        <w:rPr>
          <w:b/>
          <w:sz w:val="36"/>
          <w:szCs w:val="36"/>
          <w:lang w:val="ru-RU"/>
        </w:rPr>
      </w:pPr>
      <w:r w:rsidRPr="00667703">
        <w:rPr>
          <w:b/>
          <w:sz w:val="36"/>
          <w:szCs w:val="36"/>
        </w:rPr>
        <w:t>V</w:t>
      </w:r>
      <w:r w:rsidRPr="00667703">
        <w:rPr>
          <w:b/>
          <w:sz w:val="36"/>
          <w:szCs w:val="36"/>
          <w:lang w:val="ru-RU"/>
        </w:rPr>
        <w:t>. Участие в системе школьной методической работы.</w:t>
      </w:r>
    </w:p>
    <w:p w:rsidR="00667703" w:rsidRPr="00667703" w:rsidRDefault="00667703" w:rsidP="00667703">
      <w:pPr>
        <w:spacing w:after="200"/>
        <w:ind w:right="256"/>
        <w:jc w:val="both"/>
        <w:rPr>
          <w:sz w:val="28"/>
          <w:szCs w:val="28"/>
          <w:lang w:val="ru-RU"/>
        </w:rPr>
      </w:pPr>
    </w:p>
    <w:p w:rsidR="00667703" w:rsidRPr="00667703" w:rsidRDefault="00667703" w:rsidP="00667703">
      <w:pPr>
        <w:spacing w:after="200"/>
        <w:ind w:right="256"/>
        <w:jc w:val="both"/>
        <w:rPr>
          <w:rFonts w:ascii="Book Antiqua" w:hAnsi="Book Antiqua"/>
          <w:sz w:val="28"/>
          <w:szCs w:val="28"/>
          <w:lang w:val="ru-RU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852"/>
        <w:gridCol w:w="6237"/>
        <w:gridCol w:w="3118"/>
      </w:tblGrid>
      <w:tr w:rsidR="00667703" w:rsidRPr="00F91E20" w:rsidTr="00667703">
        <w:trPr>
          <w:trHeight w:val="825"/>
          <w:jc w:val="center"/>
        </w:trPr>
        <w:tc>
          <w:tcPr>
            <w:tcW w:w="852" w:type="dxa"/>
          </w:tcPr>
          <w:p w:rsidR="00667703" w:rsidRPr="00667703" w:rsidRDefault="00667703" w:rsidP="00304191">
            <w:pPr>
              <w:jc w:val="center"/>
              <w:rPr>
                <w:sz w:val="28"/>
                <w:szCs w:val="28"/>
              </w:rPr>
            </w:pPr>
            <w:r w:rsidRPr="00667703">
              <w:rPr>
                <w:sz w:val="28"/>
                <w:szCs w:val="28"/>
              </w:rPr>
              <w:t>№ п\п</w:t>
            </w:r>
          </w:p>
        </w:tc>
        <w:tc>
          <w:tcPr>
            <w:tcW w:w="6237" w:type="dxa"/>
          </w:tcPr>
          <w:p w:rsidR="00667703" w:rsidRPr="00667703" w:rsidRDefault="00667703" w:rsidP="00304191">
            <w:pPr>
              <w:jc w:val="center"/>
              <w:rPr>
                <w:sz w:val="28"/>
                <w:szCs w:val="28"/>
              </w:rPr>
            </w:pPr>
            <w:proofErr w:type="spellStart"/>
            <w:r w:rsidRPr="00667703">
              <w:rPr>
                <w:sz w:val="28"/>
                <w:szCs w:val="28"/>
              </w:rPr>
              <w:t>Вид</w:t>
            </w:r>
            <w:proofErr w:type="spellEnd"/>
            <w:r w:rsidRPr="00667703">
              <w:rPr>
                <w:sz w:val="28"/>
                <w:szCs w:val="28"/>
              </w:rPr>
              <w:t xml:space="preserve">   </w:t>
            </w:r>
            <w:proofErr w:type="spellStart"/>
            <w:r w:rsidRPr="00667703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3118" w:type="dxa"/>
          </w:tcPr>
          <w:p w:rsidR="00667703" w:rsidRPr="00667703" w:rsidRDefault="00667703" w:rsidP="00304191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667703">
              <w:rPr>
                <w:sz w:val="28"/>
                <w:szCs w:val="28"/>
                <w:lang w:val="ru-RU"/>
              </w:rPr>
              <w:t>Время  проведения</w:t>
            </w:r>
            <w:proofErr w:type="gramEnd"/>
            <w:r w:rsidRPr="00667703">
              <w:rPr>
                <w:sz w:val="28"/>
                <w:szCs w:val="28"/>
                <w:lang w:val="ru-RU"/>
              </w:rPr>
              <w:t xml:space="preserve">  и  ответственное  лицо</w:t>
            </w:r>
          </w:p>
        </w:tc>
      </w:tr>
      <w:tr w:rsidR="00667703" w:rsidRPr="00F91E20" w:rsidTr="00667703">
        <w:trPr>
          <w:trHeight w:val="1779"/>
          <w:jc w:val="center"/>
        </w:trPr>
        <w:tc>
          <w:tcPr>
            <w:tcW w:w="852" w:type="dxa"/>
          </w:tcPr>
          <w:p w:rsidR="00667703" w:rsidRPr="00667703" w:rsidRDefault="00667703" w:rsidP="00304191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667703" w:rsidRPr="00667703" w:rsidRDefault="00667703" w:rsidP="00304191">
            <w:pPr>
              <w:jc w:val="center"/>
              <w:rPr>
                <w:sz w:val="28"/>
                <w:szCs w:val="28"/>
              </w:rPr>
            </w:pPr>
            <w:r w:rsidRPr="00667703">
              <w:rPr>
                <w:sz w:val="28"/>
                <w:szCs w:val="28"/>
              </w:rPr>
              <w:t>1.</w:t>
            </w:r>
          </w:p>
        </w:tc>
        <w:tc>
          <w:tcPr>
            <w:tcW w:w="6237" w:type="dxa"/>
          </w:tcPr>
          <w:p w:rsidR="00667703" w:rsidRPr="00B04292" w:rsidRDefault="00B04292" w:rsidP="003041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Семинар по сервисам </w:t>
            </w:r>
            <w:r>
              <w:rPr>
                <w:sz w:val="28"/>
                <w:szCs w:val="28"/>
              </w:rPr>
              <w:t>Web 2.0</w:t>
            </w:r>
          </w:p>
        </w:tc>
        <w:tc>
          <w:tcPr>
            <w:tcW w:w="3118" w:type="dxa"/>
          </w:tcPr>
          <w:p w:rsidR="00667703" w:rsidRDefault="00B04292" w:rsidP="00304191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Половинкина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Н.В.</w:t>
            </w:r>
          </w:p>
          <w:p w:rsidR="00B04292" w:rsidRDefault="00B04292" w:rsidP="00304191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B04292" w:rsidRPr="00B04292" w:rsidRDefault="00B04292" w:rsidP="0030419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Март 2014года</w:t>
            </w:r>
          </w:p>
        </w:tc>
      </w:tr>
      <w:tr w:rsidR="00667703" w:rsidRPr="00B04292" w:rsidTr="00B04292">
        <w:trPr>
          <w:trHeight w:val="1010"/>
          <w:jc w:val="center"/>
        </w:trPr>
        <w:tc>
          <w:tcPr>
            <w:tcW w:w="852" w:type="dxa"/>
          </w:tcPr>
          <w:p w:rsidR="00667703" w:rsidRPr="00F91E20" w:rsidRDefault="00667703" w:rsidP="00304191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667703" w:rsidRPr="00667703" w:rsidRDefault="00667703" w:rsidP="00304191">
            <w:pPr>
              <w:jc w:val="center"/>
              <w:rPr>
                <w:sz w:val="28"/>
                <w:szCs w:val="28"/>
              </w:rPr>
            </w:pPr>
            <w:r w:rsidRPr="00667703">
              <w:rPr>
                <w:sz w:val="28"/>
                <w:szCs w:val="28"/>
              </w:rPr>
              <w:t>2.</w:t>
            </w:r>
          </w:p>
        </w:tc>
        <w:tc>
          <w:tcPr>
            <w:tcW w:w="6237" w:type="dxa"/>
          </w:tcPr>
          <w:p w:rsidR="00667703" w:rsidRPr="00B04292" w:rsidRDefault="00B04292" w:rsidP="0030419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Открытый урок по теме: «Социальные сети, форум, чат»</w:t>
            </w:r>
          </w:p>
        </w:tc>
        <w:tc>
          <w:tcPr>
            <w:tcW w:w="3118" w:type="dxa"/>
          </w:tcPr>
          <w:p w:rsidR="00667703" w:rsidRDefault="00B04292" w:rsidP="00304191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Половинкина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Н.В.</w:t>
            </w:r>
          </w:p>
          <w:p w:rsidR="00B04292" w:rsidRDefault="00B04292" w:rsidP="00304191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B04292" w:rsidRDefault="00B04292" w:rsidP="0030419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14.02.2014г</w:t>
            </w:r>
          </w:p>
          <w:p w:rsidR="00B04292" w:rsidRPr="00B04292" w:rsidRDefault="00B04292" w:rsidP="00304191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</w:tbl>
    <w:p w:rsidR="00667703" w:rsidRPr="00B04292" w:rsidRDefault="00667703" w:rsidP="00667703">
      <w:pPr>
        <w:spacing w:after="200"/>
        <w:ind w:right="256"/>
        <w:rPr>
          <w:rFonts w:ascii="Book Antiqua" w:hAnsi="Book Antiqua"/>
          <w:b/>
          <w:sz w:val="36"/>
          <w:szCs w:val="36"/>
          <w:lang w:val="ru-RU"/>
        </w:rPr>
      </w:pPr>
    </w:p>
    <w:p w:rsidR="00667703" w:rsidRPr="00B04292" w:rsidRDefault="00667703" w:rsidP="00667703">
      <w:pPr>
        <w:spacing w:after="200"/>
        <w:ind w:right="256"/>
        <w:rPr>
          <w:b/>
          <w:sz w:val="36"/>
          <w:szCs w:val="36"/>
          <w:lang w:val="ru-RU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B04292" w:rsidRDefault="00B04292" w:rsidP="00667703">
      <w:pPr>
        <w:spacing w:after="200"/>
        <w:ind w:right="256"/>
        <w:jc w:val="center"/>
        <w:rPr>
          <w:b/>
          <w:sz w:val="36"/>
          <w:szCs w:val="36"/>
        </w:rPr>
      </w:pPr>
    </w:p>
    <w:p w:rsidR="00667703" w:rsidRPr="00F0255C" w:rsidRDefault="00667703" w:rsidP="00667703">
      <w:pPr>
        <w:spacing w:after="200"/>
        <w:ind w:right="256"/>
        <w:jc w:val="center"/>
        <w:rPr>
          <w:b/>
          <w:sz w:val="36"/>
          <w:szCs w:val="36"/>
          <w:lang w:val="ru-RU"/>
        </w:rPr>
      </w:pPr>
      <w:r w:rsidRPr="00F0255C">
        <w:rPr>
          <w:b/>
          <w:sz w:val="36"/>
          <w:szCs w:val="36"/>
        </w:rPr>
        <w:lastRenderedPageBreak/>
        <w:t>VI</w:t>
      </w:r>
      <w:proofErr w:type="gramStart"/>
      <w:r w:rsidRPr="00F0255C">
        <w:rPr>
          <w:b/>
          <w:sz w:val="36"/>
          <w:szCs w:val="36"/>
          <w:lang w:val="ru-RU"/>
        </w:rPr>
        <w:t>.  Участие</w:t>
      </w:r>
      <w:proofErr w:type="gramEnd"/>
      <w:r w:rsidRPr="00F0255C">
        <w:rPr>
          <w:b/>
          <w:sz w:val="36"/>
          <w:szCs w:val="36"/>
          <w:lang w:val="ru-RU"/>
        </w:rPr>
        <w:t xml:space="preserve">  в  работе районного  МО  учителей  информатики</w:t>
      </w:r>
    </w:p>
    <w:p w:rsidR="00667703" w:rsidRPr="00667703" w:rsidRDefault="00667703" w:rsidP="00667703">
      <w:pPr>
        <w:spacing w:after="200"/>
        <w:ind w:left="720" w:right="256"/>
        <w:jc w:val="center"/>
        <w:rPr>
          <w:rFonts w:ascii="Book Antiqua" w:hAnsi="Book Antiqua"/>
          <w:b/>
          <w:sz w:val="36"/>
          <w:szCs w:val="36"/>
          <w:lang w:val="ru-RU"/>
        </w:rPr>
      </w:pP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851"/>
        <w:gridCol w:w="6096"/>
        <w:gridCol w:w="3118"/>
      </w:tblGrid>
      <w:tr w:rsidR="00667703" w:rsidRPr="00F91E20" w:rsidTr="00667703">
        <w:trPr>
          <w:trHeight w:val="825"/>
          <w:jc w:val="center"/>
        </w:trPr>
        <w:tc>
          <w:tcPr>
            <w:tcW w:w="851" w:type="dxa"/>
          </w:tcPr>
          <w:p w:rsidR="00667703" w:rsidRPr="00F0255C" w:rsidRDefault="00667703" w:rsidP="00304191">
            <w:pPr>
              <w:jc w:val="center"/>
              <w:rPr>
                <w:sz w:val="28"/>
                <w:szCs w:val="28"/>
              </w:rPr>
            </w:pPr>
            <w:r w:rsidRPr="00F0255C">
              <w:rPr>
                <w:sz w:val="28"/>
                <w:szCs w:val="28"/>
              </w:rPr>
              <w:t>№ п\п</w:t>
            </w:r>
          </w:p>
        </w:tc>
        <w:tc>
          <w:tcPr>
            <w:tcW w:w="6096" w:type="dxa"/>
          </w:tcPr>
          <w:p w:rsidR="00667703" w:rsidRPr="00F0255C" w:rsidRDefault="00667703" w:rsidP="00304191">
            <w:pPr>
              <w:jc w:val="center"/>
              <w:rPr>
                <w:sz w:val="28"/>
                <w:szCs w:val="28"/>
              </w:rPr>
            </w:pPr>
            <w:proofErr w:type="spellStart"/>
            <w:r w:rsidRPr="00F0255C">
              <w:rPr>
                <w:sz w:val="28"/>
                <w:szCs w:val="28"/>
              </w:rPr>
              <w:t>Вид</w:t>
            </w:r>
            <w:proofErr w:type="spellEnd"/>
            <w:r w:rsidRPr="00F0255C">
              <w:rPr>
                <w:sz w:val="28"/>
                <w:szCs w:val="28"/>
              </w:rPr>
              <w:t xml:space="preserve">   </w:t>
            </w:r>
            <w:proofErr w:type="spellStart"/>
            <w:r w:rsidRPr="00F0255C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3118" w:type="dxa"/>
          </w:tcPr>
          <w:p w:rsidR="00667703" w:rsidRPr="00F0255C" w:rsidRDefault="00667703" w:rsidP="00304191">
            <w:pPr>
              <w:jc w:val="center"/>
              <w:rPr>
                <w:sz w:val="28"/>
                <w:szCs w:val="28"/>
                <w:lang w:val="ru-RU"/>
              </w:rPr>
            </w:pPr>
            <w:proofErr w:type="gramStart"/>
            <w:r w:rsidRPr="00F0255C">
              <w:rPr>
                <w:sz w:val="28"/>
                <w:szCs w:val="28"/>
                <w:lang w:val="ru-RU"/>
              </w:rPr>
              <w:t>Время  проведения</w:t>
            </w:r>
            <w:proofErr w:type="gramEnd"/>
            <w:r w:rsidRPr="00F0255C">
              <w:rPr>
                <w:sz w:val="28"/>
                <w:szCs w:val="28"/>
                <w:lang w:val="ru-RU"/>
              </w:rPr>
              <w:t xml:space="preserve">  и  ответственное  лицо</w:t>
            </w:r>
          </w:p>
        </w:tc>
      </w:tr>
      <w:tr w:rsidR="00667703" w:rsidRPr="00B04292" w:rsidTr="00667703">
        <w:trPr>
          <w:trHeight w:val="1402"/>
          <w:jc w:val="center"/>
        </w:trPr>
        <w:tc>
          <w:tcPr>
            <w:tcW w:w="851" w:type="dxa"/>
          </w:tcPr>
          <w:p w:rsidR="00667703" w:rsidRPr="00F0255C" w:rsidRDefault="00667703" w:rsidP="00304191">
            <w:pPr>
              <w:rPr>
                <w:sz w:val="28"/>
                <w:szCs w:val="28"/>
                <w:lang w:val="ru-RU"/>
              </w:rPr>
            </w:pPr>
          </w:p>
          <w:p w:rsidR="00667703" w:rsidRPr="00F0255C" w:rsidRDefault="00667703" w:rsidP="00304191">
            <w:pPr>
              <w:jc w:val="center"/>
              <w:rPr>
                <w:sz w:val="28"/>
                <w:szCs w:val="28"/>
              </w:rPr>
            </w:pPr>
            <w:r w:rsidRPr="00F0255C">
              <w:rPr>
                <w:sz w:val="28"/>
                <w:szCs w:val="28"/>
              </w:rPr>
              <w:t>1.</w:t>
            </w:r>
          </w:p>
          <w:p w:rsidR="00667703" w:rsidRPr="00F0255C" w:rsidRDefault="00667703" w:rsidP="00304191">
            <w:pPr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667703" w:rsidRPr="00B04292" w:rsidRDefault="00B04292" w:rsidP="0030419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«Влияние новых средств обучения на образовательный процесс в современной школе»</w:t>
            </w:r>
          </w:p>
        </w:tc>
        <w:tc>
          <w:tcPr>
            <w:tcW w:w="3118" w:type="dxa"/>
          </w:tcPr>
          <w:p w:rsidR="00667703" w:rsidRDefault="007A1EA8" w:rsidP="00304191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Половинкина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Н.В.</w:t>
            </w:r>
          </w:p>
          <w:p w:rsidR="007A1EA8" w:rsidRDefault="007A1EA8" w:rsidP="00304191">
            <w:pPr>
              <w:jc w:val="center"/>
              <w:rPr>
                <w:sz w:val="28"/>
                <w:szCs w:val="28"/>
                <w:lang w:val="ru-RU"/>
              </w:rPr>
            </w:pPr>
          </w:p>
          <w:p w:rsidR="007A1EA8" w:rsidRPr="00B04292" w:rsidRDefault="007A1EA8" w:rsidP="0030419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6.11.2013г.</w:t>
            </w:r>
          </w:p>
        </w:tc>
      </w:tr>
      <w:tr w:rsidR="00B04292" w:rsidRPr="007A1EA8" w:rsidTr="00667703">
        <w:trPr>
          <w:trHeight w:val="1402"/>
          <w:jc w:val="center"/>
        </w:trPr>
        <w:tc>
          <w:tcPr>
            <w:tcW w:w="851" w:type="dxa"/>
          </w:tcPr>
          <w:p w:rsidR="00B04292" w:rsidRPr="00F0255C" w:rsidRDefault="00B04292" w:rsidP="00B04292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</w:t>
            </w:r>
          </w:p>
        </w:tc>
        <w:tc>
          <w:tcPr>
            <w:tcW w:w="6096" w:type="dxa"/>
          </w:tcPr>
          <w:p w:rsidR="00B04292" w:rsidRPr="00B04292" w:rsidRDefault="00B04292" w:rsidP="0030419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«Современные подходы дух</w:t>
            </w:r>
            <w:r w:rsidR="007A1EA8">
              <w:rPr>
                <w:sz w:val="28"/>
                <w:szCs w:val="28"/>
                <w:lang w:val="ru-RU"/>
              </w:rPr>
              <w:t>овно-нравственного воспитания и развития в школе»</w:t>
            </w:r>
          </w:p>
        </w:tc>
        <w:tc>
          <w:tcPr>
            <w:tcW w:w="3118" w:type="dxa"/>
          </w:tcPr>
          <w:p w:rsidR="007A1EA8" w:rsidRDefault="007A1EA8" w:rsidP="007A1EA8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Половинкина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Н.В.</w:t>
            </w:r>
          </w:p>
          <w:p w:rsidR="007A1EA8" w:rsidRDefault="007A1EA8" w:rsidP="007A1EA8">
            <w:pPr>
              <w:rPr>
                <w:sz w:val="28"/>
                <w:szCs w:val="28"/>
                <w:lang w:val="ru-RU"/>
              </w:rPr>
            </w:pPr>
          </w:p>
          <w:p w:rsidR="00B04292" w:rsidRPr="007A1EA8" w:rsidRDefault="007A1EA8" w:rsidP="007A1EA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16.01.2014г.</w:t>
            </w:r>
          </w:p>
        </w:tc>
      </w:tr>
      <w:tr w:rsidR="00B04292" w:rsidRPr="007A1EA8" w:rsidTr="00667703">
        <w:trPr>
          <w:trHeight w:val="1402"/>
          <w:jc w:val="center"/>
        </w:trPr>
        <w:tc>
          <w:tcPr>
            <w:tcW w:w="851" w:type="dxa"/>
          </w:tcPr>
          <w:p w:rsidR="00B04292" w:rsidRPr="00F0255C" w:rsidRDefault="007A1EA8" w:rsidP="007A1EA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3.</w:t>
            </w:r>
          </w:p>
        </w:tc>
        <w:tc>
          <w:tcPr>
            <w:tcW w:w="6096" w:type="dxa"/>
          </w:tcPr>
          <w:p w:rsidR="00B04292" w:rsidRPr="007A1EA8" w:rsidRDefault="007A1EA8" w:rsidP="0030419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Технология подготовки урока в современной информационной образовательной среде»</w:t>
            </w:r>
          </w:p>
        </w:tc>
        <w:tc>
          <w:tcPr>
            <w:tcW w:w="3118" w:type="dxa"/>
          </w:tcPr>
          <w:p w:rsidR="007A1EA8" w:rsidRDefault="007A1EA8" w:rsidP="007A1EA8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Половинкина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Н.В.</w:t>
            </w:r>
          </w:p>
          <w:p w:rsidR="00B04292" w:rsidRPr="007A1EA8" w:rsidRDefault="007A1EA8" w:rsidP="0030419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26.08.2014</w:t>
            </w:r>
          </w:p>
        </w:tc>
      </w:tr>
    </w:tbl>
    <w:p w:rsidR="00667703" w:rsidRPr="007A1EA8" w:rsidRDefault="00667703" w:rsidP="00667703">
      <w:pPr>
        <w:tabs>
          <w:tab w:val="left" w:pos="4215"/>
        </w:tabs>
        <w:ind w:firstLine="426"/>
        <w:jc w:val="center"/>
        <w:rPr>
          <w:b/>
          <w:sz w:val="36"/>
          <w:szCs w:val="36"/>
          <w:lang w:val="ru-RU"/>
        </w:rPr>
      </w:pPr>
    </w:p>
    <w:p w:rsidR="00667703" w:rsidRPr="007A1EA8" w:rsidRDefault="00667703" w:rsidP="00667703">
      <w:pPr>
        <w:tabs>
          <w:tab w:val="left" w:pos="4215"/>
        </w:tabs>
        <w:ind w:firstLine="426"/>
        <w:jc w:val="center"/>
        <w:rPr>
          <w:b/>
          <w:sz w:val="36"/>
          <w:szCs w:val="36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B6094" w:rsidRDefault="006B6094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B6094" w:rsidRDefault="006B6094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7A1EA8" w:rsidP="00F241A9">
      <w:pPr>
        <w:spacing w:line="360" w:lineRule="auto"/>
        <w:ind w:left="72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978752" behindDoc="1" locked="0" layoutInCell="1" allowOverlap="1" wp14:anchorId="75DCF27A" wp14:editId="384F1C45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371600" cy="20681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6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7A1EA8" w:rsidP="007A1EA8">
      <w:pPr>
        <w:spacing w:line="36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D7BA9D9" wp14:editId="4C2FAE77">
            <wp:extent cx="6646545" cy="811530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4F7" w:rsidRPr="000874F7" w:rsidRDefault="000874F7" w:rsidP="000874F7">
      <w:pPr>
        <w:tabs>
          <w:tab w:val="left" w:pos="4215"/>
        </w:tabs>
        <w:jc w:val="center"/>
        <w:rPr>
          <w:b/>
          <w:sz w:val="36"/>
          <w:szCs w:val="36"/>
          <w:lang w:val="ru-RU"/>
        </w:rPr>
      </w:pPr>
      <w:r>
        <w:rPr>
          <w:b/>
          <w:sz w:val="36"/>
          <w:szCs w:val="36"/>
        </w:rPr>
        <w:lastRenderedPageBreak/>
        <w:t>V</w:t>
      </w:r>
      <w:r>
        <w:rPr>
          <w:rFonts w:ascii="Book Antiqua" w:hAnsi="Book Antiqua"/>
          <w:b/>
          <w:sz w:val="36"/>
          <w:szCs w:val="36"/>
        </w:rPr>
        <w:t>II</w:t>
      </w:r>
      <w:r w:rsidRPr="000874F7">
        <w:rPr>
          <w:b/>
          <w:sz w:val="36"/>
          <w:szCs w:val="36"/>
          <w:lang w:val="ru-RU"/>
        </w:rPr>
        <w:t xml:space="preserve">. </w:t>
      </w:r>
      <w:proofErr w:type="spellStart"/>
      <w:r w:rsidRPr="000874F7">
        <w:rPr>
          <w:b/>
          <w:sz w:val="36"/>
          <w:szCs w:val="36"/>
          <w:lang w:val="ru-RU"/>
        </w:rPr>
        <w:t>Взаимообучение</w:t>
      </w:r>
      <w:proofErr w:type="spellEnd"/>
      <w:r w:rsidRPr="000874F7">
        <w:rPr>
          <w:b/>
          <w:sz w:val="36"/>
          <w:szCs w:val="36"/>
          <w:lang w:val="ru-RU"/>
        </w:rPr>
        <w:t>.</w:t>
      </w:r>
    </w:p>
    <w:p w:rsidR="000874F7" w:rsidRPr="000874F7" w:rsidRDefault="000874F7" w:rsidP="000874F7">
      <w:pPr>
        <w:tabs>
          <w:tab w:val="left" w:pos="4215"/>
        </w:tabs>
        <w:rPr>
          <w:b/>
          <w:sz w:val="36"/>
          <w:szCs w:val="36"/>
          <w:lang w:val="ru-RU"/>
        </w:rPr>
      </w:pPr>
    </w:p>
    <w:p w:rsidR="000874F7" w:rsidRPr="000874F7" w:rsidRDefault="000874F7" w:rsidP="000874F7">
      <w:pPr>
        <w:tabs>
          <w:tab w:val="left" w:pos="4215"/>
        </w:tabs>
        <w:rPr>
          <w:sz w:val="28"/>
          <w:szCs w:val="28"/>
          <w:lang w:val="ru-RU"/>
        </w:rPr>
      </w:pPr>
    </w:p>
    <w:p w:rsidR="000874F7" w:rsidRPr="000874F7" w:rsidRDefault="000874F7" w:rsidP="000874F7">
      <w:pPr>
        <w:tabs>
          <w:tab w:val="left" w:pos="4215"/>
        </w:tabs>
        <w:rPr>
          <w:sz w:val="28"/>
          <w:szCs w:val="28"/>
          <w:lang w:val="ru-RU"/>
        </w:rPr>
      </w:pPr>
      <w:r w:rsidRPr="000874F7">
        <w:rPr>
          <w:sz w:val="28"/>
          <w:szCs w:val="28"/>
          <w:lang w:val="ru-RU"/>
        </w:rPr>
        <w:t xml:space="preserve"> Посетить уроки следующих учителей:</w:t>
      </w:r>
    </w:p>
    <w:p w:rsidR="000874F7" w:rsidRPr="000874F7" w:rsidRDefault="000874F7" w:rsidP="000874F7">
      <w:pPr>
        <w:tabs>
          <w:tab w:val="left" w:pos="4215"/>
        </w:tabs>
        <w:rPr>
          <w:sz w:val="28"/>
          <w:szCs w:val="28"/>
          <w:lang w:val="ru-RU"/>
        </w:rPr>
      </w:pPr>
    </w:p>
    <w:p w:rsidR="000874F7" w:rsidRPr="000874F7" w:rsidRDefault="000874F7" w:rsidP="000874F7">
      <w:pPr>
        <w:tabs>
          <w:tab w:val="left" w:pos="4215"/>
        </w:tabs>
        <w:rPr>
          <w:sz w:val="28"/>
          <w:szCs w:val="28"/>
          <w:lang w:val="ru-RU"/>
        </w:rPr>
      </w:pPr>
    </w:p>
    <w:p w:rsidR="000874F7" w:rsidRPr="000874F7" w:rsidRDefault="000874F7" w:rsidP="000874F7">
      <w:pPr>
        <w:tabs>
          <w:tab w:val="left" w:pos="4215"/>
        </w:tabs>
        <w:rPr>
          <w:sz w:val="28"/>
          <w:szCs w:val="28"/>
          <w:lang w:val="ru-RU"/>
        </w:rPr>
      </w:pPr>
    </w:p>
    <w:tbl>
      <w:tblPr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956"/>
        <w:gridCol w:w="4860"/>
        <w:gridCol w:w="1440"/>
      </w:tblGrid>
      <w:tr w:rsidR="000874F7" w:rsidRPr="009D2460" w:rsidTr="00304191">
        <w:tc>
          <w:tcPr>
            <w:tcW w:w="2808" w:type="dxa"/>
          </w:tcPr>
          <w:p w:rsidR="000874F7" w:rsidRPr="009D2460" w:rsidRDefault="000874F7" w:rsidP="00304191">
            <w:pPr>
              <w:spacing w:line="600" w:lineRule="auto"/>
              <w:jc w:val="center"/>
              <w:rPr>
                <w:b/>
                <w:sz w:val="28"/>
                <w:szCs w:val="28"/>
              </w:rPr>
            </w:pPr>
            <w:r w:rsidRPr="009D2460">
              <w:rPr>
                <w:b/>
                <w:sz w:val="28"/>
                <w:szCs w:val="28"/>
              </w:rPr>
              <w:t>Ф.И.О.</w:t>
            </w:r>
          </w:p>
        </w:tc>
        <w:tc>
          <w:tcPr>
            <w:tcW w:w="956" w:type="dxa"/>
          </w:tcPr>
          <w:p w:rsidR="000874F7" w:rsidRPr="009D2460" w:rsidRDefault="000874F7" w:rsidP="00304191">
            <w:pPr>
              <w:spacing w:line="60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ru-RU"/>
              </w:rPr>
              <w:t>К</w:t>
            </w:r>
            <w:proofErr w:type="spellStart"/>
            <w:r w:rsidRPr="009D2460">
              <w:rPr>
                <w:b/>
                <w:sz w:val="28"/>
                <w:szCs w:val="28"/>
              </w:rPr>
              <w:t>ласс</w:t>
            </w:r>
            <w:proofErr w:type="spellEnd"/>
          </w:p>
        </w:tc>
        <w:tc>
          <w:tcPr>
            <w:tcW w:w="4860" w:type="dxa"/>
          </w:tcPr>
          <w:p w:rsidR="000874F7" w:rsidRPr="009D2460" w:rsidRDefault="000874F7" w:rsidP="00304191">
            <w:pPr>
              <w:spacing w:line="60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Т</w:t>
            </w:r>
            <w:r w:rsidRPr="009D2460">
              <w:rPr>
                <w:b/>
                <w:sz w:val="28"/>
                <w:szCs w:val="28"/>
              </w:rPr>
              <w:t>ема</w:t>
            </w:r>
            <w:proofErr w:type="spellEnd"/>
          </w:p>
        </w:tc>
        <w:tc>
          <w:tcPr>
            <w:tcW w:w="1440" w:type="dxa"/>
          </w:tcPr>
          <w:p w:rsidR="000874F7" w:rsidRPr="009D2460" w:rsidRDefault="000874F7" w:rsidP="00304191">
            <w:pPr>
              <w:spacing w:line="60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</w:t>
            </w:r>
            <w:r w:rsidRPr="009D2460">
              <w:rPr>
                <w:b/>
                <w:sz w:val="28"/>
                <w:szCs w:val="28"/>
              </w:rPr>
              <w:t>ата</w:t>
            </w:r>
            <w:proofErr w:type="spellEnd"/>
          </w:p>
        </w:tc>
      </w:tr>
      <w:tr w:rsidR="000874F7" w:rsidRPr="009D2460" w:rsidTr="00304191">
        <w:trPr>
          <w:trHeight w:val="1669"/>
        </w:trPr>
        <w:tc>
          <w:tcPr>
            <w:tcW w:w="2808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</w:p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  <w:proofErr w:type="spellStart"/>
            <w:r w:rsidRPr="009D2460">
              <w:rPr>
                <w:sz w:val="28"/>
                <w:szCs w:val="28"/>
              </w:rPr>
              <w:t>Стрельникова</w:t>
            </w:r>
            <w:proofErr w:type="spellEnd"/>
            <w:r w:rsidRPr="009D2460"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956" w:type="dxa"/>
          </w:tcPr>
          <w:p w:rsidR="000874F7" w:rsidRPr="009D2460" w:rsidRDefault="000874F7" w:rsidP="00304191">
            <w:pPr>
              <w:spacing w:line="600" w:lineRule="auto"/>
              <w:jc w:val="center"/>
              <w:rPr>
                <w:sz w:val="28"/>
                <w:szCs w:val="28"/>
              </w:rPr>
            </w:pPr>
          </w:p>
          <w:p w:rsidR="000874F7" w:rsidRPr="009D2460" w:rsidRDefault="000874F7" w:rsidP="00304191">
            <w:pPr>
              <w:spacing w:line="60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</w:p>
        </w:tc>
      </w:tr>
      <w:tr w:rsidR="000874F7" w:rsidRPr="009D2460" w:rsidTr="00304191">
        <w:trPr>
          <w:trHeight w:val="1268"/>
        </w:trPr>
        <w:tc>
          <w:tcPr>
            <w:tcW w:w="2808" w:type="dxa"/>
          </w:tcPr>
          <w:p w:rsidR="000874F7" w:rsidRPr="009D2460" w:rsidRDefault="00F91E20" w:rsidP="00304191">
            <w:pPr>
              <w:spacing w:line="60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  <w:lang w:val="ru-RU"/>
              </w:rPr>
              <w:t>Климанова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  <w:lang w:val="ru-RU"/>
              </w:rPr>
              <w:t>В</w:t>
            </w:r>
            <w:r>
              <w:rPr>
                <w:sz w:val="28"/>
                <w:szCs w:val="28"/>
              </w:rPr>
              <w:t>.И</w:t>
            </w:r>
            <w:proofErr w:type="gramEnd"/>
          </w:p>
        </w:tc>
        <w:tc>
          <w:tcPr>
            <w:tcW w:w="956" w:type="dxa"/>
          </w:tcPr>
          <w:p w:rsidR="000874F7" w:rsidRPr="009D2460" w:rsidRDefault="000874F7" w:rsidP="00304191">
            <w:pPr>
              <w:spacing w:line="60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</w:p>
        </w:tc>
      </w:tr>
      <w:tr w:rsidR="000874F7" w:rsidRPr="009D2460" w:rsidTr="00304191">
        <w:trPr>
          <w:trHeight w:val="1422"/>
        </w:trPr>
        <w:tc>
          <w:tcPr>
            <w:tcW w:w="2808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Половинкина</w:t>
            </w:r>
            <w:proofErr w:type="spellEnd"/>
            <w:r>
              <w:rPr>
                <w:sz w:val="28"/>
                <w:szCs w:val="28"/>
              </w:rPr>
              <w:t xml:space="preserve">  Н.В.</w:t>
            </w:r>
          </w:p>
        </w:tc>
        <w:tc>
          <w:tcPr>
            <w:tcW w:w="956" w:type="dxa"/>
          </w:tcPr>
          <w:p w:rsidR="000874F7" w:rsidRPr="009D2460" w:rsidRDefault="000874F7" w:rsidP="00304191">
            <w:pPr>
              <w:spacing w:line="60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</w:p>
        </w:tc>
      </w:tr>
      <w:tr w:rsidR="000874F7" w:rsidRPr="009D2460" w:rsidTr="00304191">
        <w:trPr>
          <w:trHeight w:val="1422"/>
        </w:trPr>
        <w:tc>
          <w:tcPr>
            <w:tcW w:w="2808" w:type="dxa"/>
          </w:tcPr>
          <w:p w:rsidR="000874F7" w:rsidRPr="00F91E20" w:rsidRDefault="00F91E20" w:rsidP="00304191">
            <w:pPr>
              <w:spacing w:line="600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Шуваева Л.Н.</w:t>
            </w:r>
          </w:p>
        </w:tc>
        <w:tc>
          <w:tcPr>
            <w:tcW w:w="956" w:type="dxa"/>
          </w:tcPr>
          <w:p w:rsidR="000874F7" w:rsidRPr="009D2460" w:rsidRDefault="000874F7" w:rsidP="00304191">
            <w:pPr>
              <w:spacing w:line="60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874F7" w:rsidRPr="009D2460" w:rsidRDefault="000874F7" w:rsidP="00304191">
            <w:pPr>
              <w:spacing w:line="600" w:lineRule="auto"/>
              <w:rPr>
                <w:sz w:val="28"/>
                <w:szCs w:val="28"/>
              </w:rPr>
            </w:pPr>
          </w:p>
        </w:tc>
      </w:tr>
      <w:tr w:rsidR="00F91E20" w:rsidRPr="009D2460" w:rsidTr="00F91E20">
        <w:trPr>
          <w:trHeight w:val="1422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20" w:rsidRPr="009D2460" w:rsidRDefault="00F91E20" w:rsidP="00D21592">
            <w:pPr>
              <w:spacing w:line="600" w:lineRule="auto"/>
              <w:rPr>
                <w:sz w:val="28"/>
                <w:szCs w:val="28"/>
              </w:rPr>
            </w:pPr>
            <w:proofErr w:type="spellStart"/>
            <w:r w:rsidRPr="009D2460">
              <w:rPr>
                <w:sz w:val="28"/>
                <w:szCs w:val="28"/>
              </w:rPr>
              <w:t>Прокудина</w:t>
            </w:r>
            <w:proofErr w:type="spellEnd"/>
            <w:r w:rsidRPr="009D2460">
              <w:rPr>
                <w:sz w:val="28"/>
                <w:szCs w:val="28"/>
              </w:rPr>
              <w:t xml:space="preserve">  О.В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20" w:rsidRPr="009D2460" w:rsidRDefault="00F91E20" w:rsidP="00D21592">
            <w:pPr>
              <w:spacing w:line="60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20" w:rsidRPr="009D2460" w:rsidRDefault="00F91E20" w:rsidP="00D21592">
            <w:pPr>
              <w:spacing w:line="600" w:lineRule="auto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E20" w:rsidRPr="009D2460" w:rsidRDefault="00F91E20" w:rsidP="00D21592">
            <w:pPr>
              <w:spacing w:line="600" w:lineRule="auto"/>
              <w:rPr>
                <w:sz w:val="28"/>
                <w:szCs w:val="28"/>
              </w:rPr>
            </w:pPr>
          </w:p>
        </w:tc>
      </w:tr>
    </w:tbl>
    <w:p w:rsidR="000874F7" w:rsidRDefault="000874F7" w:rsidP="000874F7">
      <w:pPr>
        <w:jc w:val="center"/>
        <w:rPr>
          <w:b/>
          <w:sz w:val="36"/>
          <w:szCs w:val="36"/>
        </w:rPr>
      </w:pPr>
    </w:p>
    <w:p w:rsidR="000874F7" w:rsidRDefault="000874F7" w:rsidP="000874F7">
      <w:pPr>
        <w:jc w:val="center"/>
        <w:rPr>
          <w:b/>
          <w:sz w:val="36"/>
          <w:szCs w:val="36"/>
        </w:rPr>
      </w:pPr>
    </w:p>
    <w:p w:rsidR="000874F7" w:rsidRDefault="000874F7" w:rsidP="000874F7">
      <w:pPr>
        <w:jc w:val="center"/>
        <w:rPr>
          <w:b/>
          <w:sz w:val="36"/>
          <w:szCs w:val="36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625BFA" w:rsidRDefault="00625BFA" w:rsidP="00625BFA">
      <w:pPr>
        <w:spacing w:line="360" w:lineRule="auto"/>
        <w:rPr>
          <w:sz w:val="28"/>
          <w:szCs w:val="28"/>
          <w:lang w:val="ru-RU"/>
        </w:rPr>
      </w:pPr>
    </w:p>
    <w:p w:rsidR="00625BFA" w:rsidRDefault="00625BFA" w:rsidP="00F91E20">
      <w:pPr>
        <w:spacing w:line="360" w:lineRule="auto"/>
        <w:rPr>
          <w:sz w:val="28"/>
          <w:szCs w:val="28"/>
          <w:lang w:val="ru-RU"/>
        </w:rPr>
      </w:pPr>
    </w:p>
    <w:p w:rsidR="006F35BF" w:rsidRPr="006F35BF" w:rsidRDefault="006F35BF" w:rsidP="006F35BF">
      <w:pPr>
        <w:tabs>
          <w:tab w:val="left" w:pos="4215"/>
        </w:tabs>
        <w:ind w:firstLine="426"/>
        <w:jc w:val="center"/>
        <w:rPr>
          <w:rFonts w:ascii="Book Antiqua" w:hAnsi="Book Antiqua"/>
          <w:b/>
          <w:sz w:val="36"/>
          <w:szCs w:val="36"/>
          <w:lang w:val="ru-RU"/>
        </w:rPr>
      </w:pPr>
      <w:r>
        <w:rPr>
          <w:b/>
          <w:sz w:val="36"/>
          <w:szCs w:val="36"/>
        </w:rPr>
        <w:lastRenderedPageBreak/>
        <w:t>V</w:t>
      </w:r>
      <w:r>
        <w:rPr>
          <w:rFonts w:ascii="Book Antiqua" w:hAnsi="Book Antiqua"/>
          <w:b/>
          <w:sz w:val="36"/>
          <w:szCs w:val="36"/>
        </w:rPr>
        <w:t>III</w:t>
      </w:r>
      <w:proofErr w:type="gramStart"/>
      <w:r w:rsidRPr="006F35BF">
        <w:rPr>
          <w:b/>
          <w:sz w:val="36"/>
          <w:szCs w:val="36"/>
          <w:lang w:val="ru-RU"/>
        </w:rPr>
        <w:t xml:space="preserve">.  </w:t>
      </w:r>
      <w:r w:rsidRPr="006F35BF">
        <w:rPr>
          <w:rFonts w:ascii="Book Antiqua" w:hAnsi="Book Antiqua"/>
          <w:b/>
          <w:sz w:val="36"/>
          <w:szCs w:val="36"/>
          <w:lang w:val="ru-RU"/>
        </w:rPr>
        <w:t>Этапы</w:t>
      </w:r>
      <w:proofErr w:type="gramEnd"/>
      <w:r w:rsidRPr="006F35BF">
        <w:rPr>
          <w:rFonts w:ascii="Book Antiqua" w:hAnsi="Book Antiqua"/>
          <w:b/>
          <w:sz w:val="36"/>
          <w:szCs w:val="36"/>
          <w:lang w:val="ru-RU"/>
        </w:rPr>
        <w:t xml:space="preserve">  работы  по  теме  самообразования</w:t>
      </w: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tbl>
      <w:tblPr>
        <w:tblW w:w="10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685"/>
        <w:gridCol w:w="1418"/>
        <w:gridCol w:w="4148"/>
      </w:tblGrid>
      <w:tr w:rsidR="006F35BF" w:rsidTr="006F35BF">
        <w:trPr>
          <w:trHeight w:val="1052"/>
          <w:jc w:val="center"/>
        </w:trPr>
        <w:tc>
          <w:tcPr>
            <w:tcW w:w="1702" w:type="dxa"/>
          </w:tcPr>
          <w:p w:rsidR="006F35BF" w:rsidRPr="00D848A1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iCs/>
                <w:sz w:val="28"/>
                <w:szCs w:val="28"/>
              </w:rPr>
            </w:pPr>
            <w:r w:rsidRPr="00F91E20">
              <w:rPr>
                <w:iCs/>
                <w:sz w:val="28"/>
                <w:szCs w:val="28"/>
                <w:lang w:val="ru-RU"/>
              </w:rPr>
              <w:t xml:space="preserve">                    </w:t>
            </w:r>
            <w:proofErr w:type="spellStart"/>
            <w:r>
              <w:rPr>
                <w:iCs/>
                <w:sz w:val="28"/>
                <w:szCs w:val="28"/>
              </w:rPr>
              <w:t>Этапы</w:t>
            </w:r>
            <w:proofErr w:type="spellEnd"/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b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3685" w:type="dxa"/>
          </w:tcPr>
          <w:p w:rsidR="006F35BF" w:rsidRPr="00D848A1" w:rsidRDefault="006F35BF" w:rsidP="00304191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                               </w:t>
            </w:r>
            <w:proofErr w:type="spellStart"/>
            <w:r>
              <w:rPr>
                <w:iCs/>
                <w:sz w:val="28"/>
                <w:szCs w:val="28"/>
              </w:rPr>
              <w:t>Содержание</w:t>
            </w:r>
            <w:proofErr w:type="spellEnd"/>
            <w:r>
              <w:rPr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iCs/>
                <w:sz w:val="28"/>
                <w:szCs w:val="28"/>
              </w:rPr>
              <w:t>работы</w:t>
            </w:r>
            <w:proofErr w:type="spellEnd"/>
          </w:p>
          <w:p w:rsidR="006F35BF" w:rsidRDefault="006F35BF" w:rsidP="00304191">
            <w:pPr>
              <w:tabs>
                <w:tab w:val="left" w:pos="4215"/>
              </w:tabs>
              <w:jc w:val="center"/>
              <w:rPr>
                <w:b/>
                <w:i/>
                <w:iCs/>
                <w:sz w:val="28"/>
                <w:szCs w:val="28"/>
                <w:u w:val="single"/>
              </w:rPr>
            </w:pPr>
          </w:p>
        </w:tc>
        <w:tc>
          <w:tcPr>
            <w:tcW w:w="1418" w:type="dxa"/>
          </w:tcPr>
          <w:p w:rsidR="006F35BF" w:rsidRPr="00D848A1" w:rsidRDefault="006F35BF" w:rsidP="00304191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               </w:t>
            </w:r>
            <w:proofErr w:type="spellStart"/>
            <w:r>
              <w:rPr>
                <w:iCs/>
                <w:sz w:val="28"/>
                <w:szCs w:val="28"/>
              </w:rPr>
              <w:t>Сроки</w:t>
            </w:r>
            <w:proofErr w:type="spellEnd"/>
          </w:p>
          <w:p w:rsidR="006F35BF" w:rsidRPr="00D848A1" w:rsidRDefault="006F35BF" w:rsidP="00304191">
            <w:pPr>
              <w:tabs>
                <w:tab w:val="left" w:pos="4215"/>
              </w:tabs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4148" w:type="dxa"/>
          </w:tcPr>
          <w:p w:rsidR="006F35BF" w:rsidRPr="00D16BB1" w:rsidRDefault="006F35BF" w:rsidP="00304191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                                               </w:t>
            </w:r>
            <w:proofErr w:type="spellStart"/>
            <w:r>
              <w:rPr>
                <w:iCs/>
                <w:sz w:val="28"/>
                <w:szCs w:val="28"/>
              </w:rPr>
              <w:t>Практическая</w:t>
            </w:r>
            <w:proofErr w:type="spellEnd"/>
            <w:r>
              <w:rPr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iCs/>
                <w:sz w:val="28"/>
                <w:szCs w:val="28"/>
              </w:rPr>
              <w:t>деятельность</w:t>
            </w:r>
            <w:proofErr w:type="spellEnd"/>
          </w:p>
          <w:p w:rsidR="006F35BF" w:rsidRDefault="006F35BF" w:rsidP="00304191">
            <w:pPr>
              <w:tabs>
                <w:tab w:val="left" w:pos="4215"/>
              </w:tabs>
              <w:jc w:val="center"/>
              <w:rPr>
                <w:b/>
                <w:i/>
                <w:iCs/>
                <w:sz w:val="28"/>
                <w:szCs w:val="28"/>
                <w:u w:val="single"/>
              </w:rPr>
            </w:pPr>
          </w:p>
        </w:tc>
      </w:tr>
      <w:tr w:rsidR="006F35BF" w:rsidRPr="00D16BB1" w:rsidTr="006F35BF">
        <w:trPr>
          <w:trHeight w:val="4458"/>
          <w:jc w:val="center"/>
        </w:trPr>
        <w:tc>
          <w:tcPr>
            <w:tcW w:w="1702" w:type="dxa"/>
          </w:tcPr>
          <w:p w:rsidR="006F35BF" w:rsidRPr="00D16BB1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iCs/>
                <w:sz w:val="28"/>
                <w:szCs w:val="28"/>
              </w:rPr>
            </w:pPr>
          </w:p>
          <w:p w:rsidR="006F35BF" w:rsidRPr="00D16BB1" w:rsidRDefault="006F35BF" w:rsidP="00304191">
            <w:pPr>
              <w:tabs>
                <w:tab w:val="left" w:pos="4215"/>
              </w:tabs>
              <w:jc w:val="center"/>
              <w:rPr>
                <w:iCs/>
                <w:sz w:val="28"/>
                <w:szCs w:val="28"/>
              </w:rPr>
            </w:pPr>
            <w:r w:rsidRPr="0090426F">
              <w:rPr>
                <w:rFonts w:ascii="Book Antiqua" w:hAnsi="Book Antiqua"/>
                <w:b/>
                <w:iCs/>
                <w:sz w:val="28"/>
                <w:szCs w:val="28"/>
              </w:rPr>
              <w:t>I</w:t>
            </w:r>
            <w:r>
              <w:rPr>
                <w:iCs/>
                <w:sz w:val="28"/>
                <w:szCs w:val="28"/>
              </w:rPr>
              <w:t>.</w:t>
            </w:r>
          </w:p>
          <w:p w:rsidR="006F35BF" w:rsidRDefault="006F35BF" w:rsidP="00304191">
            <w:pPr>
              <w:tabs>
                <w:tab w:val="left" w:pos="4215"/>
              </w:tabs>
              <w:ind w:left="166"/>
              <w:rPr>
                <w:b/>
                <w:i/>
                <w:iCs/>
                <w:sz w:val="28"/>
                <w:szCs w:val="28"/>
              </w:rPr>
            </w:pPr>
          </w:p>
          <w:p w:rsidR="006F35BF" w:rsidRDefault="006F35BF" w:rsidP="00304191">
            <w:pPr>
              <w:tabs>
                <w:tab w:val="left" w:pos="4215"/>
              </w:tabs>
              <w:ind w:left="166"/>
              <w:rPr>
                <w:b/>
                <w:i/>
                <w:iCs/>
                <w:sz w:val="28"/>
                <w:szCs w:val="28"/>
              </w:rPr>
            </w:pPr>
          </w:p>
          <w:p w:rsidR="006F35BF" w:rsidRPr="0090426F" w:rsidRDefault="006F35BF" w:rsidP="00304191">
            <w:pPr>
              <w:tabs>
                <w:tab w:val="left" w:pos="4215"/>
              </w:tabs>
              <w:ind w:left="166"/>
              <w:rPr>
                <w:b/>
                <w:i/>
                <w:iCs/>
                <w:sz w:val="28"/>
                <w:szCs w:val="28"/>
              </w:rPr>
            </w:pPr>
            <w:proofErr w:type="spellStart"/>
            <w:r w:rsidRPr="0090426F">
              <w:rPr>
                <w:b/>
                <w:i/>
                <w:iCs/>
                <w:sz w:val="28"/>
                <w:szCs w:val="28"/>
              </w:rPr>
              <w:t>Диагнос</w:t>
            </w:r>
            <w:proofErr w:type="spellEnd"/>
            <w:r w:rsidRPr="0090426F">
              <w:rPr>
                <w:b/>
                <w:i/>
                <w:iCs/>
                <w:sz w:val="28"/>
                <w:szCs w:val="28"/>
              </w:rPr>
              <w:t>-</w:t>
            </w:r>
          </w:p>
          <w:p w:rsidR="006F35BF" w:rsidRPr="0090426F" w:rsidRDefault="006F35BF" w:rsidP="00304191">
            <w:pPr>
              <w:tabs>
                <w:tab w:val="left" w:pos="4215"/>
              </w:tabs>
              <w:ind w:left="166"/>
              <w:rPr>
                <w:b/>
                <w:i/>
                <w:iCs/>
                <w:sz w:val="28"/>
                <w:szCs w:val="28"/>
              </w:rPr>
            </w:pPr>
            <w:proofErr w:type="spellStart"/>
            <w:r w:rsidRPr="0090426F">
              <w:rPr>
                <w:b/>
                <w:i/>
                <w:iCs/>
                <w:sz w:val="28"/>
                <w:szCs w:val="28"/>
              </w:rPr>
              <w:t>тический</w:t>
            </w:r>
            <w:proofErr w:type="spellEnd"/>
          </w:p>
          <w:p w:rsidR="006F35BF" w:rsidRPr="00D16BB1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iCs/>
                <w:sz w:val="28"/>
                <w:szCs w:val="28"/>
              </w:rPr>
            </w:pPr>
          </w:p>
          <w:p w:rsidR="006F35BF" w:rsidRPr="00D16BB1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3685" w:type="dxa"/>
          </w:tcPr>
          <w:p w:rsidR="006F35BF" w:rsidRPr="006F35BF" w:rsidRDefault="006F35BF" w:rsidP="00304191">
            <w:pPr>
              <w:jc w:val="center"/>
              <w:rPr>
                <w:iCs/>
                <w:sz w:val="28"/>
                <w:szCs w:val="28"/>
                <w:lang w:val="ru-RU"/>
              </w:rPr>
            </w:pPr>
          </w:p>
          <w:p w:rsidR="006F35BF" w:rsidRPr="006F35BF" w:rsidRDefault="006F35BF" w:rsidP="00304191">
            <w:pPr>
              <w:tabs>
                <w:tab w:val="left" w:pos="379"/>
              </w:tabs>
              <w:ind w:left="379" w:hanging="283"/>
              <w:rPr>
                <w:sz w:val="28"/>
                <w:szCs w:val="28"/>
                <w:lang w:val="ru-RU"/>
              </w:rPr>
            </w:pPr>
            <w:r w:rsidRPr="006F35BF">
              <w:rPr>
                <w:bCs/>
                <w:sz w:val="28"/>
                <w:szCs w:val="28"/>
                <w:lang w:val="ru-RU"/>
              </w:rPr>
              <w:t xml:space="preserve">-   Изучение психолого-педагогической, научно- методической литературы, нормативных документов, опыта </w:t>
            </w:r>
            <w:proofErr w:type="gramStart"/>
            <w:r w:rsidRPr="006F35BF">
              <w:rPr>
                <w:bCs/>
                <w:sz w:val="28"/>
                <w:szCs w:val="28"/>
                <w:lang w:val="ru-RU"/>
              </w:rPr>
              <w:t>применения  форм</w:t>
            </w:r>
            <w:proofErr w:type="gramEnd"/>
            <w:r w:rsidRPr="006F35BF">
              <w:rPr>
                <w:bCs/>
                <w:sz w:val="28"/>
                <w:szCs w:val="28"/>
                <w:lang w:val="ru-RU"/>
              </w:rPr>
              <w:t xml:space="preserve">  и  методов  исследовательской  деятельности  обучающихся;</w:t>
            </w:r>
          </w:p>
          <w:p w:rsidR="006F35BF" w:rsidRPr="006F35BF" w:rsidRDefault="006F35BF" w:rsidP="00304191">
            <w:pPr>
              <w:jc w:val="center"/>
              <w:rPr>
                <w:iCs/>
                <w:sz w:val="28"/>
                <w:szCs w:val="28"/>
                <w:lang w:val="ru-RU"/>
              </w:rPr>
            </w:pPr>
          </w:p>
          <w:p w:rsidR="006F35BF" w:rsidRPr="006F35BF" w:rsidRDefault="006F35BF" w:rsidP="00304191">
            <w:pPr>
              <w:jc w:val="center"/>
              <w:rPr>
                <w:iCs/>
                <w:sz w:val="28"/>
                <w:szCs w:val="28"/>
                <w:lang w:val="ru-RU"/>
              </w:rPr>
            </w:pPr>
          </w:p>
          <w:p w:rsidR="006F35BF" w:rsidRPr="006F35BF" w:rsidRDefault="006F35BF" w:rsidP="00304191">
            <w:pPr>
              <w:jc w:val="center"/>
              <w:rPr>
                <w:iCs/>
                <w:sz w:val="28"/>
                <w:szCs w:val="28"/>
                <w:lang w:val="ru-RU"/>
              </w:rPr>
            </w:pPr>
          </w:p>
          <w:p w:rsidR="006F35BF" w:rsidRPr="006F35BF" w:rsidRDefault="006F35BF" w:rsidP="00304191">
            <w:pPr>
              <w:tabs>
                <w:tab w:val="left" w:pos="4215"/>
              </w:tabs>
              <w:jc w:val="center"/>
              <w:rPr>
                <w:iCs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6F35BF" w:rsidRPr="006F35BF" w:rsidRDefault="006F35BF" w:rsidP="00304191">
            <w:pPr>
              <w:jc w:val="center"/>
              <w:rPr>
                <w:iCs/>
                <w:sz w:val="28"/>
                <w:szCs w:val="28"/>
                <w:lang w:val="ru-RU"/>
              </w:rPr>
            </w:pPr>
          </w:p>
          <w:p w:rsidR="006F35BF" w:rsidRDefault="006F35BF" w:rsidP="00304191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Сентябрь-октябрь</w:t>
            </w:r>
          </w:p>
          <w:p w:rsidR="006F35BF" w:rsidRPr="006F35BF" w:rsidRDefault="006F35BF" w:rsidP="00304191">
            <w:pPr>
              <w:jc w:val="center"/>
              <w:rPr>
                <w:i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2013г.</w:t>
            </w:r>
          </w:p>
          <w:p w:rsidR="006F35BF" w:rsidRPr="00D16BB1" w:rsidRDefault="006F35BF" w:rsidP="00304191">
            <w:pPr>
              <w:jc w:val="center"/>
              <w:rPr>
                <w:iCs/>
                <w:sz w:val="28"/>
                <w:szCs w:val="28"/>
              </w:rPr>
            </w:pPr>
          </w:p>
          <w:p w:rsidR="006F35BF" w:rsidRPr="00D16BB1" w:rsidRDefault="006F35BF" w:rsidP="00304191">
            <w:pPr>
              <w:jc w:val="center"/>
              <w:rPr>
                <w:iCs/>
                <w:sz w:val="28"/>
                <w:szCs w:val="28"/>
              </w:rPr>
            </w:pPr>
          </w:p>
          <w:p w:rsidR="006F35BF" w:rsidRPr="00D16BB1" w:rsidRDefault="006F35BF" w:rsidP="00304191">
            <w:pPr>
              <w:tabs>
                <w:tab w:val="left" w:pos="4215"/>
              </w:tabs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4148" w:type="dxa"/>
          </w:tcPr>
          <w:p w:rsidR="006F35BF" w:rsidRPr="00D16BB1" w:rsidRDefault="006F35BF" w:rsidP="006F35BF">
            <w:pPr>
              <w:rPr>
                <w:iCs/>
                <w:sz w:val="28"/>
                <w:szCs w:val="28"/>
              </w:rPr>
            </w:pPr>
          </w:p>
          <w:p w:rsidR="006F35BF" w:rsidRPr="006F35BF" w:rsidRDefault="006F35BF" w:rsidP="00304191">
            <w:pPr>
              <w:tabs>
                <w:tab w:val="left" w:pos="4215"/>
              </w:tabs>
              <w:jc w:val="center"/>
              <w:rPr>
                <w:iCs/>
                <w:sz w:val="28"/>
                <w:szCs w:val="28"/>
                <w:lang w:val="ru-RU"/>
              </w:rPr>
            </w:pPr>
            <w:r>
              <w:rPr>
                <w:iCs/>
                <w:sz w:val="28"/>
                <w:szCs w:val="28"/>
                <w:lang w:val="ru-RU"/>
              </w:rPr>
              <w:t xml:space="preserve">Изучение методической литературы </w:t>
            </w:r>
          </w:p>
        </w:tc>
      </w:tr>
      <w:tr w:rsidR="006F35BF" w:rsidRPr="00F91E20" w:rsidTr="006F35BF">
        <w:trPr>
          <w:trHeight w:val="4458"/>
          <w:jc w:val="center"/>
        </w:trPr>
        <w:tc>
          <w:tcPr>
            <w:tcW w:w="1702" w:type="dxa"/>
          </w:tcPr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iCs/>
                <w:sz w:val="28"/>
                <w:szCs w:val="28"/>
              </w:rPr>
            </w:pPr>
          </w:p>
          <w:p w:rsidR="006F35BF" w:rsidRPr="0090426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b/>
                <w:iCs/>
                <w:sz w:val="28"/>
                <w:szCs w:val="28"/>
              </w:rPr>
            </w:pPr>
            <w:r w:rsidRPr="0090426F">
              <w:rPr>
                <w:rFonts w:ascii="Book Antiqua" w:hAnsi="Book Antiqua"/>
                <w:b/>
                <w:iCs/>
                <w:sz w:val="28"/>
                <w:szCs w:val="28"/>
              </w:rPr>
              <w:t>II</w:t>
            </w:r>
            <w:r w:rsidRPr="0090426F">
              <w:rPr>
                <w:b/>
                <w:iCs/>
                <w:sz w:val="28"/>
                <w:szCs w:val="28"/>
              </w:rPr>
              <w:t>.</w:t>
            </w: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b/>
                <w:i/>
                <w:iCs/>
                <w:sz w:val="28"/>
                <w:szCs w:val="28"/>
              </w:rPr>
            </w:pP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b/>
                <w:i/>
                <w:iCs/>
                <w:sz w:val="28"/>
                <w:szCs w:val="28"/>
              </w:rPr>
            </w:pP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b/>
                <w:i/>
                <w:iCs/>
                <w:sz w:val="28"/>
                <w:szCs w:val="28"/>
              </w:rPr>
            </w:pPr>
            <w:proofErr w:type="spellStart"/>
            <w:r w:rsidRPr="0090426F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Прогнос</w:t>
            </w:r>
            <w:proofErr w:type="spellEnd"/>
            <w:r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-</w:t>
            </w:r>
          </w:p>
          <w:p w:rsidR="006F35BF" w:rsidRPr="0090426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b/>
                <w:i/>
                <w:iCs/>
                <w:sz w:val="28"/>
                <w:szCs w:val="28"/>
              </w:rPr>
            </w:pPr>
            <w:proofErr w:type="spellStart"/>
            <w:r w:rsidRPr="0090426F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тический</w:t>
            </w:r>
            <w:proofErr w:type="spellEnd"/>
          </w:p>
        </w:tc>
        <w:tc>
          <w:tcPr>
            <w:tcW w:w="3685" w:type="dxa"/>
          </w:tcPr>
          <w:p w:rsidR="006F35BF" w:rsidRPr="006F35BF" w:rsidRDefault="006F35BF" w:rsidP="00304191">
            <w:pPr>
              <w:ind w:left="238" w:hanging="238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 </w:t>
            </w:r>
          </w:p>
          <w:p w:rsidR="006F35BF" w:rsidRPr="006F35BF" w:rsidRDefault="006F35BF" w:rsidP="00304191">
            <w:pPr>
              <w:ind w:left="238" w:hanging="238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Определение  целей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и  задач  темы</w:t>
            </w:r>
          </w:p>
          <w:p w:rsidR="006F35BF" w:rsidRPr="006F35BF" w:rsidRDefault="006F35BF" w:rsidP="00304191">
            <w:pPr>
              <w:tabs>
                <w:tab w:val="left" w:pos="238"/>
                <w:tab w:val="left" w:pos="1618"/>
              </w:tabs>
              <w:ind w:left="238" w:hanging="238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Разработка  системы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   мер,  направленных  на  решение  проблемы</w:t>
            </w:r>
          </w:p>
          <w:p w:rsidR="006F35BF" w:rsidRDefault="006F35BF" w:rsidP="00304191">
            <w:pPr>
              <w:tabs>
                <w:tab w:val="left" w:pos="238"/>
                <w:tab w:val="left" w:pos="1618"/>
              </w:tabs>
              <w:ind w:left="238" w:hanging="238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-  </w:t>
            </w:r>
            <w:proofErr w:type="spellStart"/>
            <w:proofErr w:type="gramStart"/>
            <w:r>
              <w:rPr>
                <w:iCs/>
                <w:sz w:val="28"/>
                <w:szCs w:val="28"/>
              </w:rPr>
              <w:t>Прогнозирование</w:t>
            </w:r>
            <w:proofErr w:type="spellEnd"/>
            <w:r>
              <w:rPr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iCs/>
                <w:sz w:val="28"/>
                <w:szCs w:val="28"/>
              </w:rPr>
              <w:t>результатов</w:t>
            </w:r>
            <w:proofErr w:type="spellEnd"/>
            <w:proofErr w:type="gramEnd"/>
            <w:r>
              <w:rPr>
                <w:iCs/>
                <w:sz w:val="28"/>
                <w:szCs w:val="28"/>
              </w:rPr>
              <w:t>.</w:t>
            </w:r>
          </w:p>
          <w:p w:rsidR="006F35BF" w:rsidRPr="00D16BB1" w:rsidRDefault="006F35BF" w:rsidP="00304191">
            <w:pPr>
              <w:tabs>
                <w:tab w:val="left" w:pos="238"/>
                <w:tab w:val="left" w:pos="1618"/>
              </w:tabs>
              <w:ind w:left="238" w:hanging="142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</w:tcPr>
          <w:p w:rsidR="006F35BF" w:rsidRDefault="006F35BF" w:rsidP="0030419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F35BF" w:rsidRDefault="006F35BF" w:rsidP="0030419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ru-RU"/>
              </w:rPr>
              <w:t>Ноябрь-декабрь</w:t>
            </w:r>
          </w:p>
          <w:p w:rsidR="006F35BF" w:rsidRPr="006F35BF" w:rsidRDefault="006F35BF" w:rsidP="00304191">
            <w:pPr>
              <w:jc w:val="center"/>
              <w:rPr>
                <w:i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2013г</w:t>
            </w:r>
          </w:p>
        </w:tc>
        <w:tc>
          <w:tcPr>
            <w:tcW w:w="4148" w:type="dxa"/>
          </w:tcPr>
          <w:p w:rsidR="006F35BF" w:rsidRPr="006F35BF" w:rsidRDefault="006F35BF" w:rsidP="00304191">
            <w:pPr>
              <w:rPr>
                <w:iCs/>
                <w:sz w:val="28"/>
                <w:szCs w:val="28"/>
                <w:lang w:val="ru-RU"/>
              </w:rPr>
            </w:pPr>
          </w:p>
          <w:p w:rsidR="006F35BF" w:rsidRPr="006F35BF" w:rsidRDefault="006F35BF" w:rsidP="006F35BF">
            <w:pPr>
              <w:rPr>
                <w:b/>
                <w:iCs/>
                <w:sz w:val="28"/>
                <w:szCs w:val="28"/>
                <w:lang w:val="ru-RU"/>
              </w:rPr>
            </w:pPr>
            <w:r w:rsidRPr="006F35BF">
              <w:rPr>
                <w:b/>
                <w:iCs/>
                <w:sz w:val="28"/>
                <w:szCs w:val="28"/>
                <w:lang w:val="ru-RU"/>
              </w:rPr>
              <w:t>Ноябрь 2013г.</w:t>
            </w:r>
          </w:p>
          <w:p w:rsidR="006F35BF" w:rsidRPr="006F35BF" w:rsidRDefault="006F35BF" w:rsidP="006F35BF">
            <w:pPr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>Выступление на районном</w:t>
            </w:r>
            <w:r>
              <w:rPr>
                <w:iCs/>
                <w:sz w:val="28"/>
                <w:szCs w:val="28"/>
                <w:lang w:val="ru-RU"/>
              </w:rPr>
              <w:t xml:space="preserve"> семинаре </w:t>
            </w:r>
            <w:r>
              <w:rPr>
                <w:sz w:val="28"/>
                <w:szCs w:val="28"/>
                <w:lang w:val="ru-RU"/>
              </w:rPr>
              <w:t>«Влияние новых средств обучения на образовательный процесс в современной школе»</w:t>
            </w:r>
          </w:p>
        </w:tc>
      </w:tr>
      <w:tr w:rsidR="006F35BF" w:rsidRPr="00F91E20" w:rsidTr="006F35BF">
        <w:trPr>
          <w:trHeight w:val="4458"/>
          <w:jc w:val="center"/>
        </w:trPr>
        <w:tc>
          <w:tcPr>
            <w:tcW w:w="1702" w:type="dxa"/>
          </w:tcPr>
          <w:p w:rsidR="006F35BF" w:rsidRP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iCs/>
                <w:sz w:val="28"/>
                <w:szCs w:val="28"/>
                <w:lang w:val="ru-RU"/>
              </w:rPr>
            </w:pP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iCs/>
                <w:sz w:val="28"/>
                <w:szCs w:val="28"/>
              </w:rPr>
            </w:pPr>
            <w:r w:rsidRPr="004A5457">
              <w:rPr>
                <w:rFonts w:ascii="Book Antiqua" w:hAnsi="Book Antiqua"/>
                <w:b/>
                <w:iCs/>
                <w:sz w:val="28"/>
                <w:szCs w:val="28"/>
              </w:rPr>
              <w:t>III</w:t>
            </w:r>
            <w:r>
              <w:rPr>
                <w:rFonts w:ascii="Book Antiqua" w:hAnsi="Book Antiqua"/>
                <w:iCs/>
                <w:sz w:val="28"/>
                <w:szCs w:val="28"/>
              </w:rPr>
              <w:t>.</w:t>
            </w: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iCs/>
                <w:sz w:val="28"/>
                <w:szCs w:val="28"/>
              </w:rPr>
            </w:pPr>
          </w:p>
          <w:p w:rsidR="006F35BF" w:rsidRDefault="006F35BF" w:rsidP="00304191">
            <w:pPr>
              <w:tabs>
                <w:tab w:val="left" w:pos="4215"/>
              </w:tabs>
              <w:jc w:val="center"/>
              <w:rPr>
                <w:rFonts w:ascii="Book Antiqua" w:hAnsi="Book Antiqua"/>
                <w:b/>
                <w:i/>
                <w:iCs/>
                <w:sz w:val="28"/>
                <w:szCs w:val="28"/>
              </w:rPr>
            </w:pPr>
            <w:proofErr w:type="spellStart"/>
            <w:r w:rsidRPr="000A2613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Практи</w:t>
            </w:r>
            <w:proofErr w:type="spellEnd"/>
            <w:r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-</w:t>
            </w:r>
          </w:p>
          <w:p w:rsidR="006F35BF" w:rsidRPr="000A2613" w:rsidRDefault="006F35BF" w:rsidP="00304191">
            <w:pPr>
              <w:tabs>
                <w:tab w:val="left" w:pos="4215"/>
              </w:tabs>
              <w:ind w:left="166"/>
              <w:rPr>
                <w:rFonts w:ascii="Book Antiqua" w:hAnsi="Book Antiqua"/>
                <w:b/>
                <w:i/>
                <w:iCs/>
                <w:sz w:val="28"/>
                <w:szCs w:val="28"/>
              </w:rPr>
            </w:pPr>
            <w:proofErr w:type="spellStart"/>
            <w:r w:rsidRPr="000A2613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ческий</w:t>
            </w:r>
            <w:proofErr w:type="spellEnd"/>
          </w:p>
        </w:tc>
        <w:tc>
          <w:tcPr>
            <w:tcW w:w="3685" w:type="dxa"/>
          </w:tcPr>
          <w:p w:rsidR="006F35BF" w:rsidRDefault="006F35BF" w:rsidP="00304191">
            <w:pPr>
              <w:ind w:left="238" w:hanging="238"/>
              <w:rPr>
                <w:iCs/>
                <w:sz w:val="28"/>
                <w:szCs w:val="28"/>
              </w:rPr>
            </w:pPr>
          </w:p>
          <w:p w:rsidR="006F35BF" w:rsidRDefault="006F35BF" w:rsidP="00304191">
            <w:pPr>
              <w:ind w:left="238" w:hanging="238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-  </w:t>
            </w:r>
            <w:proofErr w:type="spellStart"/>
            <w:r>
              <w:rPr>
                <w:iCs/>
                <w:sz w:val="28"/>
                <w:szCs w:val="28"/>
              </w:rPr>
              <w:t>Внедрение</w:t>
            </w:r>
            <w:proofErr w:type="spellEnd"/>
            <w:r>
              <w:rPr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iCs/>
                <w:sz w:val="28"/>
                <w:szCs w:val="28"/>
              </w:rPr>
              <w:t>опыта</w:t>
            </w:r>
            <w:proofErr w:type="spellEnd"/>
            <w:r>
              <w:rPr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iCs/>
                <w:sz w:val="28"/>
                <w:szCs w:val="28"/>
              </w:rPr>
              <w:t>работы</w:t>
            </w:r>
            <w:proofErr w:type="spellEnd"/>
          </w:p>
          <w:p w:rsidR="006F35BF" w:rsidRPr="006F35BF" w:rsidRDefault="006F35BF" w:rsidP="00304191">
            <w:pPr>
              <w:ind w:left="238" w:hanging="238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Формирование  методического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комплекса</w:t>
            </w:r>
          </w:p>
          <w:p w:rsidR="006F35BF" w:rsidRPr="006F35BF" w:rsidRDefault="006F35BF" w:rsidP="00304191">
            <w:pPr>
              <w:ind w:left="238" w:hanging="238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Корректировка  работы</w:t>
            </w:r>
            <w:proofErr w:type="gramEnd"/>
          </w:p>
        </w:tc>
        <w:tc>
          <w:tcPr>
            <w:tcW w:w="1418" w:type="dxa"/>
          </w:tcPr>
          <w:p w:rsidR="006F35BF" w:rsidRPr="006F35BF" w:rsidRDefault="006F35BF" w:rsidP="00304191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  <w:p w:rsidR="006F35BF" w:rsidRDefault="006F35BF" w:rsidP="006F35BF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Февраль</w:t>
            </w:r>
          </w:p>
          <w:p w:rsidR="006F35BF" w:rsidRDefault="006F35BF" w:rsidP="006F35BF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</w:rPr>
              <w:t xml:space="preserve"> 201</w:t>
            </w:r>
            <w:r>
              <w:rPr>
                <w:bCs/>
                <w:sz w:val="28"/>
                <w:szCs w:val="28"/>
                <w:lang w:val="ru-RU"/>
              </w:rPr>
              <w:t>4г-</w:t>
            </w:r>
          </w:p>
          <w:p w:rsidR="006F35BF" w:rsidRDefault="006F35BF" w:rsidP="006F35BF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Май</w:t>
            </w:r>
          </w:p>
          <w:p w:rsidR="006F35BF" w:rsidRPr="006F35BF" w:rsidRDefault="006F35BF" w:rsidP="006F35BF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2015г.</w:t>
            </w:r>
          </w:p>
        </w:tc>
        <w:tc>
          <w:tcPr>
            <w:tcW w:w="4148" w:type="dxa"/>
          </w:tcPr>
          <w:p w:rsidR="006F35BF" w:rsidRPr="006F35BF" w:rsidRDefault="006F35BF" w:rsidP="00304191">
            <w:pPr>
              <w:rPr>
                <w:iCs/>
                <w:sz w:val="28"/>
                <w:szCs w:val="28"/>
                <w:lang w:val="ru-RU"/>
              </w:rPr>
            </w:pPr>
          </w:p>
          <w:p w:rsidR="006F35BF" w:rsidRDefault="006F35BF" w:rsidP="006F35BF">
            <w:pPr>
              <w:ind w:left="354" w:hanging="264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b/>
                <w:iCs/>
                <w:sz w:val="28"/>
                <w:szCs w:val="28"/>
                <w:lang w:val="ru-RU"/>
              </w:rPr>
              <w:t xml:space="preserve">   Февраль 2014г</w:t>
            </w:r>
            <w:r w:rsidRPr="006F35BF">
              <w:rPr>
                <w:iCs/>
                <w:sz w:val="28"/>
                <w:szCs w:val="28"/>
                <w:lang w:val="ru-RU"/>
              </w:rPr>
              <w:t xml:space="preserve">.                     </w:t>
            </w:r>
            <w:r>
              <w:rPr>
                <w:iCs/>
                <w:sz w:val="28"/>
                <w:szCs w:val="28"/>
                <w:lang w:val="ru-RU"/>
              </w:rPr>
              <w:t xml:space="preserve">             -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Открытый  урок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по  теме  «</w:t>
            </w:r>
            <w:r>
              <w:rPr>
                <w:iCs/>
                <w:sz w:val="28"/>
                <w:szCs w:val="28"/>
                <w:lang w:val="ru-RU"/>
              </w:rPr>
              <w:t>Социальные сети, форум, чат»</w:t>
            </w:r>
          </w:p>
          <w:p w:rsidR="006F35BF" w:rsidRDefault="006F35BF" w:rsidP="006F35BF">
            <w:pPr>
              <w:ind w:left="354" w:hanging="264"/>
              <w:rPr>
                <w:iCs/>
                <w:sz w:val="28"/>
                <w:szCs w:val="28"/>
                <w:lang w:val="ru-RU"/>
              </w:rPr>
            </w:pPr>
          </w:p>
          <w:p w:rsidR="006F35BF" w:rsidRPr="006F35BF" w:rsidRDefault="006F35BF" w:rsidP="006F35BF">
            <w:pPr>
              <w:ind w:left="354" w:hanging="264"/>
              <w:rPr>
                <w:b/>
                <w:iCs/>
                <w:sz w:val="28"/>
                <w:szCs w:val="28"/>
                <w:lang w:val="ru-RU"/>
              </w:rPr>
            </w:pPr>
            <w:r w:rsidRPr="006F35BF">
              <w:rPr>
                <w:b/>
                <w:iCs/>
                <w:sz w:val="28"/>
                <w:szCs w:val="28"/>
                <w:lang w:val="ru-RU"/>
              </w:rPr>
              <w:t xml:space="preserve">    Март 2014г.</w:t>
            </w:r>
          </w:p>
          <w:p w:rsidR="006F35BF" w:rsidRDefault="006F35BF" w:rsidP="006F35BF">
            <w:pPr>
              <w:ind w:left="354" w:hanging="264"/>
              <w:rPr>
                <w:iCs/>
                <w:sz w:val="28"/>
                <w:szCs w:val="28"/>
                <w:lang w:val="ru-RU"/>
              </w:rPr>
            </w:pPr>
            <w:r>
              <w:rPr>
                <w:iCs/>
                <w:sz w:val="28"/>
                <w:szCs w:val="28"/>
                <w:lang w:val="ru-RU"/>
              </w:rPr>
              <w:t xml:space="preserve">    - </w:t>
            </w:r>
            <w:proofErr w:type="gramStart"/>
            <w:r>
              <w:rPr>
                <w:iCs/>
                <w:sz w:val="28"/>
                <w:szCs w:val="28"/>
                <w:lang w:val="ru-RU"/>
              </w:rPr>
              <w:t>Семинар  по</w:t>
            </w:r>
            <w:proofErr w:type="gramEnd"/>
            <w:r>
              <w:rPr>
                <w:iCs/>
                <w:sz w:val="28"/>
                <w:szCs w:val="28"/>
                <w:lang w:val="ru-RU"/>
              </w:rPr>
              <w:t xml:space="preserve"> сервисам</w:t>
            </w:r>
            <w:r w:rsidRPr="006F35BF">
              <w:rPr>
                <w:iCs/>
                <w:sz w:val="28"/>
                <w:szCs w:val="28"/>
                <w:lang w:val="ru-RU"/>
              </w:rPr>
              <w:t xml:space="preserve"> </w:t>
            </w:r>
            <w:r>
              <w:rPr>
                <w:iCs/>
                <w:sz w:val="28"/>
                <w:szCs w:val="28"/>
              </w:rPr>
              <w:t>Web</w:t>
            </w:r>
            <w:r w:rsidRPr="006F35BF">
              <w:rPr>
                <w:iCs/>
                <w:sz w:val="28"/>
                <w:szCs w:val="28"/>
                <w:lang w:val="ru-RU"/>
              </w:rPr>
              <w:t xml:space="preserve"> 2.0</w:t>
            </w:r>
            <w:r>
              <w:rPr>
                <w:iCs/>
                <w:sz w:val="28"/>
                <w:szCs w:val="28"/>
                <w:lang w:val="ru-RU"/>
              </w:rPr>
              <w:t xml:space="preserve"> </w:t>
            </w:r>
          </w:p>
          <w:p w:rsidR="006F35BF" w:rsidRDefault="006F35BF" w:rsidP="006F35BF">
            <w:pPr>
              <w:ind w:left="354" w:hanging="264"/>
              <w:rPr>
                <w:iCs/>
                <w:sz w:val="28"/>
                <w:szCs w:val="28"/>
                <w:lang w:val="ru-RU"/>
              </w:rPr>
            </w:pPr>
          </w:p>
          <w:p w:rsidR="006F35BF" w:rsidRPr="006F35BF" w:rsidRDefault="006F35BF" w:rsidP="006F35BF">
            <w:pPr>
              <w:ind w:left="354" w:hanging="264"/>
              <w:rPr>
                <w:b/>
                <w:iCs/>
                <w:sz w:val="28"/>
                <w:szCs w:val="28"/>
                <w:lang w:val="ru-RU"/>
              </w:rPr>
            </w:pPr>
            <w:r w:rsidRPr="006F35BF">
              <w:rPr>
                <w:b/>
                <w:iCs/>
                <w:sz w:val="28"/>
                <w:szCs w:val="28"/>
                <w:lang w:val="ru-RU"/>
              </w:rPr>
              <w:t xml:space="preserve">     Август 2014г.</w:t>
            </w:r>
          </w:p>
          <w:p w:rsidR="006F35BF" w:rsidRDefault="006F35BF" w:rsidP="006F35BF">
            <w:pPr>
              <w:ind w:left="354" w:hanging="264"/>
              <w:rPr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     - </w:t>
            </w:r>
            <w:r>
              <w:rPr>
                <w:iCs/>
                <w:sz w:val="28"/>
                <w:szCs w:val="28"/>
                <w:lang w:val="ru-RU"/>
              </w:rPr>
              <w:t>РМО выступление по теме: «</w:t>
            </w:r>
            <w:r>
              <w:rPr>
                <w:sz w:val="28"/>
                <w:szCs w:val="28"/>
                <w:lang w:val="ru-RU"/>
              </w:rPr>
              <w:t>Технология подготовки урока в современной информационной образовательной среде»</w:t>
            </w:r>
          </w:p>
          <w:p w:rsidR="006F35BF" w:rsidRPr="006F35BF" w:rsidRDefault="006F35BF" w:rsidP="006F35BF">
            <w:pPr>
              <w:ind w:left="354" w:hanging="264"/>
              <w:rPr>
                <w:iCs/>
                <w:sz w:val="28"/>
                <w:szCs w:val="28"/>
                <w:lang w:val="ru-RU"/>
              </w:rPr>
            </w:pPr>
          </w:p>
          <w:p w:rsidR="006F35BF" w:rsidRDefault="006F35BF" w:rsidP="006F35BF">
            <w:pPr>
              <w:ind w:left="354" w:hanging="264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     - 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Участие  в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школьных,  районных  олимпиадах,  в международном  конкурсе -игре «</w:t>
            </w:r>
            <w:r>
              <w:rPr>
                <w:iCs/>
                <w:sz w:val="28"/>
                <w:szCs w:val="28"/>
                <w:lang w:val="ru-RU"/>
              </w:rPr>
              <w:t>Кит</w:t>
            </w:r>
            <w:r w:rsidRPr="006F35BF">
              <w:rPr>
                <w:iCs/>
                <w:sz w:val="28"/>
                <w:szCs w:val="28"/>
                <w:lang w:val="ru-RU"/>
              </w:rPr>
              <w:t>»</w:t>
            </w:r>
            <w:r>
              <w:rPr>
                <w:iCs/>
                <w:sz w:val="28"/>
                <w:szCs w:val="28"/>
                <w:lang w:val="ru-RU"/>
              </w:rPr>
              <w:t>, «</w:t>
            </w:r>
            <w:proofErr w:type="spellStart"/>
            <w:r>
              <w:rPr>
                <w:iCs/>
                <w:sz w:val="28"/>
                <w:szCs w:val="28"/>
                <w:lang w:val="ru-RU"/>
              </w:rPr>
              <w:t>Инфознайка</w:t>
            </w:r>
            <w:proofErr w:type="spellEnd"/>
            <w:r>
              <w:rPr>
                <w:iCs/>
                <w:sz w:val="28"/>
                <w:szCs w:val="28"/>
                <w:lang w:val="ru-RU"/>
              </w:rPr>
              <w:t>»</w:t>
            </w:r>
          </w:p>
          <w:p w:rsidR="00F507AC" w:rsidRDefault="00F507AC" w:rsidP="006F35BF">
            <w:pPr>
              <w:ind w:left="354" w:hanging="264"/>
              <w:rPr>
                <w:iCs/>
                <w:sz w:val="28"/>
                <w:szCs w:val="28"/>
                <w:lang w:val="ru-RU"/>
              </w:rPr>
            </w:pPr>
          </w:p>
          <w:p w:rsidR="00F507AC" w:rsidRDefault="00F507AC" w:rsidP="006F35BF">
            <w:pPr>
              <w:ind w:left="354" w:hanging="264"/>
              <w:rPr>
                <w:iCs/>
                <w:sz w:val="28"/>
                <w:szCs w:val="28"/>
                <w:lang w:val="ru-RU"/>
              </w:rPr>
            </w:pPr>
            <w:r>
              <w:rPr>
                <w:iCs/>
                <w:sz w:val="28"/>
                <w:szCs w:val="28"/>
                <w:lang w:val="ru-RU"/>
              </w:rPr>
              <w:t xml:space="preserve">     -создан собственный сайт для обмена опытом</w:t>
            </w:r>
          </w:p>
          <w:p w:rsidR="00F507AC" w:rsidRPr="006F35BF" w:rsidRDefault="00F507AC" w:rsidP="00F507AC">
            <w:pPr>
              <w:rPr>
                <w:iCs/>
                <w:sz w:val="28"/>
                <w:szCs w:val="28"/>
                <w:lang w:val="ru-RU"/>
              </w:rPr>
            </w:pPr>
          </w:p>
        </w:tc>
      </w:tr>
      <w:tr w:rsidR="006F35BF" w:rsidRPr="00F91E20" w:rsidTr="006F35BF">
        <w:trPr>
          <w:trHeight w:val="5452"/>
          <w:jc w:val="center"/>
        </w:trPr>
        <w:tc>
          <w:tcPr>
            <w:tcW w:w="1702" w:type="dxa"/>
          </w:tcPr>
          <w:p w:rsidR="006F35BF" w:rsidRP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iCs/>
                <w:sz w:val="28"/>
                <w:szCs w:val="28"/>
                <w:lang w:val="ru-RU"/>
              </w:rPr>
            </w:pP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iCs/>
                <w:sz w:val="28"/>
                <w:szCs w:val="28"/>
              </w:rPr>
            </w:pPr>
            <w:r w:rsidRPr="004A5457">
              <w:rPr>
                <w:rFonts w:ascii="Book Antiqua" w:hAnsi="Book Antiqua"/>
                <w:b/>
                <w:iCs/>
                <w:sz w:val="28"/>
                <w:szCs w:val="28"/>
              </w:rPr>
              <w:t>IV</w:t>
            </w:r>
            <w:r>
              <w:rPr>
                <w:rFonts w:ascii="Book Antiqua" w:hAnsi="Book Antiqua"/>
                <w:iCs/>
                <w:sz w:val="28"/>
                <w:szCs w:val="28"/>
              </w:rPr>
              <w:t>.</w:t>
            </w: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iCs/>
                <w:sz w:val="28"/>
                <w:szCs w:val="28"/>
              </w:rPr>
            </w:pPr>
          </w:p>
          <w:p w:rsidR="006F35BF" w:rsidRPr="004A5457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b/>
                <w:i/>
                <w:iCs/>
                <w:sz w:val="28"/>
                <w:szCs w:val="28"/>
              </w:rPr>
            </w:pPr>
            <w:proofErr w:type="spellStart"/>
            <w:r w:rsidRPr="004A5457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Обобща</w:t>
            </w:r>
            <w:proofErr w:type="spellEnd"/>
            <w:r w:rsidRPr="004A5457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-</w:t>
            </w: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iCs/>
                <w:sz w:val="28"/>
                <w:szCs w:val="28"/>
              </w:rPr>
            </w:pPr>
            <w:proofErr w:type="spellStart"/>
            <w:r w:rsidRPr="004A5457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ющий</w:t>
            </w:r>
            <w:proofErr w:type="spellEnd"/>
          </w:p>
        </w:tc>
        <w:tc>
          <w:tcPr>
            <w:tcW w:w="3685" w:type="dxa"/>
          </w:tcPr>
          <w:p w:rsidR="006F35BF" w:rsidRPr="006F35BF" w:rsidRDefault="006F35BF" w:rsidP="00304191">
            <w:pPr>
              <w:ind w:left="238" w:hanging="238"/>
              <w:rPr>
                <w:iCs/>
                <w:sz w:val="28"/>
                <w:szCs w:val="28"/>
                <w:lang w:val="ru-RU"/>
              </w:rPr>
            </w:pPr>
          </w:p>
          <w:p w:rsidR="006F35BF" w:rsidRPr="006F35BF" w:rsidRDefault="006F35BF" w:rsidP="00304191">
            <w:pPr>
              <w:ind w:left="238" w:hanging="238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Подведение  итогов</w:t>
            </w:r>
            <w:proofErr w:type="gramEnd"/>
          </w:p>
          <w:p w:rsidR="006F35BF" w:rsidRPr="006F35BF" w:rsidRDefault="006F35BF" w:rsidP="00304191">
            <w:pPr>
              <w:tabs>
                <w:tab w:val="left" w:pos="317"/>
                <w:tab w:val="left" w:pos="4215"/>
              </w:tabs>
              <w:ind w:left="317" w:hanging="317"/>
              <w:rPr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 </w:t>
            </w:r>
            <w:r w:rsidRPr="006F35BF">
              <w:rPr>
                <w:sz w:val="28"/>
                <w:szCs w:val="28"/>
                <w:lang w:val="ru-RU"/>
              </w:rPr>
              <w:t xml:space="preserve">Формулирование  </w:t>
            </w:r>
          </w:p>
          <w:p w:rsidR="006F35BF" w:rsidRPr="006F35BF" w:rsidRDefault="006F35BF" w:rsidP="00304191">
            <w:pPr>
              <w:tabs>
                <w:tab w:val="left" w:pos="317"/>
                <w:tab w:val="left" w:pos="4215"/>
              </w:tabs>
              <w:ind w:left="317" w:hanging="317"/>
              <w:rPr>
                <w:sz w:val="28"/>
                <w:szCs w:val="28"/>
                <w:lang w:val="ru-RU"/>
              </w:rPr>
            </w:pPr>
            <w:r w:rsidRPr="006F35BF">
              <w:rPr>
                <w:sz w:val="28"/>
                <w:szCs w:val="28"/>
                <w:lang w:val="ru-RU"/>
              </w:rPr>
              <w:t xml:space="preserve">    выводов </w:t>
            </w:r>
          </w:p>
          <w:p w:rsidR="006F35BF" w:rsidRPr="006F35BF" w:rsidRDefault="006F35BF" w:rsidP="00304191">
            <w:pPr>
              <w:ind w:left="238" w:hanging="238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Оформление  результатов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418" w:type="dxa"/>
          </w:tcPr>
          <w:p w:rsidR="006F35BF" w:rsidRPr="006F35BF" w:rsidRDefault="006F35BF" w:rsidP="00304191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  <w:p w:rsidR="00F507AC" w:rsidRDefault="00F507AC" w:rsidP="00304191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Сентябрь-декабрь</w:t>
            </w:r>
          </w:p>
          <w:p w:rsidR="006F35BF" w:rsidRPr="00F507AC" w:rsidRDefault="00F507AC" w:rsidP="00304191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2015</w:t>
            </w:r>
          </w:p>
        </w:tc>
        <w:tc>
          <w:tcPr>
            <w:tcW w:w="4148" w:type="dxa"/>
          </w:tcPr>
          <w:p w:rsidR="006F35BF" w:rsidRPr="006F35BF" w:rsidRDefault="006F35BF" w:rsidP="00304191">
            <w:pPr>
              <w:rPr>
                <w:iCs/>
                <w:sz w:val="28"/>
                <w:szCs w:val="28"/>
                <w:lang w:val="ru-RU"/>
              </w:rPr>
            </w:pPr>
          </w:p>
          <w:p w:rsidR="00813CEC" w:rsidRDefault="006F35BF" w:rsidP="00304191">
            <w:pPr>
              <w:ind w:left="175" w:hanging="175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Выступление  заседании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</w:t>
            </w:r>
            <w:r w:rsidR="00F507AC">
              <w:rPr>
                <w:iCs/>
                <w:sz w:val="28"/>
                <w:szCs w:val="28"/>
                <w:lang w:val="ru-RU"/>
              </w:rPr>
              <w:t>Р</w:t>
            </w:r>
            <w:r w:rsidRPr="006F35BF">
              <w:rPr>
                <w:iCs/>
                <w:sz w:val="28"/>
                <w:szCs w:val="28"/>
                <w:lang w:val="ru-RU"/>
              </w:rPr>
              <w:t xml:space="preserve">МО  учителей  </w:t>
            </w:r>
            <w:r w:rsidR="00F507AC">
              <w:rPr>
                <w:iCs/>
                <w:sz w:val="28"/>
                <w:szCs w:val="28"/>
                <w:lang w:val="ru-RU"/>
              </w:rPr>
              <w:t>информатики</w:t>
            </w:r>
            <w:r w:rsidRPr="006F35BF">
              <w:rPr>
                <w:iCs/>
                <w:sz w:val="28"/>
                <w:szCs w:val="28"/>
                <w:lang w:val="ru-RU"/>
              </w:rPr>
              <w:t xml:space="preserve"> </w:t>
            </w:r>
          </w:p>
          <w:p w:rsidR="006F35BF" w:rsidRPr="006F35BF" w:rsidRDefault="006F35BF" w:rsidP="00304191">
            <w:pPr>
              <w:ind w:left="175" w:hanging="175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 </w:t>
            </w:r>
            <w:r w:rsidR="00813CEC">
              <w:rPr>
                <w:iCs/>
                <w:sz w:val="28"/>
                <w:szCs w:val="28"/>
                <w:lang w:val="ru-RU"/>
              </w:rPr>
              <w:t xml:space="preserve">-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Исследовательская  деятельность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  как  средство  развития  творческих  и  интеллектуальных  способностей</w:t>
            </w:r>
            <w:r w:rsidR="00813CEC">
              <w:rPr>
                <w:iCs/>
                <w:sz w:val="28"/>
                <w:szCs w:val="28"/>
                <w:lang w:val="ru-RU"/>
              </w:rPr>
              <w:t xml:space="preserve">  обучающихся</w:t>
            </w:r>
          </w:p>
          <w:p w:rsidR="006F35BF" w:rsidRPr="006F35BF" w:rsidRDefault="006F35BF" w:rsidP="00304191">
            <w:pPr>
              <w:ind w:left="175" w:hanging="175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>-  Мастер-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класс  по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теме  для  учителей  </w:t>
            </w:r>
            <w:r w:rsidR="00813CEC">
              <w:rPr>
                <w:iCs/>
                <w:sz w:val="28"/>
                <w:szCs w:val="28"/>
                <w:lang w:val="ru-RU"/>
              </w:rPr>
              <w:t>информатики</w:t>
            </w:r>
            <w:r w:rsidRPr="006F35BF">
              <w:rPr>
                <w:iCs/>
                <w:sz w:val="28"/>
                <w:szCs w:val="28"/>
                <w:lang w:val="ru-RU"/>
              </w:rPr>
              <w:t xml:space="preserve"> района</w:t>
            </w:r>
          </w:p>
          <w:p w:rsidR="006F35BF" w:rsidRPr="006F35BF" w:rsidRDefault="006F35BF" w:rsidP="00304191">
            <w:pPr>
              <w:ind w:left="175" w:hanging="175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Участие  и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результаты  в  районных,  региональных,  межрегиональных  олимпиадах</w:t>
            </w:r>
          </w:p>
          <w:p w:rsidR="006F35BF" w:rsidRPr="006F35BF" w:rsidRDefault="006F35BF" w:rsidP="00304191">
            <w:pPr>
              <w:ind w:left="175" w:hanging="175"/>
              <w:rPr>
                <w:iCs/>
                <w:sz w:val="28"/>
                <w:szCs w:val="28"/>
                <w:lang w:val="ru-RU"/>
              </w:rPr>
            </w:pPr>
            <w:r w:rsidRPr="006F35BF">
              <w:rPr>
                <w:iCs/>
                <w:sz w:val="28"/>
                <w:szCs w:val="28"/>
                <w:lang w:val="ru-RU"/>
              </w:rPr>
              <w:t xml:space="preserve">-  </w:t>
            </w:r>
            <w:proofErr w:type="gramStart"/>
            <w:r w:rsidRPr="006F35BF">
              <w:rPr>
                <w:iCs/>
                <w:sz w:val="28"/>
                <w:szCs w:val="28"/>
                <w:lang w:val="ru-RU"/>
              </w:rPr>
              <w:t>Консультативная  помощь</w:t>
            </w:r>
            <w:proofErr w:type="gramEnd"/>
            <w:r w:rsidRPr="006F35BF">
              <w:rPr>
                <w:iCs/>
                <w:sz w:val="28"/>
                <w:szCs w:val="28"/>
                <w:lang w:val="ru-RU"/>
              </w:rPr>
              <w:t xml:space="preserve">  учителям  школы  и  района</w:t>
            </w:r>
          </w:p>
          <w:p w:rsidR="006F35BF" w:rsidRPr="006F35BF" w:rsidRDefault="006F35BF" w:rsidP="00813CEC">
            <w:pPr>
              <w:ind w:left="175" w:hanging="175"/>
              <w:rPr>
                <w:iCs/>
                <w:sz w:val="28"/>
                <w:szCs w:val="28"/>
                <w:lang w:val="ru-RU"/>
              </w:rPr>
            </w:pPr>
          </w:p>
        </w:tc>
      </w:tr>
      <w:tr w:rsidR="006F35BF" w:rsidRPr="00D16BB1" w:rsidTr="006F35BF">
        <w:trPr>
          <w:trHeight w:val="2399"/>
          <w:jc w:val="center"/>
        </w:trPr>
        <w:tc>
          <w:tcPr>
            <w:tcW w:w="1702" w:type="dxa"/>
          </w:tcPr>
          <w:p w:rsidR="006F35BF" w:rsidRP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iCs/>
                <w:sz w:val="28"/>
                <w:szCs w:val="28"/>
                <w:lang w:val="ru-RU"/>
              </w:rPr>
            </w:pP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b/>
                <w:iCs/>
                <w:sz w:val="28"/>
                <w:szCs w:val="28"/>
              </w:rPr>
            </w:pPr>
            <w:r w:rsidRPr="00EC021F">
              <w:rPr>
                <w:rFonts w:ascii="Book Antiqua" w:hAnsi="Book Antiqua"/>
                <w:b/>
                <w:iCs/>
                <w:sz w:val="28"/>
                <w:szCs w:val="28"/>
              </w:rPr>
              <w:t>V.</w:t>
            </w:r>
          </w:p>
          <w:p w:rsidR="006F35BF" w:rsidRDefault="006F35BF" w:rsidP="00304191">
            <w:pPr>
              <w:tabs>
                <w:tab w:val="left" w:pos="4215"/>
              </w:tabs>
              <w:ind w:left="166"/>
              <w:jc w:val="center"/>
              <w:rPr>
                <w:rFonts w:ascii="Book Antiqua" w:hAnsi="Book Antiqua"/>
                <w:b/>
                <w:iCs/>
                <w:sz w:val="28"/>
                <w:szCs w:val="28"/>
              </w:rPr>
            </w:pPr>
          </w:p>
          <w:p w:rsidR="006F35BF" w:rsidRPr="00EC021F" w:rsidRDefault="006F35BF" w:rsidP="00304191">
            <w:pPr>
              <w:tabs>
                <w:tab w:val="left" w:pos="4215"/>
              </w:tabs>
              <w:ind w:left="166"/>
              <w:rPr>
                <w:rFonts w:ascii="Book Antiqua" w:hAnsi="Book Antiqua"/>
                <w:b/>
                <w:i/>
                <w:iCs/>
                <w:sz w:val="28"/>
                <w:szCs w:val="28"/>
              </w:rPr>
            </w:pPr>
            <w:proofErr w:type="spellStart"/>
            <w:r w:rsidRPr="00EC021F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Внедрен</w:t>
            </w:r>
            <w:proofErr w:type="spellEnd"/>
            <w:r w:rsidRPr="00EC021F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 xml:space="preserve">-  </w:t>
            </w:r>
            <w:proofErr w:type="spellStart"/>
            <w:r w:rsidRPr="00EC021F">
              <w:rPr>
                <w:rFonts w:ascii="Book Antiqua" w:hAnsi="Book Antiqua"/>
                <w:b/>
                <w:i/>
                <w:iCs/>
                <w:sz w:val="28"/>
                <w:szCs w:val="28"/>
              </w:rPr>
              <w:t>ческий</w:t>
            </w:r>
            <w:proofErr w:type="spellEnd"/>
          </w:p>
        </w:tc>
        <w:tc>
          <w:tcPr>
            <w:tcW w:w="3685" w:type="dxa"/>
          </w:tcPr>
          <w:p w:rsidR="006F35BF" w:rsidRDefault="006F35BF" w:rsidP="00304191">
            <w:pPr>
              <w:ind w:left="238" w:hanging="238"/>
              <w:rPr>
                <w:iCs/>
                <w:sz w:val="28"/>
                <w:szCs w:val="28"/>
              </w:rPr>
            </w:pPr>
          </w:p>
          <w:p w:rsidR="006F35BF" w:rsidRDefault="006F35BF" w:rsidP="00304191">
            <w:pPr>
              <w:ind w:left="238" w:hanging="238"/>
              <w:jc w:val="center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Распространение</w:t>
            </w:r>
            <w:proofErr w:type="spellEnd"/>
            <w:r>
              <w:rPr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iCs/>
                <w:sz w:val="28"/>
                <w:szCs w:val="28"/>
              </w:rPr>
              <w:t>опыта</w:t>
            </w:r>
            <w:proofErr w:type="spellEnd"/>
            <w:r>
              <w:rPr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iCs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418" w:type="dxa"/>
          </w:tcPr>
          <w:p w:rsidR="006F35BF" w:rsidRDefault="006F35BF" w:rsidP="0030419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6F35BF" w:rsidRPr="00813CEC" w:rsidRDefault="00813CEC" w:rsidP="00304191">
            <w:pPr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2016г.</w:t>
            </w:r>
          </w:p>
        </w:tc>
        <w:tc>
          <w:tcPr>
            <w:tcW w:w="4148" w:type="dxa"/>
          </w:tcPr>
          <w:p w:rsidR="006F35BF" w:rsidRDefault="006F35BF" w:rsidP="00304191">
            <w:pPr>
              <w:rPr>
                <w:iCs/>
                <w:sz w:val="28"/>
                <w:szCs w:val="28"/>
              </w:rPr>
            </w:pPr>
          </w:p>
          <w:p w:rsidR="006F35BF" w:rsidRDefault="006F35BF" w:rsidP="00304191">
            <w:pPr>
              <w:jc w:val="center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Публикация</w:t>
            </w:r>
            <w:proofErr w:type="spellEnd"/>
            <w:r>
              <w:rPr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iCs/>
                <w:sz w:val="28"/>
                <w:szCs w:val="28"/>
              </w:rPr>
              <w:t>методических</w:t>
            </w:r>
            <w:proofErr w:type="spellEnd"/>
            <w:r>
              <w:rPr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iCs/>
                <w:sz w:val="28"/>
                <w:szCs w:val="28"/>
              </w:rPr>
              <w:t>разработок</w:t>
            </w:r>
            <w:proofErr w:type="spellEnd"/>
            <w:r>
              <w:rPr>
                <w:iCs/>
                <w:sz w:val="28"/>
                <w:szCs w:val="28"/>
              </w:rPr>
              <w:t xml:space="preserve">,  </w:t>
            </w:r>
            <w:proofErr w:type="spellStart"/>
            <w:r>
              <w:rPr>
                <w:iCs/>
                <w:sz w:val="28"/>
                <w:szCs w:val="28"/>
              </w:rPr>
              <w:t>статей</w:t>
            </w:r>
            <w:proofErr w:type="spellEnd"/>
          </w:p>
        </w:tc>
      </w:tr>
    </w:tbl>
    <w:p w:rsidR="00625BFA" w:rsidRDefault="00625BFA" w:rsidP="006F35BF">
      <w:pPr>
        <w:spacing w:line="360" w:lineRule="auto"/>
        <w:ind w:left="142"/>
        <w:jc w:val="center"/>
        <w:rPr>
          <w:sz w:val="28"/>
          <w:szCs w:val="28"/>
          <w:lang w:val="ru-RU"/>
        </w:rPr>
      </w:pPr>
    </w:p>
    <w:p w:rsidR="00625BFA" w:rsidRDefault="00625BFA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</w:p>
    <w:p w:rsidR="007B0CE2" w:rsidRDefault="007B0CE2" w:rsidP="007B0CE2">
      <w:pPr>
        <w:tabs>
          <w:tab w:val="left" w:pos="4136"/>
        </w:tabs>
        <w:jc w:val="center"/>
        <w:rPr>
          <w:b/>
          <w:sz w:val="28"/>
          <w:szCs w:val="28"/>
          <w:lang w:val="ru-RU"/>
        </w:rPr>
      </w:pPr>
      <w:r w:rsidRPr="007B0CE2">
        <w:rPr>
          <w:b/>
          <w:sz w:val="28"/>
          <w:szCs w:val="28"/>
          <w:lang w:val="ru-RU"/>
        </w:rPr>
        <w:lastRenderedPageBreak/>
        <w:t xml:space="preserve">Анализ работы по теме самообразования </w:t>
      </w:r>
    </w:p>
    <w:p w:rsidR="007B0CE2" w:rsidRPr="007B0CE2" w:rsidRDefault="007B0CE2" w:rsidP="007B0CE2">
      <w:pPr>
        <w:tabs>
          <w:tab w:val="left" w:pos="4136"/>
        </w:tabs>
        <w:jc w:val="both"/>
        <w:rPr>
          <w:b/>
          <w:sz w:val="28"/>
          <w:szCs w:val="28"/>
          <w:lang w:val="ru-RU"/>
        </w:rPr>
      </w:pPr>
      <w:r w:rsidRPr="007B0CE2">
        <w:rPr>
          <w:b/>
          <w:sz w:val="28"/>
          <w:szCs w:val="28"/>
          <w:lang w:val="ru-RU"/>
        </w:rPr>
        <w:t>«Формирование ключевых компетенций у обучающихся в современной информационной образовательной среде на уроках информатики с использованием интерактивных средств и методов обучения»</w:t>
      </w:r>
    </w:p>
    <w:p w:rsidR="007B0CE2" w:rsidRPr="007B0CE2" w:rsidRDefault="007B0CE2" w:rsidP="007B0CE2">
      <w:pPr>
        <w:spacing w:line="360" w:lineRule="auto"/>
        <w:ind w:firstLine="72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Над данной проблемой я работаю </w:t>
      </w:r>
      <w:proofErr w:type="gramStart"/>
      <w:r>
        <w:rPr>
          <w:sz w:val="28"/>
          <w:szCs w:val="28"/>
          <w:lang w:val="ru-RU"/>
        </w:rPr>
        <w:t>с  сентября</w:t>
      </w:r>
      <w:proofErr w:type="gramEnd"/>
      <w:r>
        <w:rPr>
          <w:sz w:val="28"/>
          <w:szCs w:val="28"/>
          <w:lang w:val="ru-RU"/>
        </w:rPr>
        <w:t xml:space="preserve"> 2013 года. Затем на втором этапе определены были цели и задачи.</w:t>
      </w:r>
    </w:p>
    <w:p w:rsidR="007B0CE2" w:rsidRPr="007B0CE2" w:rsidRDefault="007B0CE2" w:rsidP="007B0CE2">
      <w:pPr>
        <w:spacing w:after="200" w:line="276" w:lineRule="auto"/>
        <w:jc w:val="both"/>
        <w:rPr>
          <w:sz w:val="28"/>
          <w:szCs w:val="28"/>
          <w:lang w:val="ru-RU"/>
        </w:rPr>
      </w:pPr>
      <w:r w:rsidRPr="007B0CE2">
        <w:rPr>
          <w:b/>
          <w:color w:val="404040" w:themeColor="text1" w:themeTint="BF"/>
          <w:sz w:val="28"/>
          <w:szCs w:val="28"/>
          <w:lang w:val="ru-RU"/>
        </w:rPr>
        <w:t xml:space="preserve">Цель: </w:t>
      </w:r>
      <w:r w:rsidRPr="007B0CE2">
        <w:rPr>
          <w:sz w:val="28"/>
          <w:szCs w:val="28"/>
          <w:lang w:val="ru-RU"/>
        </w:rPr>
        <w:t>Повышение эффективности обучения информатики и ИКТ за счёт формирования ключевых компетенций у учащихся на уроках с использованием интерактивных средств и методов обучения.</w:t>
      </w:r>
    </w:p>
    <w:p w:rsidR="007B0CE2" w:rsidRPr="007B0CE2" w:rsidRDefault="007B0CE2" w:rsidP="007B0CE2">
      <w:pPr>
        <w:spacing w:after="200" w:line="276" w:lineRule="auto"/>
        <w:jc w:val="both"/>
        <w:rPr>
          <w:b/>
          <w:sz w:val="28"/>
          <w:szCs w:val="28"/>
          <w:lang w:val="ru-RU"/>
        </w:rPr>
      </w:pPr>
      <w:r w:rsidRPr="007B0CE2">
        <w:rPr>
          <w:b/>
          <w:sz w:val="28"/>
          <w:szCs w:val="28"/>
          <w:lang w:val="ru-RU"/>
        </w:rPr>
        <w:t xml:space="preserve">Задачи: </w:t>
      </w:r>
    </w:p>
    <w:p w:rsidR="007B0CE2" w:rsidRPr="007B0CE2" w:rsidRDefault="007B0CE2" w:rsidP="007B0CE2">
      <w:pPr>
        <w:numPr>
          <w:ilvl w:val="0"/>
          <w:numId w:val="3"/>
        </w:numPr>
        <w:shd w:val="clear" w:color="auto" w:fill="D6F2CC"/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7B0CE2">
        <w:rPr>
          <w:rFonts w:eastAsia="Times New Roman" w:cs="Times New Roman"/>
          <w:sz w:val="28"/>
          <w:szCs w:val="28"/>
          <w:lang w:val="ru-RU" w:eastAsia="ru-RU"/>
        </w:rPr>
        <w:t>Поиск интерактивных средств и методов, приемов урочной деятельности, способствующих формированию компетентности учащихся</w:t>
      </w:r>
    </w:p>
    <w:p w:rsidR="007B0CE2" w:rsidRPr="007B0CE2" w:rsidRDefault="007B0CE2" w:rsidP="007B0CE2">
      <w:pPr>
        <w:numPr>
          <w:ilvl w:val="0"/>
          <w:numId w:val="3"/>
        </w:numPr>
        <w:shd w:val="clear" w:color="auto" w:fill="D6F2CC"/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7B0CE2">
        <w:rPr>
          <w:rFonts w:eastAsia="Times New Roman" w:cs="Times New Roman"/>
          <w:sz w:val="28"/>
          <w:szCs w:val="28"/>
          <w:lang w:val="ru-RU" w:eastAsia="ru-RU"/>
        </w:rPr>
        <w:t>Развивать познавательный интерес учащихся в урочное и внеурочное время</w:t>
      </w:r>
    </w:p>
    <w:p w:rsidR="007B0CE2" w:rsidRPr="007B0CE2" w:rsidRDefault="007B0CE2" w:rsidP="007B0CE2">
      <w:pPr>
        <w:numPr>
          <w:ilvl w:val="0"/>
          <w:numId w:val="3"/>
        </w:numPr>
        <w:shd w:val="clear" w:color="auto" w:fill="D6F2CC"/>
        <w:spacing w:before="100" w:beforeAutospacing="1" w:after="100" w:afterAutospacing="1"/>
        <w:jc w:val="both"/>
        <w:rPr>
          <w:rFonts w:eastAsia="Times New Roman" w:cs="Times New Roman"/>
          <w:sz w:val="28"/>
          <w:szCs w:val="28"/>
          <w:lang w:val="ru-RU" w:eastAsia="ru-RU"/>
        </w:rPr>
      </w:pPr>
      <w:r w:rsidRPr="007B0CE2">
        <w:rPr>
          <w:rFonts w:eastAsia="Times New Roman" w:cs="Times New Roman"/>
          <w:sz w:val="28"/>
          <w:szCs w:val="28"/>
          <w:lang w:val="ru-RU" w:eastAsia="ru-RU"/>
        </w:rPr>
        <w:t>Формировать информационную культуру школьников на уроках информатики</w:t>
      </w:r>
    </w:p>
    <w:p w:rsidR="007B0CE2" w:rsidRPr="007B0CE2" w:rsidRDefault="007B0CE2" w:rsidP="007B0CE2">
      <w:pPr>
        <w:pStyle w:val="c24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>Изучить современную литературу по теме самообразования;</w:t>
      </w:r>
    </w:p>
    <w:p w:rsidR="007B0CE2" w:rsidRPr="007B0CE2" w:rsidRDefault="007B0CE2" w:rsidP="007B0CE2">
      <w:pPr>
        <w:pStyle w:val="c24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 xml:space="preserve">Ознакомиться с инновационными методами </w:t>
      </w:r>
      <w:proofErr w:type="gramStart"/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>преподавания  информатики</w:t>
      </w:r>
      <w:proofErr w:type="gramEnd"/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 xml:space="preserve"> учителями школы, района, региона, страны;</w:t>
      </w:r>
    </w:p>
    <w:p w:rsidR="007B0CE2" w:rsidRPr="007B0CE2" w:rsidRDefault="007B0CE2" w:rsidP="007B0CE2">
      <w:pPr>
        <w:pStyle w:val="c24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>Повысить интерес учащихся к информационным технологиям, развить творческие способности, логическое мышление;</w:t>
      </w:r>
    </w:p>
    <w:p w:rsidR="007B0CE2" w:rsidRPr="007B0CE2" w:rsidRDefault="007B0CE2" w:rsidP="007B0CE2">
      <w:pPr>
        <w:pStyle w:val="c24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>Обеспечить внедрение современных инновационных технологий для активизации самопроверки и самоанализа учащихся;</w:t>
      </w:r>
    </w:p>
    <w:p w:rsidR="007B0CE2" w:rsidRPr="007B0CE2" w:rsidRDefault="007B0CE2" w:rsidP="007B0CE2">
      <w:pPr>
        <w:pStyle w:val="c24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> Диагностика склонностей и познавательных интересов, познавательных мотивов обучающихся;</w:t>
      </w:r>
    </w:p>
    <w:p w:rsidR="007B0CE2" w:rsidRPr="007B0CE2" w:rsidRDefault="007B0CE2" w:rsidP="007B0CE2">
      <w:pPr>
        <w:pStyle w:val="c24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>Создать условия для развития самостоятельной деятельности учащихся в    процессе обучения    информатики;</w:t>
      </w:r>
    </w:p>
    <w:p w:rsidR="007B0CE2" w:rsidRPr="007B0CE2" w:rsidRDefault="007B0CE2" w:rsidP="007B0CE2">
      <w:pPr>
        <w:pStyle w:val="c24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8"/>
          <w:szCs w:val="28"/>
        </w:rPr>
      </w:pPr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 xml:space="preserve"> Создать условия </w:t>
      </w:r>
      <w:proofErr w:type="gramStart"/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>для  интеллектуального</w:t>
      </w:r>
      <w:proofErr w:type="gramEnd"/>
      <w:r w:rsidRPr="007B0CE2">
        <w:rPr>
          <w:rStyle w:val="c32"/>
          <w:rFonts w:asciiTheme="minorHAnsi" w:hAnsiTheme="minorHAnsi"/>
          <w:color w:val="000000"/>
          <w:sz w:val="28"/>
          <w:szCs w:val="28"/>
        </w:rPr>
        <w:t>, нравственного, духовного развития детей.</w:t>
      </w:r>
    </w:p>
    <w:p w:rsidR="007B0CE2" w:rsidRPr="00AE3116" w:rsidRDefault="007B0CE2" w:rsidP="007B0CE2">
      <w:pPr>
        <w:jc w:val="both"/>
        <w:rPr>
          <w:sz w:val="28"/>
          <w:szCs w:val="28"/>
          <w:lang w:val="ru-RU"/>
        </w:rPr>
      </w:pPr>
    </w:p>
    <w:p w:rsidR="007B0CE2" w:rsidRDefault="007B0CE2" w:rsidP="007B0CE2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А так же на этом же </w:t>
      </w:r>
      <w:proofErr w:type="gramStart"/>
      <w:r>
        <w:rPr>
          <w:iCs/>
          <w:sz w:val="28"/>
          <w:szCs w:val="28"/>
          <w:lang w:val="ru-RU"/>
        </w:rPr>
        <w:t>этапе ,</w:t>
      </w:r>
      <w:proofErr w:type="gramEnd"/>
      <w:r>
        <w:rPr>
          <w:iCs/>
          <w:sz w:val="28"/>
          <w:szCs w:val="28"/>
          <w:lang w:val="ru-RU"/>
        </w:rPr>
        <w:t xml:space="preserve"> в</w:t>
      </w:r>
      <w:r w:rsidRPr="006F35BF">
        <w:rPr>
          <w:iCs/>
          <w:sz w:val="28"/>
          <w:szCs w:val="28"/>
          <w:lang w:val="ru-RU"/>
        </w:rPr>
        <w:t>ыступление на районном</w:t>
      </w:r>
      <w:r>
        <w:rPr>
          <w:iCs/>
          <w:sz w:val="28"/>
          <w:szCs w:val="28"/>
          <w:lang w:val="ru-RU"/>
        </w:rPr>
        <w:t xml:space="preserve"> семинаре </w:t>
      </w:r>
      <w:r>
        <w:rPr>
          <w:sz w:val="28"/>
          <w:szCs w:val="28"/>
          <w:lang w:val="ru-RU"/>
        </w:rPr>
        <w:t>«Влияние новых средств обучения на образовательный процесс в современной школе»</w:t>
      </w:r>
    </w:p>
    <w:p w:rsidR="007B0CE2" w:rsidRDefault="007B0CE2" w:rsidP="007B0CE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третьем этапе (практическом)</w:t>
      </w:r>
    </w:p>
    <w:p w:rsidR="007B0CE2" w:rsidRDefault="007B0CE2" w:rsidP="007B0CE2">
      <w:pPr>
        <w:ind w:left="354" w:hanging="264"/>
        <w:jc w:val="both"/>
        <w:rPr>
          <w:i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>
        <w:rPr>
          <w:iCs/>
          <w:sz w:val="28"/>
          <w:szCs w:val="28"/>
          <w:lang w:val="ru-RU"/>
        </w:rPr>
        <w:t xml:space="preserve">- </w:t>
      </w:r>
      <w:proofErr w:type="gramStart"/>
      <w:r w:rsidRPr="006F35BF">
        <w:rPr>
          <w:iCs/>
          <w:sz w:val="28"/>
          <w:szCs w:val="28"/>
          <w:lang w:val="ru-RU"/>
        </w:rPr>
        <w:t>Открытый  урок</w:t>
      </w:r>
      <w:proofErr w:type="gramEnd"/>
      <w:r w:rsidRPr="006F35BF">
        <w:rPr>
          <w:iCs/>
          <w:sz w:val="28"/>
          <w:szCs w:val="28"/>
          <w:lang w:val="ru-RU"/>
        </w:rPr>
        <w:t xml:space="preserve">  по  теме  «</w:t>
      </w:r>
      <w:r>
        <w:rPr>
          <w:iCs/>
          <w:sz w:val="28"/>
          <w:szCs w:val="28"/>
          <w:lang w:val="ru-RU"/>
        </w:rPr>
        <w:t>Социальные сети, форум, чат»</w:t>
      </w:r>
    </w:p>
    <w:p w:rsidR="007B0CE2" w:rsidRDefault="007B0CE2" w:rsidP="007B0CE2">
      <w:pPr>
        <w:ind w:left="354" w:hanging="264"/>
        <w:jc w:val="both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  - </w:t>
      </w:r>
      <w:proofErr w:type="gramStart"/>
      <w:r>
        <w:rPr>
          <w:iCs/>
          <w:sz w:val="28"/>
          <w:szCs w:val="28"/>
          <w:lang w:val="ru-RU"/>
        </w:rPr>
        <w:t>Семинар  по</w:t>
      </w:r>
      <w:proofErr w:type="gramEnd"/>
      <w:r>
        <w:rPr>
          <w:iCs/>
          <w:sz w:val="28"/>
          <w:szCs w:val="28"/>
          <w:lang w:val="ru-RU"/>
        </w:rPr>
        <w:t xml:space="preserve"> сервисам</w:t>
      </w:r>
      <w:r w:rsidRPr="006F35BF">
        <w:rPr>
          <w:iCs/>
          <w:sz w:val="28"/>
          <w:szCs w:val="28"/>
          <w:lang w:val="ru-RU"/>
        </w:rPr>
        <w:t xml:space="preserve"> </w:t>
      </w:r>
      <w:r>
        <w:rPr>
          <w:iCs/>
          <w:sz w:val="28"/>
          <w:szCs w:val="28"/>
        </w:rPr>
        <w:t>Web</w:t>
      </w:r>
      <w:r w:rsidRPr="006F35BF">
        <w:rPr>
          <w:iCs/>
          <w:sz w:val="28"/>
          <w:szCs w:val="28"/>
          <w:lang w:val="ru-RU"/>
        </w:rPr>
        <w:t xml:space="preserve"> 2.0</w:t>
      </w:r>
      <w:r>
        <w:rPr>
          <w:iCs/>
          <w:sz w:val="28"/>
          <w:szCs w:val="28"/>
          <w:lang w:val="ru-RU"/>
        </w:rPr>
        <w:t xml:space="preserve"> </w:t>
      </w:r>
    </w:p>
    <w:p w:rsidR="007B0CE2" w:rsidRDefault="007B0CE2" w:rsidP="007B0CE2">
      <w:pPr>
        <w:ind w:left="354" w:hanging="264"/>
        <w:jc w:val="both"/>
        <w:rPr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  - РМО выступление по теме: «</w:t>
      </w:r>
      <w:r>
        <w:rPr>
          <w:sz w:val="28"/>
          <w:szCs w:val="28"/>
          <w:lang w:val="ru-RU"/>
        </w:rPr>
        <w:t>Технология подготовки урока в современной информационной образовательной среде»</w:t>
      </w:r>
    </w:p>
    <w:p w:rsidR="007B0CE2" w:rsidRDefault="007B0CE2" w:rsidP="007B0CE2">
      <w:pPr>
        <w:ind w:left="354" w:hanging="264"/>
        <w:jc w:val="both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  -  </w:t>
      </w:r>
      <w:proofErr w:type="gramStart"/>
      <w:r w:rsidRPr="006F35BF">
        <w:rPr>
          <w:iCs/>
          <w:sz w:val="28"/>
          <w:szCs w:val="28"/>
          <w:lang w:val="ru-RU"/>
        </w:rPr>
        <w:t>Участие  в</w:t>
      </w:r>
      <w:proofErr w:type="gramEnd"/>
      <w:r w:rsidRPr="006F35BF">
        <w:rPr>
          <w:iCs/>
          <w:sz w:val="28"/>
          <w:szCs w:val="28"/>
          <w:lang w:val="ru-RU"/>
        </w:rPr>
        <w:t xml:space="preserve">  школьных,  районных  олимпиадах,  в международном  конкурсе -игре «</w:t>
      </w:r>
      <w:r>
        <w:rPr>
          <w:iCs/>
          <w:sz w:val="28"/>
          <w:szCs w:val="28"/>
          <w:lang w:val="ru-RU"/>
        </w:rPr>
        <w:t>Кит</w:t>
      </w:r>
      <w:r w:rsidRPr="006F35BF">
        <w:rPr>
          <w:iCs/>
          <w:sz w:val="28"/>
          <w:szCs w:val="28"/>
          <w:lang w:val="ru-RU"/>
        </w:rPr>
        <w:t>»</w:t>
      </w:r>
      <w:r>
        <w:rPr>
          <w:iCs/>
          <w:sz w:val="28"/>
          <w:szCs w:val="28"/>
          <w:lang w:val="ru-RU"/>
        </w:rPr>
        <w:t>, «</w:t>
      </w:r>
      <w:proofErr w:type="spellStart"/>
      <w:r>
        <w:rPr>
          <w:iCs/>
          <w:sz w:val="28"/>
          <w:szCs w:val="28"/>
          <w:lang w:val="ru-RU"/>
        </w:rPr>
        <w:t>Инфознайка</w:t>
      </w:r>
      <w:proofErr w:type="spellEnd"/>
      <w:r>
        <w:rPr>
          <w:iCs/>
          <w:sz w:val="28"/>
          <w:szCs w:val="28"/>
          <w:lang w:val="ru-RU"/>
        </w:rPr>
        <w:t>»</w:t>
      </w:r>
    </w:p>
    <w:p w:rsidR="007B0CE2" w:rsidRDefault="007B0CE2" w:rsidP="007B0CE2">
      <w:pPr>
        <w:ind w:left="354" w:hanging="264"/>
        <w:jc w:val="both"/>
        <w:rPr>
          <w:iCs/>
          <w:sz w:val="28"/>
          <w:szCs w:val="28"/>
          <w:lang w:val="ru-RU"/>
        </w:rPr>
      </w:pPr>
      <w:r>
        <w:rPr>
          <w:iCs/>
          <w:sz w:val="28"/>
          <w:szCs w:val="28"/>
          <w:lang w:val="ru-RU"/>
        </w:rPr>
        <w:t xml:space="preserve">     -создан собственный сайт для обмена опытом</w:t>
      </w:r>
    </w:p>
    <w:p w:rsidR="007B0CE2" w:rsidRPr="007B0CE2" w:rsidRDefault="007B0CE2" w:rsidP="007B0CE2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7B0CE2" w:rsidRDefault="007B0CE2" w:rsidP="00F241A9">
      <w:pPr>
        <w:spacing w:line="360" w:lineRule="auto"/>
        <w:ind w:left="720"/>
        <w:rPr>
          <w:sz w:val="28"/>
          <w:szCs w:val="28"/>
          <w:lang w:val="ru-RU"/>
        </w:rPr>
      </w:pPr>
      <w:bookmarkStart w:id="0" w:name="_GoBack"/>
      <w:bookmarkEnd w:id="0"/>
    </w:p>
    <w:sectPr w:rsidR="007B0CE2" w:rsidSect="002427F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B2CF4"/>
    <w:multiLevelType w:val="multilevel"/>
    <w:tmpl w:val="08449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37AB0"/>
    <w:multiLevelType w:val="hybridMultilevel"/>
    <w:tmpl w:val="7A8AA0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6AF12C8"/>
    <w:multiLevelType w:val="hybridMultilevel"/>
    <w:tmpl w:val="A4AA7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C60BE"/>
    <w:multiLevelType w:val="hybridMultilevel"/>
    <w:tmpl w:val="5D3AD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064E0A"/>
    <w:multiLevelType w:val="hybridMultilevel"/>
    <w:tmpl w:val="18B08E14"/>
    <w:lvl w:ilvl="0" w:tplc="BDB0B60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0BC0F3F"/>
    <w:multiLevelType w:val="multilevel"/>
    <w:tmpl w:val="08449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642790"/>
    <w:multiLevelType w:val="hybridMultilevel"/>
    <w:tmpl w:val="130C2CD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7">
    <w:nsid w:val="27BA41DB"/>
    <w:multiLevelType w:val="hybridMultilevel"/>
    <w:tmpl w:val="420638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99C7A5C"/>
    <w:multiLevelType w:val="hybridMultilevel"/>
    <w:tmpl w:val="28C8E4FA"/>
    <w:lvl w:ilvl="0" w:tplc="CC36C44E">
      <w:start w:val="1"/>
      <w:numFmt w:val="decimal"/>
      <w:lvlText w:val="%1."/>
      <w:lvlJc w:val="left"/>
      <w:pPr>
        <w:ind w:left="9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9">
    <w:nsid w:val="2B836C4C"/>
    <w:multiLevelType w:val="hybridMultilevel"/>
    <w:tmpl w:val="E96EBF26"/>
    <w:lvl w:ilvl="0" w:tplc="BDB0B602">
      <w:start w:val="1"/>
      <w:numFmt w:val="decimal"/>
      <w:lvlText w:val="%1."/>
      <w:lvlJc w:val="left"/>
      <w:pPr>
        <w:ind w:left="8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5" w:hanging="360"/>
      </w:pPr>
    </w:lvl>
    <w:lvl w:ilvl="2" w:tplc="0419001B" w:tentative="1">
      <w:start w:val="1"/>
      <w:numFmt w:val="lowerRoman"/>
      <w:lvlText w:val="%3."/>
      <w:lvlJc w:val="right"/>
      <w:pPr>
        <w:ind w:left="2545" w:hanging="180"/>
      </w:pPr>
    </w:lvl>
    <w:lvl w:ilvl="3" w:tplc="0419000F" w:tentative="1">
      <w:start w:val="1"/>
      <w:numFmt w:val="decimal"/>
      <w:lvlText w:val="%4."/>
      <w:lvlJc w:val="left"/>
      <w:pPr>
        <w:ind w:left="3265" w:hanging="360"/>
      </w:pPr>
    </w:lvl>
    <w:lvl w:ilvl="4" w:tplc="04190019" w:tentative="1">
      <w:start w:val="1"/>
      <w:numFmt w:val="lowerLetter"/>
      <w:lvlText w:val="%5."/>
      <w:lvlJc w:val="left"/>
      <w:pPr>
        <w:ind w:left="3985" w:hanging="360"/>
      </w:pPr>
    </w:lvl>
    <w:lvl w:ilvl="5" w:tplc="0419001B" w:tentative="1">
      <w:start w:val="1"/>
      <w:numFmt w:val="lowerRoman"/>
      <w:lvlText w:val="%6."/>
      <w:lvlJc w:val="right"/>
      <w:pPr>
        <w:ind w:left="4705" w:hanging="180"/>
      </w:pPr>
    </w:lvl>
    <w:lvl w:ilvl="6" w:tplc="0419000F" w:tentative="1">
      <w:start w:val="1"/>
      <w:numFmt w:val="decimal"/>
      <w:lvlText w:val="%7."/>
      <w:lvlJc w:val="left"/>
      <w:pPr>
        <w:ind w:left="5425" w:hanging="360"/>
      </w:pPr>
    </w:lvl>
    <w:lvl w:ilvl="7" w:tplc="04190019" w:tentative="1">
      <w:start w:val="1"/>
      <w:numFmt w:val="lowerLetter"/>
      <w:lvlText w:val="%8."/>
      <w:lvlJc w:val="left"/>
      <w:pPr>
        <w:ind w:left="6145" w:hanging="360"/>
      </w:pPr>
    </w:lvl>
    <w:lvl w:ilvl="8" w:tplc="0419001B" w:tentative="1">
      <w:start w:val="1"/>
      <w:numFmt w:val="lowerRoman"/>
      <w:lvlText w:val="%9."/>
      <w:lvlJc w:val="right"/>
      <w:pPr>
        <w:ind w:left="6865" w:hanging="180"/>
      </w:pPr>
    </w:lvl>
  </w:abstractNum>
  <w:abstractNum w:abstractNumId="10">
    <w:nsid w:val="2C9F0DBA"/>
    <w:multiLevelType w:val="hybridMultilevel"/>
    <w:tmpl w:val="87AE9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B02B3"/>
    <w:multiLevelType w:val="hybridMultilevel"/>
    <w:tmpl w:val="899A5A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6E6332"/>
    <w:multiLevelType w:val="hybridMultilevel"/>
    <w:tmpl w:val="F0824840"/>
    <w:lvl w:ilvl="0" w:tplc="04190001">
      <w:start w:val="1"/>
      <w:numFmt w:val="bullet"/>
      <w:lvlText w:val=""/>
      <w:lvlJc w:val="left"/>
      <w:pPr>
        <w:ind w:left="1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13">
    <w:nsid w:val="67613C78"/>
    <w:multiLevelType w:val="hybridMultilevel"/>
    <w:tmpl w:val="E894F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E619D"/>
    <w:multiLevelType w:val="hybridMultilevel"/>
    <w:tmpl w:val="E73C8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19540C"/>
    <w:multiLevelType w:val="hybridMultilevel"/>
    <w:tmpl w:val="16E21F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9D12495"/>
    <w:multiLevelType w:val="hybridMultilevel"/>
    <w:tmpl w:val="22CAFDF0"/>
    <w:lvl w:ilvl="0" w:tplc="BDB0B602">
      <w:start w:val="1"/>
      <w:numFmt w:val="decimal"/>
      <w:lvlText w:val="%1."/>
      <w:lvlJc w:val="left"/>
      <w:pPr>
        <w:ind w:left="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7">
    <w:nsid w:val="7C022C9D"/>
    <w:multiLevelType w:val="hybridMultilevel"/>
    <w:tmpl w:val="ED7441C4"/>
    <w:lvl w:ilvl="0" w:tplc="7E560C9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CC467D"/>
    <w:multiLevelType w:val="hybridMultilevel"/>
    <w:tmpl w:val="8320C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18"/>
  </w:num>
  <w:num w:numId="5">
    <w:abstractNumId w:val="1"/>
  </w:num>
  <w:num w:numId="6">
    <w:abstractNumId w:val="6"/>
  </w:num>
  <w:num w:numId="7">
    <w:abstractNumId w:val="17"/>
  </w:num>
  <w:num w:numId="8">
    <w:abstractNumId w:val="7"/>
  </w:num>
  <w:num w:numId="9">
    <w:abstractNumId w:val="3"/>
  </w:num>
  <w:num w:numId="10">
    <w:abstractNumId w:val="12"/>
  </w:num>
  <w:num w:numId="11">
    <w:abstractNumId w:val="11"/>
  </w:num>
  <w:num w:numId="12">
    <w:abstractNumId w:val="14"/>
  </w:num>
  <w:num w:numId="13">
    <w:abstractNumId w:val="2"/>
  </w:num>
  <w:num w:numId="14">
    <w:abstractNumId w:val="13"/>
  </w:num>
  <w:num w:numId="15">
    <w:abstractNumId w:val="4"/>
  </w:num>
  <w:num w:numId="16">
    <w:abstractNumId w:val="16"/>
  </w:num>
  <w:num w:numId="17">
    <w:abstractNumId w:val="9"/>
  </w:num>
  <w:num w:numId="18">
    <w:abstractNumId w:val="8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AF1"/>
    <w:rsid w:val="00036F81"/>
    <w:rsid w:val="000438BA"/>
    <w:rsid w:val="00045A2F"/>
    <w:rsid w:val="00062060"/>
    <w:rsid w:val="000874F7"/>
    <w:rsid w:val="000A3786"/>
    <w:rsid w:val="000E137A"/>
    <w:rsid w:val="000E4C24"/>
    <w:rsid w:val="00113C0E"/>
    <w:rsid w:val="0017059D"/>
    <w:rsid w:val="00187631"/>
    <w:rsid w:val="001A4A5F"/>
    <w:rsid w:val="001B77E4"/>
    <w:rsid w:val="001C5946"/>
    <w:rsid w:val="001D6E78"/>
    <w:rsid w:val="00207238"/>
    <w:rsid w:val="0023142B"/>
    <w:rsid w:val="002427FE"/>
    <w:rsid w:val="00250DC3"/>
    <w:rsid w:val="0026050D"/>
    <w:rsid w:val="00282155"/>
    <w:rsid w:val="00294318"/>
    <w:rsid w:val="002C3286"/>
    <w:rsid w:val="002F1CA6"/>
    <w:rsid w:val="00300759"/>
    <w:rsid w:val="00302E00"/>
    <w:rsid w:val="00303846"/>
    <w:rsid w:val="00310AEB"/>
    <w:rsid w:val="00322909"/>
    <w:rsid w:val="00337589"/>
    <w:rsid w:val="00340282"/>
    <w:rsid w:val="003468F0"/>
    <w:rsid w:val="00350E94"/>
    <w:rsid w:val="00374D1F"/>
    <w:rsid w:val="00382032"/>
    <w:rsid w:val="0038333E"/>
    <w:rsid w:val="003874D1"/>
    <w:rsid w:val="003E062A"/>
    <w:rsid w:val="0044262E"/>
    <w:rsid w:val="00447198"/>
    <w:rsid w:val="00450C42"/>
    <w:rsid w:val="004A7072"/>
    <w:rsid w:val="004B337E"/>
    <w:rsid w:val="004C307F"/>
    <w:rsid w:val="004C423A"/>
    <w:rsid w:val="004F7F9D"/>
    <w:rsid w:val="005449AB"/>
    <w:rsid w:val="00547BB2"/>
    <w:rsid w:val="00552C8E"/>
    <w:rsid w:val="0057147E"/>
    <w:rsid w:val="00573A26"/>
    <w:rsid w:val="00581A21"/>
    <w:rsid w:val="005868CD"/>
    <w:rsid w:val="0059230A"/>
    <w:rsid w:val="005A6CE8"/>
    <w:rsid w:val="005D0F7A"/>
    <w:rsid w:val="006174CA"/>
    <w:rsid w:val="00625B80"/>
    <w:rsid w:val="00625BFA"/>
    <w:rsid w:val="006468EE"/>
    <w:rsid w:val="00663C82"/>
    <w:rsid w:val="00667703"/>
    <w:rsid w:val="00676799"/>
    <w:rsid w:val="00695DB2"/>
    <w:rsid w:val="00697898"/>
    <w:rsid w:val="006A044E"/>
    <w:rsid w:val="006A7F43"/>
    <w:rsid w:val="006B6094"/>
    <w:rsid w:val="006C3ABC"/>
    <w:rsid w:val="006E4C7E"/>
    <w:rsid w:val="006F35BF"/>
    <w:rsid w:val="00710E20"/>
    <w:rsid w:val="007252C4"/>
    <w:rsid w:val="0078320C"/>
    <w:rsid w:val="007941CE"/>
    <w:rsid w:val="007A1EA8"/>
    <w:rsid w:val="007B0CE2"/>
    <w:rsid w:val="007D356E"/>
    <w:rsid w:val="007D702B"/>
    <w:rsid w:val="007E1EF6"/>
    <w:rsid w:val="007F11C1"/>
    <w:rsid w:val="007F42C4"/>
    <w:rsid w:val="0080284D"/>
    <w:rsid w:val="00803CFA"/>
    <w:rsid w:val="00813CEC"/>
    <w:rsid w:val="0082193B"/>
    <w:rsid w:val="00821FC4"/>
    <w:rsid w:val="00842D89"/>
    <w:rsid w:val="00842FE9"/>
    <w:rsid w:val="00855FEA"/>
    <w:rsid w:val="00870E93"/>
    <w:rsid w:val="008F587C"/>
    <w:rsid w:val="00921142"/>
    <w:rsid w:val="0094575A"/>
    <w:rsid w:val="00946164"/>
    <w:rsid w:val="00952D73"/>
    <w:rsid w:val="00955F5D"/>
    <w:rsid w:val="00967A20"/>
    <w:rsid w:val="009724D1"/>
    <w:rsid w:val="00994CFB"/>
    <w:rsid w:val="009B5153"/>
    <w:rsid w:val="009E59A6"/>
    <w:rsid w:val="009F0C2C"/>
    <w:rsid w:val="00A160CF"/>
    <w:rsid w:val="00A23741"/>
    <w:rsid w:val="00A47B17"/>
    <w:rsid w:val="00A67AF1"/>
    <w:rsid w:val="00A73C34"/>
    <w:rsid w:val="00A9412C"/>
    <w:rsid w:val="00AA1D5B"/>
    <w:rsid w:val="00AB4FC4"/>
    <w:rsid w:val="00AD336F"/>
    <w:rsid w:val="00AE3116"/>
    <w:rsid w:val="00AE5DE8"/>
    <w:rsid w:val="00B04292"/>
    <w:rsid w:val="00B072AA"/>
    <w:rsid w:val="00B1358D"/>
    <w:rsid w:val="00B25348"/>
    <w:rsid w:val="00B326B0"/>
    <w:rsid w:val="00B41214"/>
    <w:rsid w:val="00B519F1"/>
    <w:rsid w:val="00B5343E"/>
    <w:rsid w:val="00B6758B"/>
    <w:rsid w:val="00B751FC"/>
    <w:rsid w:val="00B75A7C"/>
    <w:rsid w:val="00B840C3"/>
    <w:rsid w:val="00BA665F"/>
    <w:rsid w:val="00C11463"/>
    <w:rsid w:val="00C92D6B"/>
    <w:rsid w:val="00CC1704"/>
    <w:rsid w:val="00CF48B1"/>
    <w:rsid w:val="00D16AD2"/>
    <w:rsid w:val="00D22CEA"/>
    <w:rsid w:val="00D272E9"/>
    <w:rsid w:val="00D36299"/>
    <w:rsid w:val="00D40AB0"/>
    <w:rsid w:val="00D5597F"/>
    <w:rsid w:val="00D61CB3"/>
    <w:rsid w:val="00D85A4E"/>
    <w:rsid w:val="00D926F3"/>
    <w:rsid w:val="00DA037A"/>
    <w:rsid w:val="00DA41DA"/>
    <w:rsid w:val="00DA60A9"/>
    <w:rsid w:val="00DB0FAA"/>
    <w:rsid w:val="00DC544A"/>
    <w:rsid w:val="00DD03A4"/>
    <w:rsid w:val="00DE436C"/>
    <w:rsid w:val="00DE4D4B"/>
    <w:rsid w:val="00DF4C3C"/>
    <w:rsid w:val="00E0481C"/>
    <w:rsid w:val="00E21353"/>
    <w:rsid w:val="00E86E58"/>
    <w:rsid w:val="00E909A5"/>
    <w:rsid w:val="00E9314D"/>
    <w:rsid w:val="00EC3E52"/>
    <w:rsid w:val="00ED1D5D"/>
    <w:rsid w:val="00EE0706"/>
    <w:rsid w:val="00F0255C"/>
    <w:rsid w:val="00F241A9"/>
    <w:rsid w:val="00F26F51"/>
    <w:rsid w:val="00F43FE7"/>
    <w:rsid w:val="00F507AC"/>
    <w:rsid w:val="00F51807"/>
    <w:rsid w:val="00F708F9"/>
    <w:rsid w:val="00F87943"/>
    <w:rsid w:val="00F91E20"/>
    <w:rsid w:val="00FA1BB1"/>
    <w:rsid w:val="00FA2A17"/>
    <w:rsid w:val="00FA4078"/>
    <w:rsid w:val="00FA6C19"/>
    <w:rsid w:val="00FB77D8"/>
    <w:rsid w:val="00FC4985"/>
    <w:rsid w:val="00FD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8ab53e,#b2d65b,#0f6fc6,#49aaf2"/>
    </o:shapedefaults>
    <o:shapelayout v:ext="edit">
      <o:idmap v:ext="edit" data="1"/>
    </o:shapelayout>
  </w:shapeDefaults>
  <w:decimalSymbol w:val=","/>
  <w:listSeparator w:val=";"/>
  <w15:docId w15:val="{93FA2004-43FF-4654-97F9-FDF986BC3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37E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0"/>
    <w:uiPriority w:val="9"/>
    <w:qFormat/>
    <w:rsid w:val="004B337E"/>
    <w:pPr>
      <w:outlineLvl w:val="0"/>
    </w:pPr>
    <w:rPr>
      <w:rFonts w:asciiTheme="majorHAnsi" w:hAnsiTheme="majorHAnsi"/>
      <w:sz w:val="144"/>
      <w:szCs w:val="144"/>
    </w:rPr>
  </w:style>
  <w:style w:type="paragraph" w:customStyle="1" w:styleId="2">
    <w:name w:val="заголовок 2"/>
    <w:basedOn w:val="a"/>
    <w:next w:val="a"/>
    <w:link w:val="20"/>
    <w:uiPriority w:val="9"/>
    <w:unhideWhenUsed/>
    <w:qFormat/>
    <w:rsid w:val="000A3786"/>
    <w:pPr>
      <w:outlineLvl w:val="1"/>
    </w:pPr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11">
    <w:name w:val="Текст выноски1"/>
    <w:basedOn w:val="a"/>
    <w:link w:val="a3"/>
    <w:uiPriority w:val="99"/>
    <w:semiHidden/>
    <w:unhideWhenUsed/>
    <w:rsid w:val="00552C8E"/>
    <w:rPr>
      <w:rFonts w:ascii="Tahoma" w:hAnsi="Tahoma" w:cs="Tahoma"/>
      <w:sz w:val="16"/>
      <w:szCs w:val="16"/>
    </w:rPr>
  </w:style>
  <w:style w:type="character" w:customStyle="1" w:styleId="a3">
    <w:name w:val="Символ текста выноски"/>
    <w:basedOn w:val="a0"/>
    <w:link w:val="11"/>
    <w:uiPriority w:val="99"/>
    <w:semiHidden/>
    <w:rsid w:val="00552C8E"/>
    <w:rPr>
      <w:rFonts w:ascii="Tahoma" w:hAnsi="Tahoma" w:cs="Tahoma"/>
      <w:sz w:val="16"/>
      <w:szCs w:val="16"/>
    </w:rPr>
  </w:style>
  <w:style w:type="character" w:customStyle="1" w:styleId="10">
    <w:name w:val="Символ заголовка 1"/>
    <w:basedOn w:val="a0"/>
    <w:link w:val="1"/>
    <w:uiPriority w:val="9"/>
    <w:rsid w:val="004B337E"/>
    <w:rPr>
      <w:rFonts w:asciiTheme="majorHAnsi" w:hAnsiTheme="majorHAnsi"/>
      <w:sz w:val="144"/>
      <w:szCs w:val="144"/>
    </w:rPr>
  </w:style>
  <w:style w:type="paragraph" w:customStyle="1" w:styleId="a4">
    <w:name w:val="фотография по центру"/>
    <w:basedOn w:val="a"/>
    <w:qFormat/>
    <w:rsid w:val="004B337E"/>
    <w:pPr>
      <w:jc w:val="center"/>
    </w:pPr>
    <w:rPr>
      <w:noProof/>
    </w:rPr>
  </w:style>
  <w:style w:type="paragraph" w:customStyle="1" w:styleId="a5">
    <w:name w:val="фотография по левому краю"/>
    <w:basedOn w:val="a"/>
    <w:qFormat/>
    <w:rsid w:val="004B337E"/>
    <w:rPr>
      <w:noProof/>
    </w:rPr>
  </w:style>
  <w:style w:type="character" w:customStyle="1" w:styleId="20">
    <w:name w:val="Символ заголовка 2"/>
    <w:basedOn w:val="a0"/>
    <w:link w:val="2"/>
    <w:uiPriority w:val="9"/>
    <w:rsid w:val="000A3786"/>
    <w:rPr>
      <w:rFonts w:asciiTheme="majorHAnsi" w:hAnsiTheme="majorHAnsi"/>
      <w:color w:val="595959" w:themeColor="text1" w:themeTint="A6"/>
      <w:sz w:val="28"/>
      <w:szCs w:val="28"/>
    </w:rPr>
  </w:style>
  <w:style w:type="paragraph" w:customStyle="1" w:styleId="a6">
    <w:name w:val="фотография по правому краю"/>
    <w:basedOn w:val="a"/>
    <w:qFormat/>
    <w:rsid w:val="004B337E"/>
    <w:pPr>
      <w:jc w:val="right"/>
    </w:pPr>
    <w:rPr>
      <w:noProof/>
    </w:rPr>
  </w:style>
  <w:style w:type="paragraph" w:customStyle="1" w:styleId="a7">
    <w:name w:val="Заголовок (темный)"/>
    <w:basedOn w:val="a"/>
    <w:qFormat/>
    <w:rsid w:val="000A3786"/>
    <w:pPr>
      <w:spacing w:after="120"/>
    </w:pPr>
    <w:rPr>
      <w:rFonts w:asciiTheme="majorHAnsi" w:hAnsiTheme="majorHAnsi"/>
      <w:caps/>
      <w:color w:val="404040" w:themeColor="text1" w:themeTint="BF"/>
      <w:sz w:val="32"/>
      <w:szCs w:val="32"/>
    </w:rPr>
  </w:style>
  <w:style w:type="paragraph" w:customStyle="1" w:styleId="a8">
    <w:name w:val="Подпись к фотографии"/>
    <w:basedOn w:val="a"/>
    <w:qFormat/>
    <w:rsid w:val="005868CD"/>
    <w:pPr>
      <w:spacing w:after="120" w:line="264" w:lineRule="auto"/>
    </w:pPr>
    <w:rPr>
      <w:color w:val="595959" w:themeColor="text1" w:themeTint="A6"/>
      <w:sz w:val="20"/>
      <w:szCs w:val="20"/>
    </w:rPr>
  </w:style>
  <w:style w:type="paragraph" w:customStyle="1" w:styleId="a9">
    <w:name w:val="Заголовок (светлый)"/>
    <w:basedOn w:val="a"/>
    <w:qFormat/>
    <w:rsid w:val="000A3786"/>
    <w:pPr>
      <w:spacing w:after="120"/>
    </w:pPr>
    <w:rPr>
      <w:rFonts w:asciiTheme="majorHAnsi" w:hAnsiTheme="majorHAnsi"/>
      <w:b/>
      <w:caps/>
      <w:color w:val="FFFFFF" w:themeColor="background1"/>
      <w:sz w:val="32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B6758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758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78320C"/>
    <w:pPr>
      <w:ind w:left="720"/>
      <w:contextualSpacing/>
    </w:pPr>
  </w:style>
  <w:style w:type="paragraph" w:customStyle="1" w:styleId="c24">
    <w:name w:val="c24"/>
    <w:basedOn w:val="a"/>
    <w:rsid w:val="00994CF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2">
    <w:name w:val="c32"/>
    <w:basedOn w:val="a0"/>
    <w:rsid w:val="00994CFB"/>
  </w:style>
  <w:style w:type="character" w:styleId="ad">
    <w:name w:val="Hyperlink"/>
    <w:basedOn w:val="a0"/>
    <w:uiPriority w:val="99"/>
    <w:unhideWhenUsed/>
    <w:rsid w:val="006A044E"/>
    <w:rPr>
      <w:color w:val="8DC765" w:themeColor="hyperlink"/>
      <w:u w:val="single"/>
    </w:rPr>
  </w:style>
  <w:style w:type="character" w:styleId="ae">
    <w:name w:val="Strong"/>
    <w:basedOn w:val="a0"/>
    <w:uiPriority w:val="22"/>
    <w:qFormat/>
    <w:rsid w:val="00D926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6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hyperlink" Target="http://www.myshared.ru/slide/207829/" TargetMode="External"/><Relationship Id="rId39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hyperlink" Target="http://www.zooburst.com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://www.eidos.ru/journal/2011/1023-05.htm" TargetMode="External"/><Relationship Id="rId33" Type="http://schemas.openxmlformats.org/officeDocument/2006/relationships/hyperlink" Target="http://learningapps.org/" TargetMode="External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classtools.net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openclass.ru/node/242687" TargetMode="External"/><Relationship Id="rId32" Type="http://schemas.openxmlformats.org/officeDocument/2006/relationships/hyperlink" Target="http://master-test.net/ru/quiz/testing/id/34391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biologiyavo.narod.ru/p9aa1.html" TargetMode="External"/><Relationship Id="rId28" Type="http://schemas.openxmlformats.org/officeDocument/2006/relationships/hyperlink" Target="https://docs.google.com" TargetMode="External"/><Relationship Id="rId36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://wikiwall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0.jpeg"/><Relationship Id="rId22" Type="http://schemas.openxmlformats.org/officeDocument/2006/relationships/image" Target="media/image15.png"/><Relationship Id="rId27" Type="http://schemas.openxmlformats.org/officeDocument/2006/relationships/hyperlink" Target="http://ru.99polls.com/poll_417920:1" TargetMode="External"/><Relationship Id="rId30" Type="http://schemas.openxmlformats.org/officeDocument/2006/relationships/hyperlink" Target="http://rebus1.com/" TargetMode="External"/><Relationship Id="rId35" Type="http://schemas.openxmlformats.org/officeDocument/2006/relationships/hyperlink" Target="http://www.slideboom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chitely\AppData\Roaming\Microsoft\&#1064;&#1072;&#1073;&#1083;&#1086;&#1085;&#1099;\&#1060;&#1086;&#1090;&#1086;&#1072;&#1083;&#1100;&#1073;&#1086;&#1084;.dotx" TargetMode="External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C03E0-049C-4714-BD9F-5B64C731B4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79D04-D7E3-4474-9431-6363AFDF8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Фотоальбом</Template>
  <TotalTime>371</TotalTime>
  <Pages>1</Pages>
  <Words>1643</Words>
  <Characters>9368</Characters>
  <Application>Microsoft Office Word</Application>
  <DocSecurity>0</DocSecurity>
  <Lines>78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Scrapbook page collection (travel design)</vt:lpstr>
      <vt:lpstr/>
    </vt:vector>
  </TitlesOfParts>
  <Company/>
  <LinksUpToDate>false</LinksUpToDate>
  <CharactersWithSpaces>10990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Scrapbook page collection (travel design)</dc:title>
  <dc:creator>Uchitely</dc:creator>
  <cp:keywords/>
  <cp:lastModifiedBy>Uchitely</cp:lastModifiedBy>
  <cp:revision>41</cp:revision>
  <cp:lastPrinted>2014-11-26T08:29:00Z</cp:lastPrinted>
  <dcterms:created xsi:type="dcterms:W3CDTF">2014-11-20T07:23:00Z</dcterms:created>
  <dcterms:modified xsi:type="dcterms:W3CDTF">2015-02-09T06:26:00Z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TC102643459990</vt:lpwstr>
  </property>
</Properties>
</file>