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>
    <v:background id="_x0000_s1025" o:bwmode="white" fillcolor="#00b050" o:targetscreensize="800,600">
      <v:fill color2="yellow" focus="100%" type="gradientRadial">
        <o:fill v:ext="view" type="gradientCenter"/>
      </v:fill>
    </v:background>
  </w:background>
  <w:body>
    <w:p w:rsidR="00A166A4" w:rsidRDefault="00A166A4"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6" type="#_x0000_t174" style="position:absolute;margin-left:35.7pt;margin-top:-33.25pt;width:468.75pt;height:171pt;z-index:25165772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сень в лесу"/>
            <w10:wrap type="square" anchorx="margin" anchory="margin"/>
          </v:shape>
        </w:pict>
      </w:r>
    </w:p>
    <w:p w:rsidR="00A166A4" w:rsidRPr="00B26C09" w:rsidRDefault="00A166A4" w:rsidP="00B26C0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7" type="#_x0000_t75" style="position:absolute;margin-left:-23.5pt;margin-top:139.3pt;width:382.1pt;height:323.05pt;z-index:25165465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">
            <v:imagedata r:id="rId5" o:title=""/>
            <o:lock v:ext="edit" aspectratio="f"/>
            <w10:wrap type="square" anchorx="margin" anchory="margin"/>
          </v:shape>
        </w:pict>
      </w:r>
    </w:p>
    <w:p w:rsidR="00A166A4" w:rsidRPr="00B26C09" w:rsidRDefault="00A166A4" w:rsidP="00B26C09"/>
    <w:p w:rsidR="00A166A4" w:rsidRDefault="00A166A4" w:rsidP="00EA7DFB">
      <w:pPr>
        <w:jc w:val="center"/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  <w:r>
        <w:rPr>
          <w:noProof/>
        </w:rPr>
        <w:pict>
          <v:shape id="Рисунок 9" o:spid="_x0000_s1028" type="#_x0000_t75" style="position:absolute;margin-left:162.2pt;margin-top:428.85pt;width:386.9pt;height:316.3pt;z-index:251655680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">
            <v:imagedata r:id="rId6" o:title=""/>
            <o:lock v:ext="edit" aspectratio="f"/>
            <w10:wrap type="square" anchorx="margin" anchory="margin"/>
          </v:shape>
        </w:pict>
      </w: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  <w:r>
        <w:rPr>
          <w:noProof/>
        </w:rPr>
        <w:pict>
          <v:shape id="Рисунок 12" o:spid="_x0000_s1029" type="#_x0000_t75" style="position:absolute;margin-left:109.7pt;margin-top:363.95pt;width:413.3pt;height:324.95pt;z-index:251658752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">
            <v:imagedata r:id="rId7" o:title=""/>
            <o:lock v:ext="edit" aspectratio="f"/>
            <w10:wrap type="square" anchorx="margin" anchory="margin"/>
          </v:shape>
        </w:pict>
      </w:r>
      <w:r w:rsidRPr="000A4C08">
        <w:rPr>
          <w:noProof/>
        </w:rPr>
        <w:pict>
          <v:shape id="Рисунок 13" o:spid="_x0000_i1025" type="#_x0000_t75" style="width:433.5pt;height:34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">
            <v:imagedata r:id="rId8" o:title=""/>
            <o:lock v:ext="edit" aspectratio="f"/>
          </v:shape>
        </w:pict>
      </w: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</w:p>
    <w:p w:rsidR="00A166A4" w:rsidRDefault="00A166A4" w:rsidP="00B26C09">
      <w:pPr>
        <w:tabs>
          <w:tab w:val="left" w:pos="4005"/>
        </w:tabs>
      </w:pPr>
      <w:r>
        <w:rPr>
          <w:noProof/>
        </w:rPr>
        <w:pict>
          <v:shape id="Рисунок 10" o:spid="_x0000_s1030" type="#_x0000_t75" style="position:absolute;margin-left:743.4pt;margin-top:474.3pt;width:11in;height:594pt;z-index:251656704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0A4C08">
        <w:rPr>
          <w:noProof/>
        </w:rPr>
        <w:pict>
          <v:shape id="Рисунок 11" o:spid="_x0000_i1026" type="#_x0000_t75" style="width:438pt;height:35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">
            <v:imagedata r:id="rId10" o:title=""/>
            <o:lock v:ext="edit" aspectratio="f"/>
          </v:shape>
        </w:pict>
      </w:r>
    </w:p>
    <w:p w:rsidR="00A166A4" w:rsidRDefault="00A166A4" w:rsidP="00EA7DFB">
      <w:pPr>
        <w:tabs>
          <w:tab w:val="left" w:pos="3630"/>
        </w:tabs>
      </w:pPr>
      <w:r>
        <w:rPr>
          <w:noProof/>
        </w:rPr>
        <w:pict>
          <v:shape id="Рисунок 1" o:spid="_x0000_s1031" type="#_x0000_t75" style="position:absolute;margin-left:108.65pt;margin-top:371.9pt;width:443.05pt;height:352.3pt;z-index:251659776;visibility:visible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">
            <v:imagedata r:id="rId11" o:title=""/>
            <o:lock v:ext="edit" aspectratio="f"/>
            <w10:wrap type="square" anchorx="margin" anchory="margin"/>
          </v:shape>
        </w:pict>
      </w:r>
      <w:r>
        <w:tab/>
      </w: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Default="00A166A4" w:rsidP="00EA7DFB">
      <w:pPr>
        <w:tabs>
          <w:tab w:val="left" w:pos="3630"/>
        </w:tabs>
      </w:pPr>
    </w:p>
    <w:p w:rsidR="00A166A4" w:rsidRPr="002F3D2D" w:rsidRDefault="00A166A4" w:rsidP="002F3D2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3D2D">
        <w:rPr>
          <w:rFonts w:ascii="Times New Roman" w:hAnsi="Times New Roman"/>
          <w:b/>
          <w:sz w:val="24"/>
          <w:szCs w:val="24"/>
        </w:rPr>
        <w:t>Утренник  «Осень в лесу»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Праздник осени в начальной школе.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Подготовила  мероприятие: Менасова  Сусана  Шукриевна</w:t>
      </w:r>
    </w:p>
    <w:p w:rsidR="00A166A4" w:rsidRPr="002F3D2D" w:rsidRDefault="00A166A4" w:rsidP="002F3D2D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учитель начальных классов  Вольновской ОШ </w:t>
      </w:r>
    </w:p>
    <w:p w:rsidR="00A166A4" w:rsidRPr="002F3D2D" w:rsidRDefault="00A166A4" w:rsidP="002F3D2D">
      <w:pPr>
        <w:spacing w:line="240" w:lineRule="auto"/>
        <w:ind w:firstLine="1418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Джанкойского района  Республики Крым 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Цели и задачи: - показать богатство осени, его многоцветие; прививать  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 любовь и бережное отношение к природе;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-развивать речь, память, смекалку,  творческие способности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детей;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-способствовать сплочению коллектива.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Оборудование: выставка поделок из природного материала; шары,         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сценические   костюмы;  музыкальный центр. </w:t>
      </w:r>
    </w:p>
    <w:p w:rsidR="00A166A4" w:rsidRPr="002F3D2D" w:rsidRDefault="00A166A4" w:rsidP="002F3D2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F3D2D">
        <w:rPr>
          <w:rFonts w:ascii="Times New Roman" w:hAnsi="Times New Roman"/>
          <w:b/>
          <w:sz w:val="24"/>
          <w:szCs w:val="24"/>
        </w:rPr>
        <w:t xml:space="preserve">  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Ведущая:  Здравствуйте, дорогие гости! Мы рады видеть вас на нашем     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празднике.          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Отгадайте   загадку и узнайте, о чем мы будем говорить:</w:t>
      </w:r>
    </w:p>
    <w:p w:rsidR="00A166A4" w:rsidRPr="002F3D2D" w:rsidRDefault="00A166A4" w:rsidP="002F3D2D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Пришла без красок и без кисти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            И перекрасила все листья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Хором:                                                                 (Осень)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Ведущая:  Правильно, это осень.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Осень – знаменитый художник. Она превращает самые обычные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предметы и  явления в    сказочные картины : листья становятся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похожими на порхающих   мотыльков, земля – на   богато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украшенный ковер, дождь – на тонкую паутинку.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Ученики:   1. Лес, точно терем расписной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Лиловый, золотой, багряный.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Веселой пестрою стеной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Стоит над светлою поляной.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</w:t>
      </w:r>
    </w:p>
    <w:p w:rsidR="00A166A4" w:rsidRPr="002F3D2D" w:rsidRDefault="00A166A4" w:rsidP="002F3D2D">
      <w:pPr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Заунывный ветер гонит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Стаи туч на край небес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Ель надломленная стонет,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Глухо шепчет темный лес.</w:t>
      </w:r>
    </w:p>
    <w:p w:rsidR="00A166A4" w:rsidRPr="002F3D2D" w:rsidRDefault="00A166A4" w:rsidP="002F3D2D">
      <w:pPr>
        <w:spacing w:line="240" w:lineRule="auto"/>
        <w:ind w:left="1410" w:hanging="33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10" w:hanging="33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3.   Осень. По утрам морозы.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 рощах желтый листопад.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Листья около березы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Золотым ковром лежат.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10" w:hanging="33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4.   Туча небо кроет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Солнце  не блестит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Ветер в поле воет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Дождик моросит.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10" w:hanging="33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5.   Воды зашумели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Быстрого ручья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Птички улетели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 теплые края.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10" w:hanging="33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6.   Если на деревьях листья пожелтели,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Если в край далекий птицы улетели,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Если небо хмурое, если дождик льется,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Это время года, осенью зовется.</w:t>
      </w:r>
    </w:p>
    <w:p w:rsidR="00A166A4" w:rsidRPr="002F3D2D" w:rsidRDefault="00A166A4" w:rsidP="002F3D2D">
      <w:pPr>
        <w:spacing w:line="240" w:lineRule="auto"/>
        <w:ind w:left="141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Песня «Осень».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Ученики:    1.  Желтой краской кто - то 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Выкрасил леса,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Стали отчего – то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Ниже небеса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Ярче запылали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Кисточки рябин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 цветы увяли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Лишь свежа полынь.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Я спросил у папы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- Что случилось вдруг?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ответил папа: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- Это осень друг.</w:t>
      </w:r>
    </w:p>
    <w:p w:rsidR="00A166A4" w:rsidRPr="002F3D2D" w:rsidRDefault="00A166A4" w:rsidP="002F3D2D">
      <w:pPr>
        <w:spacing w:line="240" w:lineRule="auto"/>
        <w:ind w:firstLine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Славная осень! Здоровый, ядреный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Воздух усталый силы бодрит.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Лед неокрепший на речке студеной,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Словно, как тающий сахар лежит.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Около леса, как в мягкой постели,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Выспаться можно – покой и простор!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Листья поблекнуть еще не успели,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Желты и свежи лежат, как ковер.</w:t>
      </w:r>
    </w:p>
    <w:p w:rsidR="00A166A4" w:rsidRPr="002F3D2D" w:rsidRDefault="00A166A4" w:rsidP="002F3D2D">
      <w:pPr>
        <w:spacing w:line="240" w:lineRule="auto"/>
        <w:ind w:left="1080" w:firstLine="3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Ведущая:   - Ребята! Давайте пригласим осень к нам на праздник:</w:t>
      </w: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«Славная осень, приди к нам, приди!»  (повторяют 2 раза)</w:t>
      </w: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(заходит Осень)</w:t>
      </w: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Осень:        - Вы обо мне? А вот и я!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Привет осенний вам, друзья!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Вы рады встретиться со мной?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Вам нравится наряд лесной?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Я пришла на праздник к вам петь и веселиться.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Я хочу со всеми здесь крепко подружиться!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Ведущая:   Здравствуй, Госпожа Осень!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Мы очень рады тебя видеть.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Ты всегда такая разная: то смеешься, то слезы льешь.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Но всегда щедрая и богатая.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А с кем ты к нам пожаловала?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080" w:hanging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Осень:        Пришла я со своей свитой.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Отгадайте мои загадки и узнаете, кто они.</w:t>
      </w:r>
    </w:p>
    <w:p w:rsidR="00A166A4" w:rsidRPr="002F3D2D" w:rsidRDefault="00A166A4" w:rsidP="002F3D2D">
      <w:pPr>
        <w:spacing w:line="240" w:lineRule="auto"/>
        <w:ind w:left="10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Опустел колхозный сад,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Паутинки вдаль летят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на южный край земли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Потянулись журавли.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Распахнулись двери школ.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Что за месяц к нам пришел? 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Хором:                                                      (сентябрь)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(входит Сентябрь)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 мрачней лицо природы: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Почернели огороды,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Оголяются леса,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Смолкли птичьи голоса,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Мишка в спячку завалился.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Что за месяц к нам явился?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Хором:                                                      (октябрь)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(входит Октябрь)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Поле черно – белым стало: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Падает то дождь, то снег.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А еще похолодало –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Льдом сковало воды рек.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Мерзнет в поле озимь ржи.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Что за месяц подскажи?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Хором:                                                      (ноябрь)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(входит Ноябрь)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Осень:         Здравствуйте, братья,  с чем пожаловали?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Сентябрь:    с мелким дождем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Октябрь:      с первым ледком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Ноябрь:        с хрустящим грибком.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Осень:          А какие гостинцы вы нам принесли?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Сентябрь:    овощи да песни    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Октябрь:      игры и танцы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Ноябрь:        сказочное представление   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Осень:          Пусть каждый месяц расскажет о себе!  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Сентябрь:     Собирают в сентябре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Урожай плодов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Много людям радости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После всех трудов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Урожай у нас хорош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Уродился густо: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морковка, и картошка,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Белая капуста.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Баклажаны синие,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Красный помидор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Затевают длинный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серьезный спор.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Кто из них, из овощей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Всех вкуснее и нужней?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Кто при всех болезнях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Будет всех полезней?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Инсценировка «Спор овощей».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  Выскочил горошек –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Ну и хвастунишка!</w:t>
      </w: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Горошек:     Я такой хорошенький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Зелененький мальчишка!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Если только захочу, 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Всех горошком угощу!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 От обиды, покраснев, свекла проворчала… .</w:t>
      </w:r>
    </w:p>
    <w:p w:rsidR="00A166A4" w:rsidRPr="002F3D2D" w:rsidRDefault="00A166A4" w:rsidP="002F3D2D">
      <w:pPr>
        <w:spacing w:line="240" w:lineRule="auto"/>
        <w:ind w:left="1440" w:hanging="18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Свекла:         Дай сказать хоть слово мне,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Выслушай сначала,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Свекла нужна для борща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для винегрета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Кушай сам и угощай,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Лучше свеклы нет!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Капуста:        Ты уж, свекла, помолчи! 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Из капусты варят щи,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А какие вкусные, пироги капустные!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Зайчики – плутишки, любят кочерыжки.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Угощу ребят кочерыжкой сладкой.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Огурец:         Очень будете довольны,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Съев огурчик малосольный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А уж свежий огуречик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Всем понравится, конечно!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tabs>
          <w:tab w:val="left" w:pos="130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Морковь:      Про меня рассказ не длинный,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Кто не знает витамины?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Пей всегда морковный сок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грызи морковку –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Будешь ты тогда, дружок,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Крепким, сильным, ловким.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tabs>
          <w:tab w:val="left" w:pos="130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  Тут надулся помидор</w:t>
      </w:r>
    </w:p>
    <w:p w:rsidR="00A166A4" w:rsidRPr="002F3D2D" w:rsidRDefault="00A166A4" w:rsidP="002F3D2D">
      <w:pPr>
        <w:tabs>
          <w:tab w:val="left" w:pos="130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И промолвил строго… .</w:t>
      </w:r>
    </w:p>
    <w:p w:rsidR="00A166A4" w:rsidRPr="002F3D2D" w:rsidRDefault="00A166A4" w:rsidP="002F3D2D">
      <w:pPr>
        <w:spacing w:line="240" w:lineRule="auto"/>
        <w:ind w:left="144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Помидор:     Не болтай, морковка, вздор,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Помолчи немного.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Самый вкусный и приятный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Уж конечно, сок томатный.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Картошка:   Я, картошка, так скромна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Слова не сказала…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Но картошка так нужна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большим, и малым.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Спор давно кончать пора.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Спорить бесполезно!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Кто – то, кажется, стучит…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Хором:           Это Доктор Айболит!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По очереди:  Кто из всех, из овощей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Всех вкусней и всех важней?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Кто при всех болезнях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Будет всех полезней?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Айболит:    Чтоб здоровым, сильным быть,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Надо овощи любить.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 без исключения.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 этом нет сомнения!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 каждом польза есть и вкус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 решать я не берусь: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Кто из вас вкуснее,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Кто из вас нужнее!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От ангины, скарлатины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Защищают витамины.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Потрудиться мы должны – 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Всем нам овощи нужны!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Песня «Что нам осень принесет».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  Спасибо тебе, Сентябрь. Следующий месяц Октябрь.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Октябрь:      Я месяц первого снега, первых холодов.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Опустел скворечник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Улетели птицы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Листьям на деревьях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Тоже не сидится 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Целый день сегодня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Все летят, летят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Видно, тоже в Африку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Улететь хотят.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 Ребята, какое явление в природе бывает только осенью? Разгадайте ребус: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plant" o:spid="_x0000_s1032" style="position:absolute;margin-left:-14.4pt;margin-top:2.25pt;width:142.5pt;height:142.5pt;z-index:251660800" coordsize="21600,21600" o:spt="100" adj="-11796480,,5400" path="m9368,9002l9254,8422,9139,7935,8819,7355,8475,6728,8040,6287,7421,5707,6574,5429,5452,5313r-596,-93l4169,5220,3665,5104,3001,4872,2497,4756,2062,4408,1603,4083,1283,3689r,626l1489,5104r343,951l2382,6914r298,557l3115,7935r458,278l4077,8654r550,348l5245,9234r779,209l6757,9628r-1580,441l3963,10649r-619,395l2886,11600r-389,441l1947,12343r-779,325l,12900r435,348l779,13456r504,186l1718,13758r962,93l3573,13758r939,-232l5360,13248r779,-348l6757,12552r-298,580l6139,13642r-229,557l5681,14663r,487l5681,15730r,511l5795,16913r115,673l5910,18213r-115,672l5566,19396r-321,580l4971,20370r-459,441l4077,21043r1100,-116l6253,20486r1168,-510l8361,19187r458,-418l9139,18213r298,-441l9643,17261r229,-580l9872,16171r,-557l9758,15057r458,441l10537,16241r297,904l11041,18213r114,974l11155,20185r,394l11041,21043r-115,348l10766,21600r733,-116l12323,21043r779,-673l13606,19628r344,-557l14064,18677r115,-580l14293,17586r-114,-673l14064,16241r-229,-627l13560,14872r390,69l14408,15150r435,116l15232,15614r344,232l15897,16171r229,302l16240,16913r275,348l17088,17586r710,279l18576,18097r848,116l20317,18213r733,l21600,17865r-435,-209l20592,17470r-504,-441l19653,16681r-458,-440l18920,15962r-344,-464l18576,15057r-91,-301l18256,14199r-344,-673l17523,13016r-550,-580l16355,12041r-344,-209l15690,11716r-458,l14843,11716r618,-464l16126,10858r847,-209l17798,10417r1008,-116l19653,10301r825,116l21256,10533r-549,-696l19859,9234,18806,8538,17637,8144r-664,-117l16355,7935r-550,l15118,8027r-504,117l14064,8422r-458,464l13217,9327r389,-789l13950,7935r343,-812l14499,6519r115,-696l14614,5220r-206,-696l14064,3898r-458,-673l13331,2598r-229,-556l12896,1485r-115,-395l12667,626r,-348l12667,r-504,394l11728,974r-573,627l10766,2390r-436,719l10101,3898r-114,626l10101,5220r115,603l10330,6403r,511l10216,7471r-115,464l9872,8329r-229,325l9368,9002xe" fillcolor="green">
            <v:stroke joinstyle="miter"/>
            <v:shadow on="t" offset="6pt,6pt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0,0;10800,0;21600,0;21600,10800;21600,21600;10800,21600;0,21600;0,10800" textboxrect="7100,10092,14545,13573"/>
            <v:handles>
              <v:h position="@3,#0" polar="10800,10800"/>
              <v:h position="#2,#1" polar="10800,10800" radiusrange="0,10800"/>
            </v:handles>
            <o:lock v:ext="edit" verticies="t"/>
          </v:shape>
        </w:pic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2F3D2D">
        <w:rPr>
          <w:rFonts w:ascii="Times New Roman" w:hAnsi="Times New Roman"/>
          <w:color w:val="FF0000"/>
          <w:sz w:val="24"/>
          <w:szCs w:val="24"/>
        </w:rPr>
        <w:t>О</w:t>
      </w:r>
      <w:r w:rsidRPr="002F3D2D">
        <w:rPr>
          <w:rFonts w:ascii="Times New Roman" w:hAnsi="Times New Roman"/>
          <w:sz w:val="24"/>
          <w:szCs w:val="24"/>
        </w:rPr>
        <w:t xml:space="preserve">   </w:t>
      </w:r>
      <w:r w:rsidRPr="002F3D2D">
        <w:rPr>
          <w:rFonts w:ascii="Times New Roman" w:hAnsi="Times New Roman"/>
          <w:color w:val="FFFF00"/>
          <w:sz w:val="24"/>
          <w:szCs w:val="24"/>
        </w:rPr>
        <w:t>П</w:t>
      </w:r>
      <w:r w:rsidRPr="002F3D2D">
        <w:rPr>
          <w:rFonts w:ascii="Times New Roman" w:hAnsi="Times New Roman"/>
          <w:color w:val="993300"/>
          <w:sz w:val="24"/>
          <w:szCs w:val="24"/>
        </w:rPr>
        <w:t>А</w:t>
      </w:r>
      <w:r w:rsidRPr="002F3D2D">
        <w:rPr>
          <w:rFonts w:ascii="Times New Roman" w:hAnsi="Times New Roman"/>
          <w:color w:val="FF0066"/>
          <w:sz w:val="24"/>
          <w:szCs w:val="24"/>
        </w:rPr>
        <w:t>Д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                    (листопад)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Танец девочек «Листья».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Вы хотите поиграть?...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Будем листья собирать.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Игра «Кто быстрее».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(на полу по кругу раскладываются листья, их количество на один меньше, чем игроков;  под музыку дети бегут по кругу; когда музыка замолкает, каждый должен   схватить лист; кто не успевает, выбывает из игры. )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Ведущий:    Спасибо тебе, Октябрь.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Очередь за Ноябрем.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Ноябрь:       Уж небо осенью дышало.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Уж реже солнышко блистало, 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Короче становился день,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Лесов таинственная сень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 печальным шумом обнажалась,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Ложился на поле туман,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Гусей крикливых караван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Тянулся к югу, приближалась довольно скучная пора,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Стоял ноябрь уж у двора.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Нельзя на свете прожить без чудес.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Они нас повсюду встречают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Волшебный осенний и сказочный лес,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Нас в гости к себе приглашает.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Инсценировка  сказки   «Под грибком».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Осень:          Спасибо, братец Ноябрь.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Веселый праздник у нас получился.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Сентябрь:      Да и ребята, наверное, поняли, что осень – замечательное время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года!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Октябрь:        Осень – пора, когда народ набирается сил, чтобы встретить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   суровую зиму, провести весну и лето.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Ноябрь:         А когда пройдет целый год, мы снова дружно встретим тебя,   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 xml:space="preserve">                      дорогая осень, и  скажем…..</w:t>
      </w: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tabs>
          <w:tab w:val="left" w:pos="115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2F3D2D">
        <w:rPr>
          <w:rFonts w:ascii="Times New Roman" w:hAnsi="Times New Roman"/>
          <w:sz w:val="24"/>
          <w:szCs w:val="24"/>
        </w:rPr>
        <w:t>Хором:</w:t>
      </w:r>
      <w:r w:rsidRPr="002F3D2D">
        <w:rPr>
          <w:rFonts w:ascii="Times New Roman" w:hAnsi="Times New Roman"/>
          <w:sz w:val="24"/>
          <w:szCs w:val="24"/>
        </w:rPr>
        <w:tab/>
        <w:t xml:space="preserve">  «Славная осень, приди к нам, приди!»</w:t>
      </w:r>
    </w:p>
    <w:p w:rsidR="00A166A4" w:rsidRPr="002F3D2D" w:rsidRDefault="00A166A4" w:rsidP="002F3D2D">
      <w:pPr>
        <w:spacing w:line="240" w:lineRule="auto"/>
        <w:ind w:firstLine="1260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A166A4" w:rsidRPr="002F3D2D" w:rsidRDefault="00A166A4" w:rsidP="002F3D2D">
      <w:pPr>
        <w:rPr>
          <w:sz w:val="24"/>
          <w:szCs w:val="24"/>
        </w:rPr>
      </w:pPr>
    </w:p>
    <w:p w:rsidR="00A166A4" w:rsidRPr="00EA7DFB" w:rsidRDefault="00A166A4" w:rsidP="00EA7DFB">
      <w:pPr>
        <w:tabs>
          <w:tab w:val="left" w:pos="3630"/>
        </w:tabs>
      </w:pPr>
    </w:p>
    <w:sectPr w:rsidR="00A166A4" w:rsidRPr="00EA7DFB" w:rsidSect="00B26C09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219D"/>
    <w:multiLevelType w:val="hybridMultilevel"/>
    <w:tmpl w:val="0C74368A"/>
    <w:lvl w:ilvl="0" w:tplc="EEBEA56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0B2242E4"/>
    <w:multiLevelType w:val="hybridMultilevel"/>
    <w:tmpl w:val="24E826B4"/>
    <w:lvl w:ilvl="0" w:tplc="8EF2478C">
      <w:start w:val="2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30"/>
        </w:tabs>
        <w:ind w:left="21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50"/>
        </w:tabs>
        <w:ind w:left="28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70"/>
        </w:tabs>
        <w:ind w:left="35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90"/>
        </w:tabs>
        <w:ind w:left="42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10"/>
        </w:tabs>
        <w:ind w:left="50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30"/>
        </w:tabs>
        <w:ind w:left="57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50"/>
        </w:tabs>
        <w:ind w:left="64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70"/>
        </w:tabs>
        <w:ind w:left="7170" w:hanging="180"/>
      </w:pPr>
      <w:rPr>
        <w:rFonts w:cs="Times New Roman"/>
      </w:rPr>
    </w:lvl>
  </w:abstractNum>
  <w:abstractNum w:abstractNumId="2">
    <w:nsid w:val="2B0E710D"/>
    <w:multiLevelType w:val="hybridMultilevel"/>
    <w:tmpl w:val="6F768908"/>
    <w:lvl w:ilvl="0" w:tplc="4F8C1B16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6C09"/>
    <w:rsid w:val="00000B01"/>
    <w:rsid w:val="000A4C08"/>
    <w:rsid w:val="001021B2"/>
    <w:rsid w:val="001F001E"/>
    <w:rsid w:val="002F3D2D"/>
    <w:rsid w:val="00390E03"/>
    <w:rsid w:val="006C5E13"/>
    <w:rsid w:val="00720E69"/>
    <w:rsid w:val="00A166A4"/>
    <w:rsid w:val="00B26C09"/>
    <w:rsid w:val="00EA7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E0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6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6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13</Pages>
  <Words>1222</Words>
  <Characters>6969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2008-01-01T05:33:00Z</dcterms:created>
  <dcterms:modified xsi:type="dcterms:W3CDTF">2015-01-16T19:14:00Z</dcterms:modified>
</cp:coreProperties>
</file>